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1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8"/>
        <w:gridCol w:w="4551"/>
        <w:gridCol w:w="3575"/>
      </w:tblGrid>
      <w:tr w:rsidR="00E762DE" w:rsidRPr="00FB10D0" w14:paraId="43C5A9E6" w14:textId="77777777" w:rsidTr="003F6CB8">
        <w:tc>
          <w:tcPr>
            <w:tcW w:w="3026" w:type="pct"/>
            <w:gridSpan w:val="2"/>
            <w:shd w:val="clear" w:color="auto" w:fill="auto"/>
          </w:tcPr>
          <w:p w14:paraId="4E6D9910" w14:textId="77777777" w:rsidR="00E762DE" w:rsidRPr="00FB10D0" w:rsidRDefault="00E762DE" w:rsidP="003429EB">
            <w:pPr>
              <w:tabs>
                <w:tab w:val="center" w:pos="2336"/>
              </w:tabs>
              <w:spacing w:line="980" w:lineRule="exact"/>
              <w:rPr>
                <w:rFonts w:eastAsia="돋움" w:cs="Arial"/>
                <w:b/>
                <w:sz w:val="104"/>
              </w:rPr>
            </w:pPr>
            <w:r w:rsidRPr="00FB10D0">
              <w:rPr>
                <w:rFonts w:eastAsia="돋움" w:cs="Arial"/>
                <w:b/>
                <w:sz w:val="104"/>
              </w:rPr>
              <w:t>KSKSKSKS</w:t>
            </w:r>
          </w:p>
          <w:p w14:paraId="5D95D300" w14:textId="77777777" w:rsidR="00E762DE" w:rsidRPr="00FB10D0" w:rsidRDefault="00E762DE" w:rsidP="003429EB">
            <w:pPr>
              <w:tabs>
                <w:tab w:val="center" w:pos="2336"/>
              </w:tabs>
              <w:spacing w:line="980" w:lineRule="exact"/>
              <w:rPr>
                <w:rFonts w:eastAsia="돋움" w:cs="Arial"/>
                <w:b/>
                <w:sz w:val="104"/>
              </w:rPr>
            </w:pPr>
            <w:r w:rsidRPr="00FB10D0">
              <w:rPr>
                <w:rFonts w:eastAsia="돋움" w:cs="Arial"/>
                <w:b/>
                <w:sz w:val="104"/>
              </w:rPr>
              <w:t>KSKSKSK</w:t>
            </w:r>
          </w:p>
          <w:p w14:paraId="57CC9F2F" w14:textId="77777777" w:rsidR="00E762DE" w:rsidRPr="00FB10D0" w:rsidRDefault="00E762DE" w:rsidP="003429EB">
            <w:pPr>
              <w:tabs>
                <w:tab w:val="center" w:pos="2336"/>
              </w:tabs>
              <w:spacing w:line="980" w:lineRule="exact"/>
              <w:rPr>
                <w:rFonts w:eastAsia="돋움" w:cs="Arial"/>
                <w:b/>
                <w:sz w:val="104"/>
              </w:rPr>
            </w:pPr>
            <w:r w:rsidRPr="00FB10D0">
              <w:rPr>
                <w:rFonts w:eastAsia="돋움" w:cs="Arial"/>
                <w:b/>
                <w:sz w:val="104"/>
              </w:rPr>
              <w:t>KSKSKS</w:t>
            </w:r>
          </w:p>
          <w:p w14:paraId="6003B566" w14:textId="77777777" w:rsidR="00E762DE" w:rsidRPr="00FB10D0" w:rsidRDefault="004724F7" w:rsidP="003429EB">
            <w:pPr>
              <w:tabs>
                <w:tab w:val="center" w:pos="2336"/>
              </w:tabs>
              <w:spacing w:line="980" w:lineRule="exact"/>
              <w:rPr>
                <w:rFonts w:eastAsia="돋움" w:cs="Arial"/>
                <w:b/>
                <w:sz w:val="104"/>
              </w:rPr>
            </w:pPr>
            <w:r w:rsidRPr="00FB10D0">
              <w:rPr>
                <w:rFonts w:cs="Arial"/>
                <w:noProof/>
              </w:rPr>
              <w:object w:dxaOrig="1440" w:dyaOrig="1440" w14:anchorId="516E8A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223.25pt;margin-top:189pt;width:243.8pt;height:138.7pt;z-index:251656704;visibility:visible;mso-wrap-edited:f;mso-position-vertical-relative:page">
                  <v:imagedata r:id="rId8" o:title=""/>
                  <w10:wrap anchory="page"/>
                </v:shape>
                <o:OLEObject Type="Embed" ProgID="Word.Picture.8" ShapeID="_x0000_s1027" DrawAspect="Content" ObjectID="_1732605282" r:id="rId9"/>
              </w:object>
            </w:r>
            <w:r w:rsidR="00E762DE" w:rsidRPr="00FB10D0">
              <w:rPr>
                <w:rFonts w:eastAsia="돋움" w:cs="Arial"/>
                <w:b/>
                <w:sz w:val="104"/>
              </w:rPr>
              <w:t>KSKSK</w:t>
            </w:r>
          </w:p>
          <w:p w14:paraId="0952F668" w14:textId="77777777" w:rsidR="00E762DE" w:rsidRPr="00FB10D0" w:rsidRDefault="00E762DE" w:rsidP="003429EB">
            <w:pPr>
              <w:tabs>
                <w:tab w:val="center" w:pos="2336"/>
              </w:tabs>
              <w:spacing w:line="980" w:lineRule="exact"/>
              <w:rPr>
                <w:rFonts w:eastAsia="돋움" w:cs="Arial"/>
                <w:b/>
                <w:sz w:val="104"/>
              </w:rPr>
            </w:pPr>
            <w:r w:rsidRPr="00FB10D0">
              <w:rPr>
                <w:rFonts w:eastAsia="돋움" w:cs="Arial"/>
                <w:b/>
                <w:sz w:val="104"/>
              </w:rPr>
              <w:t>KSKS</w:t>
            </w:r>
          </w:p>
          <w:p w14:paraId="4EC399EB" w14:textId="77777777" w:rsidR="00E762DE" w:rsidRPr="00FB10D0" w:rsidRDefault="00E762DE" w:rsidP="003429EB">
            <w:pPr>
              <w:tabs>
                <w:tab w:val="center" w:pos="2336"/>
              </w:tabs>
              <w:spacing w:line="980" w:lineRule="exact"/>
              <w:rPr>
                <w:rFonts w:eastAsia="돋움" w:cs="Arial"/>
                <w:b/>
                <w:sz w:val="104"/>
              </w:rPr>
            </w:pPr>
            <w:r w:rsidRPr="00FB10D0">
              <w:rPr>
                <w:rFonts w:eastAsia="돋움" w:cs="Arial"/>
                <w:b/>
                <w:sz w:val="104"/>
              </w:rPr>
              <w:t>KSK</w:t>
            </w:r>
          </w:p>
          <w:p w14:paraId="40F4B7AB" w14:textId="77777777" w:rsidR="00E762DE" w:rsidRPr="00FB10D0" w:rsidRDefault="00E762DE" w:rsidP="003429EB">
            <w:pPr>
              <w:tabs>
                <w:tab w:val="center" w:pos="2336"/>
              </w:tabs>
              <w:spacing w:line="980" w:lineRule="exact"/>
              <w:rPr>
                <w:rFonts w:cs="Arial"/>
              </w:rPr>
            </w:pPr>
            <w:r w:rsidRPr="00FB10D0">
              <w:rPr>
                <w:rFonts w:eastAsia="돋움" w:cs="Arial"/>
                <w:b/>
                <w:sz w:val="104"/>
              </w:rPr>
              <w:t>KS</w:t>
            </w:r>
          </w:p>
        </w:tc>
        <w:tc>
          <w:tcPr>
            <w:tcW w:w="1974" w:type="pct"/>
            <w:shd w:val="clear" w:color="auto" w:fill="auto"/>
          </w:tcPr>
          <w:p w14:paraId="0736F929" w14:textId="77777777" w:rsidR="00E762DE" w:rsidRPr="00FB10D0" w:rsidRDefault="00CD40EA" w:rsidP="003429EB">
            <w:pPr>
              <w:jc w:val="right"/>
              <w:rPr>
                <w:rFonts w:eastAsia="돋움" w:cs="Arial"/>
                <w:sz w:val="32"/>
              </w:rPr>
            </w:pPr>
            <w:r w:rsidRPr="00FB10D0">
              <w:rPr>
                <w:rFonts w:cs="Arial"/>
              </w:rPr>
              <w:fldChar w:fldCharType="begin"/>
            </w:r>
            <w:r w:rsidRPr="00FB10D0">
              <w:rPr>
                <w:rFonts w:cs="Arial"/>
              </w:rPr>
              <w:instrText xml:space="preserve"> DOCPROPERTY  DocKnd  \* MERGEFORMAT </w:instrText>
            </w:r>
            <w:r w:rsidRPr="00FB10D0">
              <w:rPr>
                <w:rFonts w:cs="Arial"/>
              </w:rPr>
              <w:fldChar w:fldCharType="separate"/>
            </w:r>
            <w:r w:rsidR="00FA3743" w:rsidRPr="00FB10D0">
              <w:rPr>
                <w:rFonts w:eastAsia="돋움" w:cs="Arial"/>
                <w:sz w:val="32"/>
              </w:rPr>
              <w:t>KS</w:t>
            </w:r>
            <w:r w:rsidRPr="00FB10D0">
              <w:rPr>
                <w:rFonts w:eastAsia="돋움" w:cs="Arial"/>
                <w:sz w:val="32"/>
              </w:rPr>
              <w:fldChar w:fldCharType="end"/>
            </w:r>
            <w:r w:rsidR="00E762DE" w:rsidRPr="00FB10D0">
              <w:rPr>
                <w:rFonts w:eastAsia="돋움" w:cs="Arial"/>
                <w:sz w:val="32"/>
              </w:rPr>
              <w:t xml:space="preserve"> </w:t>
            </w:r>
            <w:r w:rsidRPr="00FB10D0">
              <w:rPr>
                <w:rFonts w:cs="Arial"/>
              </w:rPr>
              <w:fldChar w:fldCharType="begin"/>
            </w:r>
            <w:r w:rsidRPr="00FB10D0">
              <w:rPr>
                <w:rFonts w:cs="Arial"/>
              </w:rPr>
              <w:instrText xml:space="preserve"> DOCPROPERTY  DocSymPart  \* MERGEFORMAT </w:instrText>
            </w:r>
            <w:r w:rsidRPr="00FB10D0">
              <w:rPr>
                <w:rFonts w:cs="Arial"/>
              </w:rPr>
              <w:fldChar w:fldCharType="separate"/>
            </w:r>
            <w:r w:rsidR="00FA3743" w:rsidRPr="00FB10D0">
              <w:rPr>
                <w:rFonts w:eastAsia="돋움" w:cs="Arial"/>
                <w:sz w:val="32"/>
              </w:rPr>
              <w:t>X</w:t>
            </w:r>
            <w:r w:rsidRPr="00FB10D0">
              <w:rPr>
                <w:rFonts w:eastAsia="돋움" w:cs="Arial"/>
                <w:sz w:val="32"/>
              </w:rPr>
              <w:fldChar w:fldCharType="end"/>
            </w:r>
            <w:r w:rsidR="00E762DE" w:rsidRPr="00FB10D0">
              <w:rPr>
                <w:rFonts w:eastAsia="돋움" w:cs="Arial"/>
                <w:sz w:val="32"/>
              </w:rPr>
              <w:t xml:space="preserve"> </w:t>
            </w:r>
            <w:r w:rsidRPr="00FB10D0">
              <w:rPr>
                <w:rFonts w:cs="Arial"/>
              </w:rPr>
              <w:fldChar w:fldCharType="begin"/>
            </w:r>
            <w:r w:rsidRPr="00FB10D0">
              <w:rPr>
                <w:rFonts w:cs="Arial"/>
              </w:rPr>
              <w:instrText xml:space="preserve"> DOCPROPERTY  DocNoPart  \* MERGEFORMAT </w:instrText>
            </w:r>
            <w:r w:rsidRPr="00FB10D0">
              <w:rPr>
                <w:rFonts w:cs="Arial"/>
              </w:rPr>
              <w:fldChar w:fldCharType="separate"/>
            </w:r>
            <w:r w:rsidR="00FA3743" w:rsidRPr="00FB10D0">
              <w:rPr>
                <w:rFonts w:eastAsia="돋움" w:cs="Arial"/>
                <w:sz w:val="32"/>
              </w:rPr>
              <w:t>3</w:t>
            </w:r>
            <w:r w:rsidRPr="00FB10D0">
              <w:rPr>
                <w:rFonts w:eastAsia="돋움" w:cs="Arial"/>
                <w:sz w:val="32"/>
              </w:rPr>
              <w:fldChar w:fldCharType="end"/>
            </w:r>
            <w:r w:rsidR="008467A2" w:rsidRPr="00FB10D0">
              <w:rPr>
                <w:rFonts w:eastAsia="돋움" w:cs="Arial"/>
                <w:sz w:val="32"/>
              </w:rPr>
              <w:t>270</w:t>
            </w:r>
          </w:p>
          <w:p w14:paraId="63014BCC" w14:textId="77777777" w:rsidR="00E762DE" w:rsidRPr="00FB10D0" w:rsidRDefault="00643071" w:rsidP="003429EB">
            <w:pPr>
              <w:jc w:val="right"/>
              <w:rPr>
                <w:rFonts w:eastAsia="돋움" w:cs="Arial"/>
                <w:bCs/>
                <w:sz w:val="40"/>
              </w:rPr>
            </w:pPr>
            <w:r w:rsidRPr="00FB10D0">
              <w:rPr>
                <w:rFonts w:eastAsia="돋움" w:cs="Arial"/>
                <w:bCs/>
                <w:sz w:val="40"/>
              </w:rPr>
              <w:fldChar w:fldCharType="begin"/>
            </w:r>
            <w:r w:rsidR="00E762DE" w:rsidRPr="00FB10D0">
              <w:rPr>
                <w:rFonts w:eastAsia="돋움" w:cs="Arial"/>
                <w:bCs/>
                <w:sz w:val="40"/>
              </w:rPr>
              <w:instrText xml:space="preserve"> DOCPROPERTY  Amendment  \* MERGEFORMAT </w:instrText>
            </w:r>
            <w:r w:rsidRPr="00FB10D0">
              <w:rPr>
                <w:rFonts w:eastAsia="돋움" w:cs="Arial"/>
                <w:bCs/>
                <w:sz w:val="40"/>
              </w:rPr>
              <w:fldChar w:fldCharType="end"/>
            </w:r>
          </w:p>
        </w:tc>
      </w:tr>
      <w:tr w:rsidR="00E762DE" w:rsidRPr="00FB10D0" w14:paraId="33780348" w14:textId="77777777" w:rsidTr="003F6CB8">
        <w:trPr>
          <w:trHeight w:val="5182"/>
        </w:trPr>
        <w:tc>
          <w:tcPr>
            <w:tcW w:w="643" w:type="pct"/>
            <w:shd w:val="clear" w:color="auto" w:fill="auto"/>
          </w:tcPr>
          <w:p w14:paraId="1113BFC3" w14:textId="77777777" w:rsidR="00E762DE" w:rsidRPr="00FB10D0" w:rsidRDefault="00E762DE" w:rsidP="003429EB">
            <w:pPr>
              <w:rPr>
                <w:rFonts w:cs="Arial"/>
              </w:rPr>
            </w:pPr>
          </w:p>
        </w:tc>
        <w:tc>
          <w:tcPr>
            <w:tcW w:w="4357" w:type="pct"/>
            <w:gridSpan w:val="2"/>
            <w:shd w:val="clear" w:color="auto" w:fill="auto"/>
          </w:tcPr>
          <w:p w14:paraId="3DB06233" w14:textId="77777777" w:rsidR="00E762DE" w:rsidRPr="00FB10D0" w:rsidRDefault="00643071" w:rsidP="003F6CB8">
            <w:pPr>
              <w:spacing w:line="700" w:lineRule="exact"/>
              <w:ind w:leftChars="-543" w:left="-1086" w:firstLineChars="65" w:firstLine="396"/>
              <w:jc w:val="right"/>
              <w:rPr>
                <w:rFonts w:eastAsia="돋움" w:cs="Arial"/>
                <w:b/>
                <w:w w:val="60"/>
                <w:sz w:val="62"/>
                <w:szCs w:val="62"/>
              </w:rPr>
            </w:pPr>
            <w:r w:rsidRPr="00FB10D0">
              <w:rPr>
                <w:rFonts w:eastAsia="돋움" w:cs="Arial"/>
                <w:b/>
                <w:sz w:val="62"/>
                <w:szCs w:val="62"/>
              </w:rPr>
              <w:fldChar w:fldCharType="begin"/>
            </w:r>
            <w:r w:rsidR="00E762DE" w:rsidRPr="00FB10D0">
              <w:rPr>
                <w:rFonts w:eastAsia="돋움" w:cs="Arial"/>
                <w:b/>
                <w:sz w:val="62"/>
                <w:szCs w:val="62"/>
              </w:rPr>
              <w:instrText xml:space="preserve"> DOCPROPERTY  KSMark  \* MERGEFORMAT </w:instrText>
            </w:r>
            <w:r w:rsidRPr="00FB10D0">
              <w:rPr>
                <w:rFonts w:eastAsia="돋움" w:cs="Arial"/>
                <w:b/>
                <w:sz w:val="62"/>
                <w:szCs w:val="62"/>
              </w:rPr>
              <w:fldChar w:fldCharType="end"/>
            </w:r>
            <w:r w:rsidR="00CD40EA" w:rsidRPr="00FB10D0">
              <w:rPr>
                <w:rFonts w:cs="Arial"/>
              </w:rPr>
              <w:fldChar w:fldCharType="begin"/>
            </w:r>
            <w:r w:rsidR="00CD40EA" w:rsidRPr="00FB10D0">
              <w:rPr>
                <w:rFonts w:cs="Arial"/>
              </w:rPr>
              <w:instrText xml:space="preserve"> DOCPROPERTY  TitleKr  \* MERGEFORMAT </w:instrText>
            </w:r>
            <w:r w:rsidR="00CD40EA" w:rsidRPr="00FB10D0">
              <w:rPr>
                <w:rFonts w:cs="Arial"/>
              </w:rPr>
              <w:fldChar w:fldCharType="separate"/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 xml:space="preserve">5G NR(New Radio) </w:t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>이동</w:t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 xml:space="preserve"> </w:t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>통신</w:t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 xml:space="preserve"> </w:t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br/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>무선</w:t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 xml:space="preserve"> </w:t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>설비</w:t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 xml:space="preserve"> </w:t>
            </w:r>
            <w:r w:rsidR="005D75AB" w:rsidRPr="00FB10D0">
              <w:rPr>
                <w:rFonts w:eastAsia="돋움" w:cs="Arial"/>
                <w:b/>
                <w:w w:val="60"/>
                <w:sz w:val="62"/>
                <w:szCs w:val="62"/>
              </w:rPr>
              <w:t>전도</w:t>
            </w:r>
            <w:r w:rsidR="005D75AB" w:rsidRPr="00FB10D0">
              <w:rPr>
                <w:rFonts w:eastAsia="돋움" w:cs="Arial"/>
                <w:b/>
                <w:w w:val="60"/>
                <w:sz w:val="62"/>
                <w:szCs w:val="62"/>
              </w:rPr>
              <w:t xml:space="preserve"> </w:t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>시험</w:t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 xml:space="preserve"> </w:t>
            </w:r>
            <w:r w:rsidR="00FA3743" w:rsidRPr="00FB10D0">
              <w:rPr>
                <w:rFonts w:eastAsia="돋움" w:cs="Arial"/>
                <w:b/>
                <w:w w:val="60"/>
                <w:sz w:val="62"/>
                <w:szCs w:val="62"/>
              </w:rPr>
              <w:t>방법</w:t>
            </w:r>
            <w:r w:rsidR="00CD40EA" w:rsidRPr="00FB10D0">
              <w:rPr>
                <w:rFonts w:eastAsia="돋움" w:cs="Arial"/>
                <w:b/>
                <w:w w:val="60"/>
                <w:sz w:val="62"/>
                <w:szCs w:val="62"/>
              </w:rPr>
              <w:fldChar w:fldCharType="end"/>
            </w:r>
          </w:p>
          <w:p w14:paraId="32B40782" w14:textId="5C6F4BE9" w:rsidR="00E762DE" w:rsidRPr="00FB10D0" w:rsidRDefault="00CD40EA" w:rsidP="003429EB">
            <w:pPr>
              <w:jc w:val="right"/>
              <w:textAlignment w:val="center"/>
              <w:rPr>
                <w:rFonts w:eastAsia="돋움" w:cs="Arial"/>
                <w:sz w:val="44"/>
              </w:rPr>
            </w:pPr>
            <w:r w:rsidRPr="00FB10D0">
              <w:rPr>
                <w:rFonts w:cs="Arial"/>
              </w:rPr>
              <w:fldChar w:fldCharType="begin"/>
            </w:r>
            <w:r w:rsidRPr="00FB10D0">
              <w:rPr>
                <w:rFonts w:cs="Arial"/>
              </w:rPr>
              <w:instrText xml:space="preserve"> DOCPROPERTY  DocKnd  \* MERGEFORMAT </w:instrText>
            </w:r>
            <w:r w:rsidRPr="00FB10D0">
              <w:rPr>
                <w:rFonts w:cs="Arial"/>
              </w:rPr>
              <w:fldChar w:fldCharType="separate"/>
            </w:r>
            <w:r w:rsidR="00FA3743" w:rsidRPr="00FB10D0">
              <w:rPr>
                <w:rFonts w:eastAsia="돋움" w:cs="Arial"/>
                <w:sz w:val="44"/>
              </w:rPr>
              <w:t>KS</w:t>
            </w:r>
            <w:r w:rsidRPr="00FB10D0">
              <w:rPr>
                <w:rFonts w:eastAsia="돋움" w:cs="Arial"/>
                <w:sz w:val="44"/>
              </w:rPr>
              <w:fldChar w:fldCharType="end"/>
            </w:r>
            <w:r w:rsidR="00E762DE" w:rsidRPr="00FB10D0">
              <w:rPr>
                <w:rFonts w:eastAsia="돋움" w:cs="Arial"/>
                <w:sz w:val="44"/>
              </w:rPr>
              <w:t xml:space="preserve"> </w:t>
            </w:r>
            <w:r w:rsidRPr="00FB10D0">
              <w:rPr>
                <w:rFonts w:cs="Arial"/>
              </w:rPr>
              <w:fldChar w:fldCharType="begin"/>
            </w:r>
            <w:r w:rsidRPr="00FB10D0">
              <w:rPr>
                <w:rFonts w:cs="Arial"/>
              </w:rPr>
              <w:instrText xml:space="preserve"> DOCPROPERTY  DocSymPart  \* MERGEFORMAT </w:instrText>
            </w:r>
            <w:r w:rsidRPr="00FB10D0">
              <w:rPr>
                <w:rFonts w:cs="Arial"/>
              </w:rPr>
              <w:fldChar w:fldCharType="separate"/>
            </w:r>
            <w:r w:rsidR="00FA3743" w:rsidRPr="00FB10D0">
              <w:rPr>
                <w:rFonts w:eastAsia="돋움" w:cs="Arial"/>
                <w:sz w:val="44"/>
              </w:rPr>
              <w:t>X</w:t>
            </w:r>
            <w:r w:rsidRPr="00FB10D0">
              <w:rPr>
                <w:rFonts w:eastAsia="돋움" w:cs="Arial"/>
                <w:sz w:val="44"/>
              </w:rPr>
              <w:fldChar w:fldCharType="end"/>
            </w:r>
            <w:r w:rsidR="00E762DE" w:rsidRPr="00FB10D0">
              <w:rPr>
                <w:rFonts w:eastAsia="돋움" w:cs="Arial"/>
                <w:sz w:val="44"/>
              </w:rPr>
              <w:t xml:space="preserve"> </w:t>
            </w:r>
            <w:r w:rsidRPr="00FB10D0">
              <w:rPr>
                <w:rFonts w:cs="Arial"/>
              </w:rPr>
              <w:fldChar w:fldCharType="begin"/>
            </w:r>
            <w:r w:rsidRPr="00FB10D0">
              <w:rPr>
                <w:rFonts w:cs="Arial"/>
              </w:rPr>
              <w:instrText xml:space="preserve"> DOCPROPERTY  DocNoPart  \* MERGEFORMAT </w:instrText>
            </w:r>
            <w:r w:rsidRPr="00FB10D0">
              <w:rPr>
                <w:rFonts w:cs="Arial"/>
              </w:rPr>
              <w:fldChar w:fldCharType="separate"/>
            </w:r>
            <w:r w:rsidR="00FA3743" w:rsidRPr="00FB10D0">
              <w:rPr>
                <w:rFonts w:eastAsia="돋움" w:cs="Arial"/>
                <w:sz w:val="44"/>
              </w:rPr>
              <w:t>3</w:t>
            </w:r>
            <w:r w:rsidRPr="00FB10D0">
              <w:rPr>
                <w:rFonts w:eastAsia="돋움" w:cs="Arial"/>
                <w:sz w:val="44"/>
              </w:rPr>
              <w:fldChar w:fldCharType="end"/>
            </w:r>
            <w:r w:rsidR="008467A2" w:rsidRPr="00FB10D0">
              <w:rPr>
                <w:rFonts w:eastAsia="돋움" w:cs="Arial"/>
                <w:sz w:val="44"/>
              </w:rPr>
              <w:t>270</w:t>
            </w:r>
            <w:r w:rsidR="00A75CA2" w:rsidRPr="00FB10D0">
              <w:rPr>
                <w:rFonts w:eastAsia="돋움" w:cs="Arial"/>
                <w:sz w:val="32"/>
                <w:szCs w:val="32"/>
              </w:rPr>
              <w:t>:</w:t>
            </w:r>
            <w:r w:rsidR="00403745" w:rsidRPr="00FB10D0">
              <w:rPr>
                <w:rFonts w:eastAsia="돋움" w:cs="Arial"/>
                <w:spacing w:val="9"/>
                <w:sz w:val="44"/>
                <w:szCs w:val="44"/>
              </w:rPr>
              <w:t>20</w:t>
            </w:r>
            <w:r w:rsidR="004724F7" w:rsidRPr="00FB10D0">
              <w:rPr>
                <w:rFonts w:eastAsia="돋움" w:cs="Arial"/>
                <w:spacing w:val="9"/>
                <w:sz w:val="44"/>
                <w:szCs w:val="44"/>
              </w:rPr>
              <w:t>22</w:t>
            </w:r>
            <w:r w:rsidR="00E762DE" w:rsidRPr="00FB10D0">
              <w:rPr>
                <w:rFonts w:eastAsia="돋움" w:cs="Arial"/>
                <w:sz w:val="32"/>
              </w:rPr>
              <w:t xml:space="preserve"> </w:t>
            </w:r>
            <w:r w:rsidR="00643071" w:rsidRPr="00FB10D0">
              <w:rPr>
                <w:rFonts w:eastAsia="돋움" w:cs="Arial"/>
                <w:sz w:val="32"/>
              </w:rPr>
              <w:fldChar w:fldCharType="begin"/>
            </w:r>
            <w:r w:rsidR="00E762DE" w:rsidRPr="00FB10D0">
              <w:rPr>
                <w:rFonts w:eastAsia="돋움" w:cs="Arial"/>
                <w:sz w:val="32"/>
              </w:rPr>
              <w:instrText xml:space="preserve"> DOCPROPERTY  Amendment  \* MERGEFORMAT </w:instrText>
            </w:r>
            <w:r w:rsidR="00643071" w:rsidRPr="00FB10D0">
              <w:rPr>
                <w:rFonts w:eastAsia="돋움" w:cs="Arial"/>
                <w:sz w:val="32"/>
              </w:rPr>
              <w:fldChar w:fldCharType="end"/>
            </w:r>
          </w:p>
          <w:p w14:paraId="3F90DCEB" w14:textId="77777777" w:rsidR="00E762DE" w:rsidRPr="00FB10D0" w:rsidRDefault="00643071" w:rsidP="003429EB">
            <w:pPr>
              <w:jc w:val="right"/>
              <w:rPr>
                <w:rFonts w:eastAsia="돋움" w:cs="Arial"/>
                <w:bCs/>
                <w:sz w:val="44"/>
              </w:rPr>
            </w:pPr>
            <w:r w:rsidRPr="00FB10D0">
              <w:rPr>
                <w:rFonts w:eastAsia="돋움" w:cs="Arial"/>
                <w:bCs/>
                <w:sz w:val="44"/>
              </w:rPr>
              <w:fldChar w:fldCharType="begin"/>
            </w:r>
            <w:r w:rsidR="00E762DE" w:rsidRPr="00FB10D0">
              <w:rPr>
                <w:rFonts w:eastAsia="돋움" w:cs="Arial"/>
                <w:bCs/>
                <w:sz w:val="44"/>
              </w:rPr>
              <w:instrText xml:space="preserve"> DOCPROPERTY  TxtConfirm  \* MERGEFORMAT </w:instrText>
            </w:r>
            <w:r w:rsidRPr="00FB10D0">
              <w:rPr>
                <w:rFonts w:eastAsia="돋움" w:cs="Arial"/>
                <w:bCs/>
                <w:sz w:val="44"/>
              </w:rPr>
              <w:fldChar w:fldCharType="end"/>
            </w:r>
          </w:p>
        </w:tc>
      </w:tr>
      <w:tr w:rsidR="00E762DE" w:rsidRPr="00FB10D0" w14:paraId="56CEE6AC" w14:textId="77777777" w:rsidTr="002E0B61">
        <w:trPr>
          <w:trHeight w:val="1127"/>
        </w:trPr>
        <w:tc>
          <w:tcPr>
            <w:tcW w:w="5000" w:type="pct"/>
            <w:gridSpan w:val="3"/>
            <w:shd w:val="clear" w:color="auto" w:fill="auto"/>
          </w:tcPr>
          <w:p w14:paraId="1E22A7D1" w14:textId="77777777" w:rsidR="00B75174" w:rsidRPr="00FB10D0" w:rsidRDefault="00B75174" w:rsidP="00B75174">
            <w:pPr>
              <w:pStyle w:val="aa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Arial" w:hAnsi="Arial" w:cs="Arial"/>
                <w:b/>
                <w:bCs/>
                <w:color w:val="auto"/>
                <w:w w:val="90"/>
                <w:sz w:val="36"/>
                <w:szCs w:val="36"/>
              </w:rPr>
            </w:pP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>방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 xml:space="preserve"> 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>송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 xml:space="preserve"> 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>통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 xml:space="preserve"> 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>신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 xml:space="preserve"> 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>표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 xml:space="preserve"> 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>준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 xml:space="preserve"> 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>심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 xml:space="preserve"> 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>의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 xml:space="preserve"> 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48"/>
                <w:szCs w:val="36"/>
              </w:rPr>
              <w:t>회</w:t>
            </w:r>
            <w:r w:rsidRPr="00FB10D0">
              <w:rPr>
                <w:rFonts w:ascii="Arial" w:hAnsi="Arial" w:cs="Arial"/>
                <w:b/>
                <w:bCs/>
                <w:color w:val="auto"/>
                <w:w w:val="90"/>
                <w:sz w:val="36"/>
                <w:szCs w:val="36"/>
              </w:rPr>
              <w:t xml:space="preserve"> </w:t>
            </w:r>
          </w:p>
          <w:p w14:paraId="328CBB6B" w14:textId="0303B176" w:rsidR="00E762DE" w:rsidRPr="00FB10D0" w:rsidRDefault="00CD40EA" w:rsidP="003429EB">
            <w:pPr>
              <w:keepNext/>
              <w:wordWrap/>
              <w:adjustRightInd w:val="0"/>
              <w:spacing w:line="300" w:lineRule="auto"/>
              <w:jc w:val="right"/>
              <w:rPr>
                <w:rFonts w:eastAsia="돋움" w:cs="Arial"/>
                <w:b/>
                <w:sz w:val="24"/>
                <w:szCs w:val="24"/>
              </w:rPr>
            </w:pPr>
            <w:r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t>20</w:t>
            </w:r>
            <w:r w:rsidR="004724F7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t>22</w:t>
            </w:r>
            <w:r w:rsidR="00643071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 w:rsidR="00E762DE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IF </w:instrText>
            </w:r>
            <w:r w:rsidRPr="00FB10D0">
              <w:rPr>
                <w:rFonts w:cs="Arial"/>
              </w:rPr>
              <w:fldChar w:fldCharType="begin"/>
            </w:r>
            <w:r w:rsidRPr="00FB10D0">
              <w:rPr>
                <w:rFonts w:cs="Arial"/>
              </w:rPr>
              <w:instrText xml:space="preserve"> DOCPROPERTY "NCKnd"  \* MERGEFORMAT </w:instrText>
            </w:r>
            <w:r w:rsidRPr="00FB10D0">
              <w:rPr>
                <w:rFonts w:cs="Arial"/>
              </w:rPr>
              <w:fldChar w:fldCharType="separate"/>
            </w:r>
            <w:r w:rsidR="00FA3743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instrText>1</w:instrText>
            </w:r>
            <w:r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="00E762DE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= 2 </w:instrText>
            </w:r>
            <w:r w:rsidRPr="00FB10D0">
              <w:rPr>
                <w:rFonts w:cs="Arial"/>
              </w:rPr>
              <w:fldChar w:fldCharType="begin"/>
            </w:r>
            <w:r w:rsidRPr="00FB10D0">
              <w:rPr>
                <w:rFonts w:cs="Arial"/>
              </w:rPr>
              <w:instrText xml:space="preserve"> DOCPROPERTY "ChgYear"  \* MERGEFORMAT </w:instrText>
            </w:r>
            <w:r w:rsidRPr="00FB10D0">
              <w:rPr>
                <w:rFonts w:cs="Arial"/>
              </w:rPr>
              <w:fldChar w:fldCharType="separate"/>
            </w:r>
            <w:r w:rsidR="00635AE1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instrText>2015</w:instrText>
            </w:r>
            <w:r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="00643071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="00E762DE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t>년</w:t>
            </w:r>
            <w:r w:rsidR="00E762DE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</w:t>
            </w:r>
            <w:r w:rsidR="00E61AE4" w:rsidRPr="00FB10D0">
              <w:rPr>
                <w:rFonts w:eastAsia="돋움" w:cs="Arial" w:hint="eastAsia"/>
                <w:b/>
                <w:spacing w:val="9"/>
                <w:sz w:val="24"/>
                <w:szCs w:val="24"/>
              </w:rPr>
              <w:t>x</w:t>
            </w:r>
            <w:r w:rsidR="00E61AE4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t>x</w:t>
            </w:r>
            <w:r w:rsidR="00E762DE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t>월</w:t>
            </w:r>
            <w:r w:rsidR="00E762DE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</w:t>
            </w:r>
            <w:r w:rsidR="00E920E1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t>xx</w:t>
            </w:r>
            <w:r w:rsidR="00E762DE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t>일</w:t>
            </w:r>
            <w:r w:rsidR="00E762DE" w:rsidRPr="00FB10D0"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</w:t>
            </w:r>
            <w:r w:rsidR="00643071" w:rsidRPr="00FB10D0">
              <w:rPr>
                <w:rFonts w:eastAsia="돋움" w:cs="Arial"/>
                <w:b/>
                <w:sz w:val="24"/>
                <w:szCs w:val="24"/>
              </w:rPr>
              <w:fldChar w:fldCharType="begin"/>
            </w:r>
            <w:r w:rsidR="00E762DE" w:rsidRPr="00FB10D0">
              <w:rPr>
                <w:rFonts w:eastAsia="돋움" w:cs="Arial"/>
                <w:b/>
                <w:sz w:val="24"/>
                <w:szCs w:val="24"/>
              </w:rPr>
              <w:instrText xml:space="preserve"> IF </w:instrText>
            </w:r>
            <w:r w:rsidRPr="00FB10D0">
              <w:rPr>
                <w:rFonts w:cs="Arial"/>
              </w:rPr>
              <w:fldChar w:fldCharType="begin"/>
            </w:r>
            <w:r w:rsidRPr="00FB10D0">
              <w:rPr>
                <w:rFonts w:cs="Arial"/>
              </w:rPr>
              <w:instrText xml:space="preserve"> DOCPROPERTY "NCKnd"  \* MERGEFORMAT </w:instrText>
            </w:r>
            <w:r w:rsidRPr="00FB10D0">
              <w:rPr>
                <w:rFonts w:cs="Arial"/>
              </w:rPr>
              <w:fldChar w:fldCharType="separate"/>
            </w:r>
            <w:r w:rsidR="00FA3743" w:rsidRPr="00FB10D0">
              <w:rPr>
                <w:rFonts w:eastAsia="돋움" w:cs="Arial"/>
                <w:b/>
                <w:sz w:val="24"/>
                <w:szCs w:val="24"/>
              </w:rPr>
              <w:instrText>1</w:instrText>
            </w:r>
            <w:r w:rsidRPr="00FB10D0">
              <w:rPr>
                <w:rFonts w:eastAsia="돋움" w:cs="Arial"/>
                <w:b/>
                <w:sz w:val="24"/>
                <w:szCs w:val="24"/>
              </w:rPr>
              <w:fldChar w:fldCharType="end"/>
            </w:r>
            <w:r w:rsidR="00E762DE" w:rsidRPr="00FB10D0">
              <w:rPr>
                <w:rFonts w:eastAsia="돋움" w:cs="Arial"/>
                <w:b/>
                <w:sz w:val="24"/>
                <w:szCs w:val="24"/>
              </w:rPr>
              <w:instrText xml:space="preserve"> = 1 </w:instrText>
            </w:r>
            <w:r w:rsidR="00643071" w:rsidRPr="00FB10D0">
              <w:rPr>
                <w:rFonts w:eastAsia="돋움" w:cs="Arial"/>
                <w:b/>
                <w:sz w:val="24"/>
                <w:szCs w:val="24"/>
              </w:rPr>
              <w:fldChar w:fldCharType="begin"/>
            </w:r>
            <w:r w:rsidR="00E762DE" w:rsidRPr="00FB10D0">
              <w:rPr>
                <w:rFonts w:eastAsia="돋움" w:cs="Arial"/>
                <w:b/>
                <w:sz w:val="24"/>
                <w:szCs w:val="24"/>
              </w:rPr>
              <w:instrText xml:space="preserve"> QUOTE "</w:instrText>
            </w:r>
            <w:r w:rsidR="00E762DE" w:rsidRPr="00FB10D0">
              <w:rPr>
                <w:rFonts w:eastAsia="돋움" w:cs="Arial"/>
                <w:b/>
                <w:sz w:val="24"/>
                <w:szCs w:val="24"/>
              </w:rPr>
              <w:instrText>제정</w:instrText>
            </w:r>
            <w:r w:rsidR="00E762DE" w:rsidRPr="00FB10D0">
              <w:rPr>
                <w:rFonts w:eastAsia="돋움" w:cs="Arial"/>
                <w:b/>
                <w:sz w:val="24"/>
                <w:szCs w:val="24"/>
              </w:rPr>
              <w:instrText xml:space="preserve">"  \* MERGEFORMAT </w:instrText>
            </w:r>
            <w:r w:rsidR="00643071" w:rsidRPr="00FB10D0">
              <w:rPr>
                <w:rFonts w:eastAsia="돋움" w:cs="Arial"/>
                <w:b/>
                <w:sz w:val="24"/>
                <w:szCs w:val="24"/>
              </w:rPr>
              <w:fldChar w:fldCharType="separate"/>
            </w:r>
            <w:r w:rsidR="00FA3743" w:rsidRPr="00FB10D0">
              <w:rPr>
                <w:rFonts w:eastAsia="돋움" w:cs="Arial"/>
                <w:b/>
                <w:sz w:val="24"/>
                <w:szCs w:val="24"/>
              </w:rPr>
              <w:instrText>제정</w:instrText>
            </w:r>
            <w:r w:rsidR="00643071" w:rsidRPr="00FB10D0">
              <w:rPr>
                <w:rFonts w:eastAsia="돋움" w:cs="Arial"/>
                <w:b/>
                <w:sz w:val="24"/>
                <w:szCs w:val="24"/>
              </w:rPr>
              <w:fldChar w:fldCharType="end"/>
            </w:r>
            <w:r w:rsidR="00643071" w:rsidRPr="00FB10D0">
              <w:rPr>
                <w:rFonts w:eastAsia="돋움" w:cs="Arial"/>
                <w:b/>
                <w:sz w:val="24"/>
                <w:szCs w:val="24"/>
              </w:rPr>
              <w:fldChar w:fldCharType="separate"/>
            </w:r>
            <w:r w:rsidR="00904C70" w:rsidRPr="00FB10D0">
              <w:rPr>
                <w:rFonts w:eastAsia="돋움" w:cs="Arial" w:hint="eastAsia"/>
                <w:b/>
                <w:sz w:val="24"/>
                <w:szCs w:val="24"/>
              </w:rPr>
              <w:t>개</w:t>
            </w:r>
            <w:r w:rsidR="00FA3743" w:rsidRPr="00FB10D0">
              <w:rPr>
                <w:rFonts w:eastAsia="돋움" w:cs="Arial"/>
                <w:b/>
                <w:noProof/>
                <w:sz w:val="24"/>
                <w:szCs w:val="24"/>
              </w:rPr>
              <w:t>정</w:t>
            </w:r>
            <w:r w:rsidR="00643071" w:rsidRPr="00FB10D0">
              <w:rPr>
                <w:rFonts w:eastAsia="돋움" w:cs="Arial"/>
                <w:b/>
                <w:sz w:val="24"/>
                <w:szCs w:val="24"/>
              </w:rPr>
              <w:fldChar w:fldCharType="end"/>
            </w:r>
            <w:r w:rsidR="00643071" w:rsidRPr="00FB10D0">
              <w:rPr>
                <w:rFonts w:eastAsia="돋움" w:cs="Arial"/>
                <w:b/>
                <w:sz w:val="24"/>
                <w:szCs w:val="24"/>
              </w:rPr>
              <w:fldChar w:fldCharType="begin"/>
            </w:r>
            <w:r w:rsidR="00E762DE" w:rsidRPr="00FB10D0">
              <w:rPr>
                <w:rFonts w:eastAsia="돋움" w:cs="Arial"/>
                <w:b/>
                <w:sz w:val="24"/>
                <w:szCs w:val="24"/>
              </w:rPr>
              <w:instrText xml:space="preserve"> IF </w:instrText>
            </w:r>
            <w:r w:rsidRPr="00FB10D0">
              <w:rPr>
                <w:rFonts w:cs="Arial"/>
              </w:rPr>
              <w:fldChar w:fldCharType="begin"/>
            </w:r>
            <w:r w:rsidRPr="00FB10D0">
              <w:rPr>
                <w:rFonts w:cs="Arial"/>
              </w:rPr>
              <w:instrText xml:space="preserve"> DOCPROPERTY "NCKnd"  \* MERGEFORMAT </w:instrText>
            </w:r>
            <w:r w:rsidRPr="00FB10D0">
              <w:rPr>
                <w:rFonts w:cs="Arial"/>
              </w:rPr>
              <w:fldChar w:fldCharType="separate"/>
            </w:r>
            <w:r w:rsidR="00FA3743" w:rsidRPr="00FB10D0">
              <w:rPr>
                <w:rFonts w:eastAsia="돋움" w:cs="Arial"/>
                <w:b/>
                <w:sz w:val="24"/>
                <w:szCs w:val="24"/>
              </w:rPr>
              <w:instrText>1</w:instrText>
            </w:r>
            <w:r w:rsidRPr="00FB10D0">
              <w:rPr>
                <w:rFonts w:eastAsia="돋움" w:cs="Arial"/>
                <w:b/>
                <w:sz w:val="24"/>
                <w:szCs w:val="24"/>
              </w:rPr>
              <w:fldChar w:fldCharType="end"/>
            </w:r>
            <w:r w:rsidR="00E762DE" w:rsidRPr="00FB10D0">
              <w:rPr>
                <w:rFonts w:eastAsia="돋움" w:cs="Arial"/>
                <w:b/>
                <w:sz w:val="24"/>
                <w:szCs w:val="24"/>
              </w:rPr>
              <w:instrText xml:space="preserve"> = 2 </w:instrText>
            </w:r>
            <w:r w:rsidR="00643071" w:rsidRPr="00FB10D0">
              <w:rPr>
                <w:rFonts w:eastAsia="돋움" w:cs="Arial"/>
                <w:b/>
                <w:sz w:val="24"/>
                <w:szCs w:val="24"/>
              </w:rPr>
              <w:fldChar w:fldCharType="begin"/>
            </w:r>
            <w:r w:rsidR="00E762DE" w:rsidRPr="00FB10D0">
              <w:rPr>
                <w:rFonts w:eastAsia="돋움" w:cs="Arial"/>
                <w:b/>
                <w:sz w:val="24"/>
                <w:szCs w:val="24"/>
              </w:rPr>
              <w:instrText xml:space="preserve"> QUOTE "</w:instrText>
            </w:r>
            <w:r w:rsidR="00E762DE" w:rsidRPr="00FB10D0">
              <w:rPr>
                <w:rFonts w:eastAsia="돋움" w:cs="Arial"/>
                <w:b/>
                <w:sz w:val="24"/>
                <w:szCs w:val="24"/>
              </w:rPr>
              <w:instrText>개정</w:instrText>
            </w:r>
            <w:r w:rsidR="00E762DE" w:rsidRPr="00FB10D0">
              <w:rPr>
                <w:rFonts w:eastAsia="돋움" w:cs="Arial"/>
                <w:b/>
                <w:sz w:val="24"/>
                <w:szCs w:val="24"/>
              </w:rPr>
              <w:instrText xml:space="preserve">"  \* MERGEFORMAT </w:instrText>
            </w:r>
            <w:r w:rsidR="00643071" w:rsidRPr="00FB10D0">
              <w:rPr>
                <w:rFonts w:eastAsia="돋움" w:cs="Arial"/>
                <w:b/>
                <w:sz w:val="24"/>
                <w:szCs w:val="24"/>
              </w:rPr>
              <w:fldChar w:fldCharType="separate"/>
            </w:r>
            <w:r w:rsidR="00635AE1" w:rsidRPr="00FB10D0">
              <w:rPr>
                <w:rFonts w:eastAsia="돋움" w:cs="Arial"/>
                <w:b/>
                <w:sz w:val="24"/>
                <w:szCs w:val="24"/>
              </w:rPr>
              <w:instrText>개정</w:instrText>
            </w:r>
            <w:r w:rsidR="00643071" w:rsidRPr="00FB10D0">
              <w:rPr>
                <w:rFonts w:eastAsia="돋움" w:cs="Arial"/>
                <w:b/>
                <w:sz w:val="24"/>
                <w:szCs w:val="24"/>
              </w:rPr>
              <w:fldChar w:fldCharType="end"/>
            </w:r>
            <w:r w:rsidR="00643071" w:rsidRPr="00FB10D0">
              <w:rPr>
                <w:rFonts w:eastAsia="돋움" w:cs="Arial"/>
                <w:b/>
                <w:sz w:val="24"/>
                <w:szCs w:val="24"/>
              </w:rPr>
              <w:fldChar w:fldCharType="end"/>
            </w:r>
          </w:p>
          <w:p w14:paraId="5BFEBE14" w14:textId="77777777" w:rsidR="00E762DE" w:rsidRPr="00FB10D0" w:rsidRDefault="00E762DE" w:rsidP="003429EB">
            <w:pPr>
              <w:jc w:val="right"/>
              <w:rPr>
                <w:rStyle w:val="12pt"/>
                <w:rFonts w:ascii="Arial" w:hAnsi="Arial" w:cs="Arial"/>
              </w:rPr>
            </w:pPr>
          </w:p>
        </w:tc>
      </w:tr>
    </w:tbl>
    <w:p w14:paraId="5A74336B" w14:textId="77777777" w:rsidR="00E762DE" w:rsidRPr="00FB10D0" w:rsidRDefault="00E762DE" w:rsidP="00E762DE">
      <w:pPr>
        <w:keepNext/>
        <w:rPr>
          <w:rFonts w:cs="Arial"/>
          <w:b/>
          <w:sz w:val="24"/>
          <w:szCs w:val="24"/>
        </w:rPr>
        <w:sectPr w:rsidR="00E762DE" w:rsidRPr="00FB10D0" w:rsidSect="00264CE5">
          <w:headerReference w:type="even" r:id="rId10"/>
          <w:headerReference w:type="default" r:id="rId11"/>
          <w:headerReference w:type="first" r:id="rId12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docGrid w:linePitch="324"/>
        </w:sectPr>
      </w:pPr>
    </w:p>
    <w:p w14:paraId="36E56F08" w14:textId="2B0C05CB" w:rsidR="00F4521B" w:rsidRPr="00FB10D0" w:rsidRDefault="00F4521B" w:rsidP="00F4521B">
      <w:pPr>
        <w:tabs>
          <w:tab w:val="left" w:pos="8100"/>
        </w:tabs>
        <w:snapToGrid w:val="0"/>
        <w:spacing w:line="312" w:lineRule="auto"/>
        <w:jc w:val="center"/>
        <w:rPr>
          <w:rFonts w:eastAsia="돋움" w:cs="Arial"/>
          <w:b/>
        </w:rPr>
      </w:pPr>
      <w:bookmarkStart w:id="0" w:name="표지2"/>
      <w:bookmarkEnd w:id="0"/>
      <w:r w:rsidRPr="00FB10D0">
        <w:rPr>
          <w:rFonts w:eastAsia="돋움" w:cs="Arial"/>
          <w:b/>
        </w:rPr>
        <w:lastRenderedPageBreak/>
        <w:t>심</w:t>
      </w:r>
      <w:r w:rsidRPr="00FB10D0">
        <w:rPr>
          <w:rFonts w:eastAsia="돋움" w:cs="Arial"/>
          <w:b/>
        </w:rPr>
        <w:t xml:space="preserve">  </w:t>
      </w:r>
      <w:r w:rsidRPr="00FB10D0">
        <w:rPr>
          <w:rFonts w:eastAsia="돋움" w:cs="Arial"/>
          <w:b/>
        </w:rPr>
        <w:t>의</w:t>
      </w:r>
      <w:r w:rsidRPr="00FB10D0">
        <w:rPr>
          <w:rFonts w:eastAsia="돋움" w:cs="Arial"/>
          <w:b/>
        </w:rPr>
        <w:t xml:space="preserve"> : </w:t>
      </w:r>
      <w:r w:rsidRPr="00FB10D0">
        <w:rPr>
          <w:rFonts w:eastAsia="돋움" w:cs="Arial"/>
          <w:b/>
        </w:rPr>
        <w:t>전파통신</w:t>
      </w:r>
      <w:r w:rsidRPr="00FB10D0">
        <w:rPr>
          <w:rFonts w:eastAsia="돋움" w:cs="Arial"/>
          <w:b/>
        </w:rPr>
        <w:t xml:space="preserve"> </w:t>
      </w:r>
      <w:r w:rsidRPr="00FB10D0">
        <w:rPr>
          <w:rFonts w:eastAsia="돋움" w:cs="Arial"/>
          <w:b/>
        </w:rPr>
        <w:t>기술심의회</w:t>
      </w:r>
    </w:p>
    <w:p w14:paraId="1AE1539C" w14:textId="77777777" w:rsidR="00FA1E53" w:rsidRPr="00FB10D0" w:rsidRDefault="00FA1E53" w:rsidP="00FA1E53">
      <w:pPr>
        <w:pStyle w:val="aa"/>
        <w:jc w:val="center"/>
        <w:rPr>
          <w:rFonts w:ascii="Arial" w:eastAsia="돋움" w:hAnsi="Arial" w:cs="Arial"/>
          <w:b/>
          <w:color w:val="auto"/>
          <w:sz w:val="16"/>
          <w:szCs w:val="16"/>
          <w:lang w:val="en-GB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487"/>
        <w:gridCol w:w="297"/>
        <w:gridCol w:w="1029"/>
        <w:gridCol w:w="239"/>
        <w:gridCol w:w="4070"/>
        <w:gridCol w:w="591"/>
        <w:gridCol w:w="1232"/>
        <w:gridCol w:w="406"/>
      </w:tblGrid>
      <w:tr w:rsidR="006320B4" w:rsidRPr="00FB10D0" w14:paraId="6166D7A9" w14:textId="77777777" w:rsidTr="00250A9A">
        <w:trPr>
          <w:trHeight w:val="345"/>
          <w:jc w:val="center"/>
        </w:trPr>
        <w:tc>
          <w:tcPr>
            <w:tcW w:w="795" w:type="pct"/>
            <w:vAlign w:val="center"/>
          </w:tcPr>
          <w:p w14:paraId="51514902" w14:textId="77777777" w:rsidR="006320B4" w:rsidRPr="00FB10D0" w:rsidRDefault="006320B4" w:rsidP="00250A9A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159" w:type="pct"/>
            <w:vAlign w:val="center"/>
          </w:tcPr>
          <w:p w14:paraId="366ABA8D" w14:textId="77777777" w:rsidR="006320B4" w:rsidRPr="00FB10D0" w:rsidRDefault="006320B4" w:rsidP="00250A9A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14:paraId="3783917C" w14:textId="77777777" w:rsidR="006320B4" w:rsidRPr="00FB10D0" w:rsidRDefault="006320B4" w:rsidP="00250A9A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성명</w:t>
            </w:r>
          </w:p>
        </w:tc>
        <w:tc>
          <w:tcPr>
            <w:tcW w:w="128" w:type="pct"/>
            <w:vAlign w:val="center"/>
          </w:tcPr>
          <w:p w14:paraId="4D7108DB" w14:textId="77777777" w:rsidR="006320B4" w:rsidRPr="00FB10D0" w:rsidRDefault="006320B4" w:rsidP="00250A9A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14:paraId="046D85FD" w14:textId="77777777" w:rsidR="006320B4" w:rsidRPr="00FB10D0" w:rsidRDefault="006320B4" w:rsidP="006320B4">
            <w:pPr>
              <w:pStyle w:val="aa"/>
              <w:ind w:firstLineChars="200" w:firstLine="400"/>
              <w:rPr>
                <w:rFonts w:ascii="Arial" w:hAnsi="Arial" w:cs="Arial"/>
                <w:color w:val="auto"/>
                <w:sz w:val="20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근</w:t>
            </w:r>
            <w:r w:rsidRPr="00FB10D0">
              <w:rPr>
                <w:rFonts w:ascii="Arial" w:hAnsi="Arial" w:cs="Arial"/>
                <w:color w:val="auto"/>
                <w:sz w:val="20"/>
              </w:rPr>
              <w:t xml:space="preserve">  </w:t>
            </w:r>
            <w:r w:rsidRPr="00FB10D0">
              <w:rPr>
                <w:rFonts w:ascii="Arial" w:hAnsi="Arial" w:cs="Arial"/>
                <w:color w:val="auto"/>
                <w:sz w:val="20"/>
              </w:rPr>
              <w:t>무</w:t>
            </w:r>
            <w:r w:rsidRPr="00FB10D0">
              <w:rPr>
                <w:rFonts w:ascii="Arial" w:hAnsi="Arial" w:cs="Arial"/>
                <w:color w:val="auto"/>
                <w:sz w:val="20"/>
              </w:rPr>
              <w:t xml:space="preserve">  </w:t>
            </w:r>
            <w:r w:rsidRPr="00FB10D0">
              <w:rPr>
                <w:rFonts w:ascii="Arial" w:hAnsi="Arial" w:cs="Arial"/>
                <w:color w:val="auto"/>
                <w:sz w:val="20"/>
              </w:rPr>
              <w:t>처</w:t>
            </w:r>
          </w:p>
        </w:tc>
        <w:tc>
          <w:tcPr>
            <w:tcW w:w="316" w:type="pct"/>
            <w:vAlign w:val="center"/>
          </w:tcPr>
          <w:p w14:paraId="78B9F8DF" w14:textId="77777777" w:rsidR="006320B4" w:rsidRPr="00FB10D0" w:rsidRDefault="006320B4" w:rsidP="00250A9A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14:paraId="118D8B89" w14:textId="77777777" w:rsidR="006320B4" w:rsidRPr="00FB10D0" w:rsidRDefault="006320B4" w:rsidP="00250A9A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직위</w:t>
            </w:r>
          </w:p>
        </w:tc>
        <w:tc>
          <w:tcPr>
            <w:tcW w:w="217" w:type="pct"/>
            <w:vAlign w:val="center"/>
          </w:tcPr>
          <w:p w14:paraId="7E2EB872" w14:textId="77777777" w:rsidR="006320B4" w:rsidRPr="00FB10D0" w:rsidRDefault="006320B4" w:rsidP="00250A9A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35559D" w:rsidRPr="00FB10D0" w14:paraId="69F00966" w14:textId="77777777" w:rsidTr="00250A9A">
        <w:trPr>
          <w:trHeight w:val="345"/>
          <w:jc w:val="center"/>
        </w:trPr>
        <w:tc>
          <w:tcPr>
            <w:tcW w:w="795" w:type="pct"/>
            <w:vAlign w:val="center"/>
          </w:tcPr>
          <w:p w14:paraId="416C5E1D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(</w:t>
            </w:r>
            <w:r w:rsidRPr="00FB10D0">
              <w:rPr>
                <w:rFonts w:ascii="Arial" w:hAnsi="Arial" w:cs="Arial"/>
                <w:color w:val="auto"/>
                <w:sz w:val="20"/>
              </w:rPr>
              <w:t>회</w:t>
            </w:r>
            <w:r w:rsidRPr="00FB10D0">
              <w:rPr>
                <w:rFonts w:ascii="Arial" w:hAnsi="Arial" w:cs="Arial"/>
                <w:color w:val="auto"/>
                <w:sz w:val="20"/>
              </w:rPr>
              <w:t xml:space="preserve">  </w:t>
            </w:r>
            <w:r w:rsidRPr="00FB10D0">
              <w:rPr>
                <w:rFonts w:ascii="Arial" w:hAnsi="Arial" w:cs="Arial"/>
                <w:color w:val="auto"/>
                <w:sz w:val="20"/>
              </w:rPr>
              <w:t>장</w:t>
            </w:r>
            <w:r w:rsidRPr="00FB10D0">
              <w:rPr>
                <w:rFonts w:ascii="Arial" w:hAnsi="Arial" w:cs="Arial"/>
                <w:color w:val="auto"/>
                <w:sz w:val="20"/>
              </w:rPr>
              <w:t xml:space="preserve">) </w:t>
            </w:r>
          </w:p>
        </w:tc>
        <w:tc>
          <w:tcPr>
            <w:tcW w:w="159" w:type="pct"/>
            <w:vAlign w:val="center"/>
          </w:tcPr>
          <w:p w14:paraId="756351B4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7E42580E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윤</w:t>
            </w:r>
            <w:r w:rsidRPr="00FB10D0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Pr="00FB10D0">
              <w:rPr>
                <w:rFonts w:ascii="Arial" w:hAnsi="Arial" w:cs="Arial"/>
                <w:color w:val="auto"/>
                <w:sz w:val="20"/>
              </w:rPr>
              <w:t>영</w:t>
            </w:r>
            <w:r w:rsidRPr="00FB10D0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Pr="00FB10D0">
              <w:rPr>
                <w:rFonts w:ascii="Arial" w:hAnsi="Arial" w:cs="Arial"/>
                <w:color w:val="auto"/>
                <w:sz w:val="20"/>
              </w:rPr>
              <w:t>중</w:t>
            </w:r>
          </w:p>
        </w:tc>
        <w:tc>
          <w:tcPr>
            <w:tcW w:w="128" w:type="pct"/>
            <w:vAlign w:val="center"/>
          </w:tcPr>
          <w:p w14:paraId="5239000E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6FC3F35F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연세대학교</w:t>
            </w:r>
          </w:p>
        </w:tc>
        <w:tc>
          <w:tcPr>
            <w:tcW w:w="316" w:type="pct"/>
            <w:vAlign w:val="center"/>
          </w:tcPr>
          <w:p w14:paraId="4B5C7EFE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3680BD4D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03EB0373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</w:tr>
      <w:tr w:rsidR="0035559D" w:rsidRPr="00FB10D0" w14:paraId="3CA28675" w14:textId="77777777" w:rsidTr="00250A9A">
        <w:trPr>
          <w:trHeight w:val="345"/>
          <w:jc w:val="center"/>
        </w:trPr>
        <w:tc>
          <w:tcPr>
            <w:tcW w:w="795" w:type="pct"/>
            <w:vAlign w:val="center"/>
          </w:tcPr>
          <w:p w14:paraId="38A577DB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(</w:t>
            </w:r>
            <w:r w:rsidRPr="00FB10D0">
              <w:rPr>
                <w:rFonts w:ascii="Arial" w:hAnsi="Arial" w:cs="Arial"/>
                <w:color w:val="auto"/>
                <w:sz w:val="20"/>
              </w:rPr>
              <w:t>위</w:t>
            </w:r>
            <w:r w:rsidRPr="00FB10D0">
              <w:rPr>
                <w:rFonts w:ascii="Arial" w:hAnsi="Arial" w:cs="Arial"/>
                <w:color w:val="auto"/>
                <w:sz w:val="20"/>
              </w:rPr>
              <w:t xml:space="preserve">  </w:t>
            </w:r>
            <w:r w:rsidRPr="00FB10D0">
              <w:rPr>
                <w:rFonts w:ascii="Arial" w:hAnsi="Arial" w:cs="Arial"/>
                <w:color w:val="auto"/>
                <w:sz w:val="20"/>
              </w:rPr>
              <w:t>원</w:t>
            </w:r>
            <w:r w:rsidRPr="00FB10D0">
              <w:rPr>
                <w:rFonts w:ascii="Arial" w:hAnsi="Arial" w:cs="Arial"/>
                <w:color w:val="auto"/>
                <w:sz w:val="20"/>
              </w:rPr>
              <w:t>)</w:t>
            </w:r>
          </w:p>
        </w:tc>
        <w:tc>
          <w:tcPr>
            <w:tcW w:w="159" w:type="pct"/>
            <w:vAlign w:val="center"/>
          </w:tcPr>
          <w:p w14:paraId="3EF3D251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2AD84B63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김기형</w:t>
            </w:r>
          </w:p>
        </w:tc>
        <w:tc>
          <w:tcPr>
            <w:tcW w:w="128" w:type="pct"/>
            <w:vAlign w:val="center"/>
          </w:tcPr>
          <w:p w14:paraId="46D0E643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571E7540" w14:textId="77777777" w:rsidR="0035559D" w:rsidRPr="00FB10D0" w:rsidRDefault="0035559D" w:rsidP="0035559D">
            <w:pPr>
              <w:pStyle w:val="aa"/>
              <w:wordWrap/>
              <w:spacing w:after="40" w:line="280" w:lineRule="exact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아주대학교</w:t>
            </w:r>
          </w:p>
        </w:tc>
        <w:tc>
          <w:tcPr>
            <w:tcW w:w="316" w:type="pct"/>
            <w:vAlign w:val="center"/>
          </w:tcPr>
          <w:p w14:paraId="4684FB15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76A11E81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1E1C3ED0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</w:tr>
      <w:tr w:rsidR="0035559D" w:rsidRPr="00FB10D0" w14:paraId="07499656" w14:textId="77777777" w:rsidTr="00250A9A">
        <w:trPr>
          <w:trHeight w:val="345"/>
          <w:jc w:val="center"/>
        </w:trPr>
        <w:tc>
          <w:tcPr>
            <w:tcW w:w="795" w:type="pct"/>
            <w:vAlign w:val="center"/>
          </w:tcPr>
          <w:p w14:paraId="420D08A0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0910BEF7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627ABF3A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김창주</w:t>
            </w:r>
          </w:p>
        </w:tc>
        <w:tc>
          <w:tcPr>
            <w:tcW w:w="128" w:type="pct"/>
            <w:vAlign w:val="center"/>
          </w:tcPr>
          <w:p w14:paraId="1A070870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1ADB678A" w14:textId="77777777" w:rsidR="0035559D" w:rsidRPr="00FB10D0" w:rsidRDefault="0035559D" w:rsidP="0035559D">
            <w:pPr>
              <w:pStyle w:val="aa"/>
              <w:wordWrap/>
              <w:spacing w:after="40" w:line="280" w:lineRule="exact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한국전자통신연구원</w:t>
            </w:r>
          </w:p>
        </w:tc>
        <w:tc>
          <w:tcPr>
            <w:tcW w:w="316" w:type="pct"/>
            <w:vAlign w:val="center"/>
          </w:tcPr>
          <w:p w14:paraId="6E1FCB1C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54BFD0EE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책임연구원</w:t>
            </w:r>
          </w:p>
        </w:tc>
        <w:tc>
          <w:tcPr>
            <w:tcW w:w="217" w:type="pct"/>
            <w:vAlign w:val="center"/>
          </w:tcPr>
          <w:p w14:paraId="5DBF19B1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</w:tr>
      <w:tr w:rsidR="0035559D" w:rsidRPr="00FB10D0" w14:paraId="4F70BDDC" w14:textId="77777777" w:rsidTr="00250A9A">
        <w:trPr>
          <w:trHeight w:val="345"/>
          <w:jc w:val="center"/>
        </w:trPr>
        <w:tc>
          <w:tcPr>
            <w:tcW w:w="795" w:type="pct"/>
            <w:vAlign w:val="center"/>
          </w:tcPr>
          <w:p w14:paraId="2D191E76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37B257B4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4FDB6F21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김동일</w:t>
            </w:r>
          </w:p>
        </w:tc>
        <w:tc>
          <w:tcPr>
            <w:tcW w:w="128" w:type="pct"/>
            <w:vAlign w:val="center"/>
          </w:tcPr>
          <w:p w14:paraId="30431D8E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19D19EE3" w14:textId="77777777" w:rsidR="0035559D" w:rsidRPr="00FB10D0" w:rsidRDefault="0035559D" w:rsidP="0035559D">
            <w:pPr>
              <w:pStyle w:val="aa"/>
              <w:wordWrap/>
              <w:spacing w:after="40" w:line="280" w:lineRule="exact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동의대학교</w:t>
            </w:r>
          </w:p>
        </w:tc>
        <w:tc>
          <w:tcPr>
            <w:tcW w:w="316" w:type="pct"/>
            <w:vAlign w:val="center"/>
          </w:tcPr>
          <w:p w14:paraId="19C93D30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583D224B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3C597881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</w:tr>
      <w:tr w:rsidR="0035559D" w:rsidRPr="00FB10D0" w14:paraId="0B9BBA36" w14:textId="77777777" w:rsidTr="00250A9A">
        <w:trPr>
          <w:trHeight w:val="345"/>
          <w:jc w:val="center"/>
        </w:trPr>
        <w:tc>
          <w:tcPr>
            <w:tcW w:w="795" w:type="pct"/>
            <w:vAlign w:val="center"/>
          </w:tcPr>
          <w:p w14:paraId="33308853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67EAA51A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2FCCC531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박준구</w:t>
            </w:r>
          </w:p>
        </w:tc>
        <w:tc>
          <w:tcPr>
            <w:tcW w:w="128" w:type="pct"/>
            <w:vAlign w:val="center"/>
          </w:tcPr>
          <w:p w14:paraId="5DB5AE1C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1DE542B0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경북대학교</w:t>
            </w:r>
          </w:p>
        </w:tc>
        <w:tc>
          <w:tcPr>
            <w:tcW w:w="316" w:type="pct"/>
            <w:vAlign w:val="center"/>
          </w:tcPr>
          <w:p w14:paraId="7F3C1D98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4048513F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3161AFA2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</w:tr>
      <w:tr w:rsidR="0035559D" w:rsidRPr="00FB10D0" w14:paraId="61E3A776" w14:textId="77777777" w:rsidTr="00250A9A">
        <w:trPr>
          <w:trHeight w:val="345"/>
          <w:jc w:val="center"/>
        </w:trPr>
        <w:tc>
          <w:tcPr>
            <w:tcW w:w="795" w:type="pct"/>
            <w:vAlign w:val="center"/>
          </w:tcPr>
          <w:p w14:paraId="704373B8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66BB4C55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3A6C47B3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proofErr w:type="spellStart"/>
            <w:r w:rsidRPr="00FB10D0">
              <w:rPr>
                <w:rFonts w:ascii="Arial" w:hAnsi="Arial" w:cs="Arial"/>
                <w:color w:val="auto"/>
                <w:sz w:val="20"/>
              </w:rPr>
              <w:t>송평중</w:t>
            </w:r>
            <w:proofErr w:type="spellEnd"/>
          </w:p>
        </w:tc>
        <w:tc>
          <w:tcPr>
            <w:tcW w:w="128" w:type="pct"/>
            <w:vAlign w:val="center"/>
          </w:tcPr>
          <w:p w14:paraId="67076A4D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228608BB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한국전자통신연구원</w:t>
            </w:r>
          </w:p>
        </w:tc>
        <w:tc>
          <w:tcPr>
            <w:tcW w:w="316" w:type="pct"/>
            <w:vAlign w:val="center"/>
          </w:tcPr>
          <w:p w14:paraId="0B09B1F9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0DFD4E3D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연구부장</w:t>
            </w:r>
          </w:p>
        </w:tc>
        <w:tc>
          <w:tcPr>
            <w:tcW w:w="217" w:type="pct"/>
            <w:vAlign w:val="center"/>
          </w:tcPr>
          <w:p w14:paraId="49AF3727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</w:tr>
      <w:tr w:rsidR="0035559D" w:rsidRPr="00FB10D0" w14:paraId="6924A3A0" w14:textId="77777777" w:rsidTr="00250A9A">
        <w:trPr>
          <w:trHeight w:val="345"/>
          <w:jc w:val="center"/>
        </w:trPr>
        <w:tc>
          <w:tcPr>
            <w:tcW w:w="795" w:type="pct"/>
            <w:vAlign w:val="center"/>
          </w:tcPr>
          <w:p w14:paraId="759C40F7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0675418A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5B5FFDB5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이현우</w:t>
            </w:r>
          </w:p>
        </w:tc>
        <w:tc>
          <w:tcPr>
            <w:tcW w:w="128" w:type="pct"/>
            <w:vAlign w:val="center"/>
          </w:tcPr>
          <w:p w14:paraId="0C94F9E6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4A43AAAC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단국대학교</w:t>
            </w:r>
          </w:p>
        </w:tc>
        <w:tc>
          <w:tcPr>
            <w:tcW w:w="316" w:type="pct"/>
            <w:vAlign w:val="center"/>
          </w:tcPr>
          <w:p w14:paraId="20F75237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4B19D7A1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3972188D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</w:tr>
      <w:tr w:rsidR="0035559D" w:rsidRPr="00FB10D0" w14:paraId="02327960" w14:textId="77777777" w:rsidTr="00250A9A">
        <w:trPr>
          <w:trHeight w:val="345"/>
          <w:jc w:val="center"/>
        </w:trPr>
        <w:tc>
          <w:tcPr>
            <w:tcW w:w="795" w:type="pct"/>
            <w:vAlign w:val="center"/>
          </w:tcPr>
          <w:p w14:paraId="3DA61920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281EBEF6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3E90B125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최상호</w:t>
            </w:r>
          </w:p>
        </w:tc>
        <w:tc>
          <w:tcPr>
            <w:tcW w:w="128" w:type="pct"/>
            <w:vAlign w:val="center"/>
          </w:tcPr>
          <w:p w14:paraId="4FE8A0BF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2A6BA418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한국전파진흥협회</w:t>
            </w:r>
          </w:p>
        </w:tc>
        <w:tc>
          <w:tcPr>
            <w:tcW w:w="316" w:type="pct"/>
            <w:vAlign w:val="center"/>
          </w:tcPr>
          <w:p w14:paraId="7E82E4FD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7E97A78E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센터장</w:t>
            </w:r>
          </w:p>
        </w:tc>
        <w:tc>
          <w:tcPr>
            <w:tcW w:w="217" w:type="pct"/>
            <w:vAlign w:val="center"/>
          </w:tcPr>
          <w:p w14:paraId="1B03F749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</w:tr>
      <w:tr w:rsidR="0035559D" w:rsidRPr="00FB10D0" w14:paraId="2C6EB5F4" w14:textId="77777777" w:rsidTr="00250A9A">
        <w:trPr>
          <w:trHeight w:val="345"/>
          <w:jc w:val="center"/>
        </w:trPr>
        <w:tc>
          <w:tcPr>
            <w:tcW w:w="795" w:type="pct"/>
            <w:vAlign w:val="center"/>
          </w:tcPr>
          <w:p w14:paraId="656700C9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3B95FF9B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047BACF6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proofErr w:type="spellStart"/>
            <w:r w:rsidRPr="00FB10D0">
              <w:rPr>
                <w:rFonts w:ascii="Arial" w:hAnsi="Arial" w:cs="Arial"/>
                <w:color w:val="auto"/>
                <w:sz w:val="20"/>
              </w:rPr>
              <w:t>최조천</w:t>
            </w:r>
            <w:proofErr w:type="spellEnd"/>
          </w:p>
        </w:tc>
        <w:tc>
          <w:tcPr>
            <w:tcW w:w="128" w:type="pct"/>
            <w:vAlign w:val="center"/>
          </w:tcPr>
          <w:p w14:paraId="17A71011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7F202693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목포해양대학교</w:t>
            </w:r>
          </w:p>
        </w:tc>
        <w:tc>
          <w:tcPr>
            <w:tcW w:w="316" w:type="pct"/>
            <w:vAlign w:val="center"/>
          </w:tcPr>
          <w:p w14:paraId="0F74E3C5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1252B48A" w14:textId="77777777" w:rsidR="0035559D" w:rsidRPr="00FB10D0" w:rsidRDefault="0035559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09E4DFE9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</w:tr>
      <w:tr w:rsidR="0035559D" w:rsidRPr="00FB10D0" w14:paraId="427FD229" w14:textId="77777777" w:rsidTr="00250A9A">
        <w:trPr>
          <w:trHeight w:val="345"/>
          <w:jc w:val="center"/>
        </w:trPr>
        <w:tc>
          <w:tcPr>
            <w:tcW w:w="795" w:type="pct"/>
            <w:vAlign w:val="center"/>
          </w:tcPr>
          <w:p w14:paraId="2E470FFB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(</w:t>
            </w:r>
            <w:r w:rsidRPr="00FB10D0">
              <w:rPr>
                <w:rFonts w:ascii="Arial" w:hAnsi="Arial" w:cs="Arial"/>
                <w:color w:val="auto"/>
                <w:sz w:val="20"/>
              </w:rPr>
              <w:t>간</w:t>
            </w:r>
            <w:r w:rsidRPr="00FB10D0">
              <w:rPr>
                <w:rFonts w:ascii="Arial" w:hAnsi="Arial" w:cs="Arial"/>
                <w:color w:val="auto"/>
                <w:sz w:val="20"/>
              </w:rPr>
              <w:t xml:space="preserve">  </w:t>
            </w:r>
            <w:r w:rsidRPr="00FB10D0">
              <w:rPr>
                <w:rFonts w:ascii="Arial" w:hAnsi="Arial" w:cs="Arial"/>
                <w:color w:val="auto"/>
                <w:sz w:val="20"/>
              </w:rPr>
              <w:t>사</w:t>
            </w:r>
            <w:r w:rsidRPr="00FB10D0">
              <w:rPr>
                <w:rFonts w:ascii="Arial" w:hAnsi="Arial" w:cs="Arial"/>
                <w:color w:val="auto"/>
                <w:sz w:val="20"/>
              </w:rPr>
              <w:t>)</w:t>
            </w:r>
          </w:p>
        </w:tc>
        <w:tc>
          <w:tcPr>
            <w:tcW w:w="159" w:type="pct"/>
            <w:vAlign w:val="center"/>
          </w:tcPr>
          <w:p w14:paraId="773CEED1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77A2B192" w14:textId="7485051C" w:rsidR="0035559D" w:rsidRPr="00FB10D0" w:rsidRDefault="00906FAD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 w:hint="eastAsia"/>
                <w:color w:val="auto"/>
                <w:sz w:val="20"/>
              </w:rPr>
              <w:t>이환욱</w:t>
            </w:r>
          </w:p>
        </w:tc>
        <w:tc>
          <w:tcPr>
            <w:tcW w:w="128" w:type="pct"/>
            <w:vAlign w:val="center"/>
          </w:tcPr>
          <w:p w14:paraId="378332BD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3F3E4A83" w14:textId="77777777" w:rsidR="0035559D" w:rsidRPr="00FB10D0" w:rsidRDefault="0035559D" w:rsidP="0035559D">
            <w:pPr>
              <w:pStyle w:val="aa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과학기술정보통신부</w:t>
            </w:r>
            <w:r w:rsidRPr="00FB10D0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Pr="00FB10D0">
              <w:rPr>
                <w:rFonts w:ascii="Arial" w:hAnsi="Arial" w:cs="Arial"/>
                <w:color w:val="auto"/>
                <w:sz w:val="20"/>
              </w:rPr>
              <w:t>국립전파연구원</w:t>
            </w:r>
          </w:p>
        </w:tc>
        <w:tc>
          <w:tcPr>
            <w:tcW w:w="316" w:type="pct"/>
            <w:vAlign w:val="center"/>
          </w:tcPr>
          <w:p w14:paraId="53BD52DD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2120C8DF" w14:textId="77777777" w:rsidR="0035559D" w:rsidRPr="00FB10D0" w:rsidRDefault="00C373F7" w:rsidP="0035559D">
            <w:pPr>
              <w:pStyle w:val="aa"/>
              <w:jc w:val="distribute"/>
              <w:rPr>
                <w:rFonts w:ascii="Arial" w:hAnsi="Arial" w:cs="Arial"/>
                <w:color w:val="auto"/>
                <w:sz w:val="20"/>
                <w:highlight w:val="yellow"/>
              </w:rPr>
            </w:pPr>
            <w:r w:rsidRPr="00FB10D0">
              <w:rPr>
                <w:rFonts w:ascii="Arial" w:hAnsi="Arial" w:cs="Arial"/>
                <w:color w:val="auto"/>
                <w:sz w:val="20"/>
              </w:rPr>
              <w:t>과장</w:t>
            </w:r>
          </w:p>
        </w:tc>
        <w:tc>
          <w:tcPr>
            <w:tcW w:w="217" w:type="pct"/>
            <w:vAlign w:val="center"/>
          </w:tcPr>
          <w:p w14:paraId="01C6CBA9" w14:textId="77777777" w:rsidR="0035559D" w:rsidRPr="00FB10D0" w:rsidRDefault="0035559D" w:rsidP="0035559D">
            <w:pPr>
              <w:pStyle w:val="aa"/>
              <w:jc w:val="right"/>
              <w:rPr>
                <w:rFonts w:ascii="Arial" w:hAnsi="Arial" w:cs="Arial"/>
                <w:color w:val="auto"/>
                <w:sz w:val="20"/>
                <w:highlight w:val="yellow"/>
              </w:rPr>
            </w:pPr>
          </w:p>
        </w:tc>
      </w:tr>
    </w:tbl>
    <w:p w14:paraId="3CAE387A" w14:textId="77777777" w:rsidR="002D043D" w:rsidRPr="00FB10D0" w:rsidRDefault="002D043D" w:rsidP="00E762DE">
      <w:pPr>
        <w:rPr>
          <w:rFonts w:eastAsia="돋움" w:cs="Arial"/>
        </w:rPr>
      </w:pPr>
    </w:p>
    <w:p w14:paraId="02B9790A" w14:textId="77777777" w:rsidR="00ED50C2" w:rsidRPr="00FB10D0" w:rsidRDefault="00ED50C2" w:rsidP="00E762DE">
      <w:pPr>
        <w:rPr>
          <w:rFonts w:eastAsia="돋움" w:cs="Arial"/>
        </w:rPr>
      </w:pPr>
    </w:p>
    <w:p w14:paraId="45C326CC" w14:textId="77777777" w:rsidR="00407AD1" w:rsidRPr="00FB10D0" w:rsidRDefault="00407AD1" w:rsidP="00407AD1">
      <w:pPr>
        <w:jc w:val="center"/>
        <w:rPr>
          <w:rFonts w:ascii="돋움" w:eastAsia="돋움" w:hAnsi="돋움"/>
          <w:b/>
        </w:rPr>
      </w:pPr>
      <w:r w:rsidRPr="00FB10D0">
        <w:rPr>
          <w:rFonts w:ascii="돋움" w:eastAsia="돋움" w:hAnsi="돋움" w:hint="eastAsia"/>
          <w:b/>
        </w:rPr>
        <w:t>원안작성협력 : 이동</w:t>
      </w:r>
      <w:r w:rsidRPr="00FB10D0">
        <w:rPr>
          <w:rFonts w:ascii="돋움" w:eastAsia="돋움" w:hAnsi="돋움"/>
          <w:b/>
        </w:rPr>
        <w:t>통신</w:t>
      </w:r>
      <w:r w:rsidRPr="00FB10D0">
        <w:rPr>
          <w:rFonts w:ascii="돋움" w:eastAsia="돋움" w:hAnsi="돋움" w:hint="eastAsia"/>
          <w:b/>
        </w:rPr>
        <w:t xml:space="preserve"> 시</w:t>
      </w:r>
      <w:r w:rsidRPr="00FB10D0">
        <w:rPr>
          <w:rFonts w:ascii="돋움" w:eastAsia="돋움" w:hAnsi="돋움"/>
          <w:b/>
        </w:rPr>
        <w:t>험방법</w:t>
      </w:r>
      <w:r w:rsidRPr="00FB10D0">
        <w:rPr>
          <w:rFonts w:ascii="돋움" w:eastAsia="돋움" w:hAnsi="돋움" w:hint="eastAsia"/>
          <w:b/>
        </w:rPr>
        <w:t xml:space="preserve"> </w:t>
      </w:r>
      <w:proofErr w:type="spellStart"/>
      <w:r w:rsidRPr="00FB10D0">
        <w:rPr>
          <w:rFonts w:ascii="돋움" w:eastAsia="돋움" w:hAnsi="돋움" w:hint="eastAsia"/>
          <w:b/>
        </w:rPr>
        <w:t>연</w:t>
      </w:r>
      <w:r w:rsidRPr="00FB10D0">
        <w:rPr>
          <w:rFonts w:ascii="돋움" w:eastAsia="돋움" w:hAnsi="돋움"/>
          <w:b/>
        </w:rPr>
        <w:t>구</w:t>
      </w:r>
      <w:r w:rsidRPr="00FB10D0">
        <w:rPr>
          <w:rFonts w:ascii="돋움" w:eastAsia="돋움" w:hAnsi="돋움" w:hint="eastAsia"/>
          <w:b/>
        </w:rPr>
        <w:t>반</w:t>
      </w:r>
      <w:proofErr w:type="spellEnd"/>
    </w:p>
    <w:p w14:paraId="6AB42830" w14:textId="77777777" w:rsidR="00407AD1" w:rsidRPr="00FB10D0" w:rsidRDefault="00407AD1" w:rsidP="00407AD1">
      <w:pPr>
        <w:spacing w:line="240" w:lineRule="auto"/>
        <w:jc w:val="center"/>
        <w:rPr>
          <w:rFonts w:ascii="돋움" w:eastAsia="돋움" w:hAnsi="돋움"/>
          <w:b/>
        </w:rPr>
      </w:pPr>
    </w:p>
    <w:tbl>
      <w:tblPr>
        <w:tblW w:w="9383" w:type="dxa"/>
        <w:jc w:val="center"/>
        <w:tblLayout w:type="fixed"/>
        <w:tblLook w:val="01E0" w:firstRow="1" w:lastRow="1" w:firstColumn="1" w:lastColumn="1" w:noHBand="0" w:noVBand="0"/>
      </w:tblPr>
      <w:tblGrid>
        <w:gridCol w:w="1515"/>
        <w:gridCol w:w="237"/>
        <w:gridCol w:w="1070"/>
        <w:gridCol w:w="236"/>
        <w:gridCol w:w="4464"/>
        <w:gridCol w:w="304"/>
        <w:gridCol w:w="1302"/>
        <w:gridCol w:w="255"/>
      </w:tblGrid>
      <w:tr w:rsidR="00407AD1" w:rsidRPr="00FB10D0" w14:paraId="26BB9BA8" w14:textId="77777777" w:rsidTr="00A706F9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1C76AF9A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14:paraId="103B6B95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529AF54A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FB10D0">
              <w:rPr>
                <w:rFonts w:ascii="바탕" w:hAnsi="바탕" w:hint="eastAsia"/>
                <w:color w:val="auto"/>
                <w:sz w:val="20"/>
              </w:rPr>
              <w:t>성명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1DC100A3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10421E25" w14:textId="77777777" w:rsidR="00407AD1" w:rsidRPr="00FB10D0" w:rsidRDefault="00407AD1" w:rsidP="00A706F9">
            <w:pPr>
              <w:pStyle w:val="aa"/>
              <w:ind w:firstLineChars="200" w:firstLine="400"/>
              <w:rPr>
                <w:rFonts w:ascii="바탕" w:hAnsi="바탕"/>
                <w:color w:val="auto"/>
                <w:sz w:val="20"/>
              </w:rPr>
            </w:pPr>
            <w:r w:rsidRPr="00FB10D0">
              <w:rPr>
                <w:rFonts w:ascii="바탕" w:hAnsi="바탕" w:hint="eastAsia"/>
                <w:color w:val="auto"/>
                <w:sz w:val="20"/>
              </w:rPr>
              <w:t>근  무  처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38B3C5E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1F97D491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FB10D0">
              <w:rPr>
                <w:rFonts w:ascii="바탕" w:hAnsi="바탕" w:hint="eastAsia"/>
                <w:color w:val="auto"/>
                <w:sz w:val="20"/>
              </w:rPr>
              <w:t>직위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1EC2802A" w14:textId="77777777" w:rsidR="00407AD1" w:rsidRPr="00FB10D0" w:rsidRDefault="00407AD1" w:rsidP="00A706F9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407AD1" w:rsidRPr="00FB10D0" w14:paraId="45AF8FDF" w14:textId="77777777" w:rsidTr="00A706F9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064F520E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  <w:highlight w:val="yellow"/>
              </w:rPr>
            </w:pPr>
            <w:r w:rsidRPr="00FB10D0">
              <w:rPr>
                <w:rFonts w:ascii="바탕" w:hAnsi="바탕" w:hint="eastAsia"/>
                <w:color w:val="auto"/>
                <w:sz w:val="20"/>
              </w:rPr>
              <w:t>(연구책임자)</w:t>
            </w:r>
            <w:r w:rsidRPr="00FB10D0">
              <w:rPr>
                <w:rFonts w:ascii="바탕" w:hAnsi="바탕"/>
                <w:color w:val="auto"/>
                <w:sz w:val="20"/>
              </w:rPr>
              <w:t xml:space="preserve"> 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2C0B8448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50DE838A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  <w:highlight w:val="yellow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임재우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0369269E" w14:textId="77777777" w:rsidR="00407AD1" w:rsidRPr="00FB10D0" w:rsidRDefault="00407AD1" w:rsidP="00A706F9">
            <w:pPr>
              <w:pStyle w:val="KSDT2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73FB3AEF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  <w:highlight w:val="yellow"/>
              </w:rPr>
            </w:pPr>
            <w:r w:rsidRPr="00FB10D0">
              <w:rPr>
                <w:rFonts w:ascii="바탕" w:hAnsi="바탕" w:hint="eastAsia"/>
                <w:color w:val="auto"/>
                <w:sz w:val="20"/>
              </w:rPr>
              <w:t>국립전파연구원 기술기준과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810E43B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0B105339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  <w:highlight w:val="yellow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공업연구관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0C55767F" w14:textId="77777777" w:rsidR="00407AD1" w:rsidRPr="00FB10D0" w:rsidRDefault="00407AD1" w:rsidP="00A706F9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</w:tr>
      <w:tr w:rsidR="00407AD1" w:rsidRPr="00FB10D0" w14:paraId="020778B1" w14:textId="77777777" w:rsidTr="00A706F9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7B2F3E84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  <w:highlight w:val="yellow"/>
              </w:rPr>
            </w:pPr>
            <w:r w:rsidRPr="00FB10D0">
              <w:rPr>
                <w:rFonts w:ascii="바탕" w:hAnsi="바탕" w:hint="eastAsia"/>
                <w:color w:val="auto"/>
                <w:spacing w:val="-5"/>
                <w:sz w:val="20"/>
              </w:rPr>
              <w:t>(참여 연구원)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5E7E4C5B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2E442962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  <w:highlight w:val="yellow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서용석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07F464C7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45CAE768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  <w:highlight w:val="yellow"/>
              </w:rPr>
            </w:pPr>
            <w:r w:rsidRPr="00FB10D0">
              <w:rPr>
                <w:rFonts w:ascii="바탕" w:hAnsi="바탕" w:hint="eastAsia"/>
                <w:color w:val="auto"/>
                <w:sz w:val="20"/>
              </w:rPr>
              <w:t>국립전파연구원 기술기준과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141C54B4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1DEA41A7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  <w:highlight w:val="yellow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공업연구사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3EE5695A" w14:textId="77777777" w:rsidR="00407AD1" w:rsidRPr="00FB10D0" w:rsidRDefault="00407AD1" w:rsidP="00A706F9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</w:tr>
      <w:tr w:rsidR="00407AD1" w:rsidRPr="00FB10D0" w14:paraId="65148A73" w14:textId="77777777" w:rsidTr="00A706F9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043E28A0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pacing w:val="-5"/>
                <w:sz w:val="20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14:paraId="5FA92437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76DF449E" w14:textId="3F0C5918" w:rsidR="00407AD1" w:rsidRPr="00FB10D0" w:rsidRDefault="00407AD1" w:rsidP="00407AD1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정 기 형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6E585E27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4F20E8A4" w14:textId="6DF91C3F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  <w:r w:rsidRPr="00FB10D0">
              <w:rPr>
                <w:rFonts w:ascii="바탕" w:hAnsi="바탕" w:hint="eastAsia"/>
                <w:color w:val="auto"/>
                <w:sz w:val="20"/>
              </w:rPr>
              <w:t>국립전파연구원 기술기준과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3C89B9C3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0AA8540C" w14:textId="7F13A6EF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주 무 관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76ACFA8A" w14:textId="77777777" w:rsidR="00407AD1" w:rsidRPr="00FB10D0" w:rsidRDefault="00407AD1" w:rsidP="00A706F9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</w:tr>
      <w:tr w:rsidR="00407AD1" w:rsidRPr="00FB10D0" w14:paraId="2A0E0E12" w14:textId="77777777" w:rsidTr="00A706F9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73ADCD5A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14:paraId="6DABF898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796CDC92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 xml:space="preserve">이 용 현 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6056C8E5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7C65DCC5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  <w:proofErr w:type="spellStart"/>
            <w:r w:rsidRPr="00FB10D0">
              <w:rPr>
                <w:rFonts w:ascii="바탕" w:hAnsi="바탕"/>
                <w:color w:val="auto"/>
                <w:sz w:val="20"/>
              </w:rPr>
              <w:t>에이</w:t>
            </w:r>
            <w:r w:rsidRPr="00FB10D0">
              <w:rPr>
                <w:rFonts w:ascii="바탕" w:hAnsi="바탕" w:hint="eastAsia"/>
                <w:color w:val="auto"/>
                <w:sz w:val="20"/>
              </w:rPr>
              <w:t>치시티</w:t>
            </w:r>
            <w:proofErr w:type="spellEnd"/>
          </w:p>
        </w:tc>
        <w:tc>
          <w:tcPr>
            <w:tcW w:w="162" w:type="pct"/>
            <w:shd w:val="clear" w:color="auto" w:fill="auto"/>
            <w:vAlign w:val="center"/>
          </w:tcPr>
          <w:p w14:paraId="6AD35AC3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494DEBF1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부장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4D615531" w14:textId="77777777" w:rsidR="00407AD1" w:rsidRPr="00FB10D0" w:rsidRDefault="00407AD1" w:rsidP="00A706F9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407AD1" w:rsidRPr="00FB10D0" w14:paraId="5FFCC47E" w14:textId="77777777" w:rsidTr="00A706F9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783E9723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14:paraId="14390850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6B009C6F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smartTag w:uri="urn:schemas-microsoft-com:office:smarttags" w:element="PersonName">
              <w:smartTagPr>
                <w:attr w:uri="urn:schemas-microsoft-com:office:office" w:name="ls" w:val="trans"/>
              </w:smartTagPr>
              <w:r w:rsidRPr="00FB10D0">
                <w:rPr>
                  <w:rFonts w:ascii="바탕" w:hAnsi="바탕" w:cs="Arial" w:hint="eastAsia"/>
                  <w:color w:val="auto"/>
                  <w:sz w:val="20"/>
                </w:rPr>
                <w:t>성호섭</w:t>
              </w:r>
            </w:smartTag>
          </w:p>
        </w:tc>
        <w:tc>
          <w:tcPr>
            <w:tcW w:w="126" w:type="pct"/>
            <w:shd w:val="clear" w:color="auto" w:fill="auto"/>
            <w:vAlign w:val="center"/>
          </w:tcPr>
          <w:p w14:paraId="117E3115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312DB5B1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  <w:proofErr w:type="spellStart"/>
            <w:r w:rsidRPr="00FB10D0">
              <w:rPr>
                <w:rFonts w:ascii="바탕" w:hAnsi="바탕" w:hint="eastAsia"/>
                <w:color w:val="auto"/>
                <w:sz w:val="20"/>
              </w:rPr>
              <w:t>디티앤씨</w:t>
            </w:r>
            <w:proofErr w:type="spellEnd"/>
          </w:p>
        </w:tc>
        <w:tc>
          <w:tcPr>
            <w:tcW w:w="162" w:type="pct"/>
            <w:shd w:val="clear" w:color="auto" w:fill="auto"/>
            <w:vAlign w:val="center"/>
          </w:tcPr>
          <w:p w14:paraId="41A01095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34A8F055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부사장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5018BC4D" w14:textId="77777777" w:rsidR="00407AD1" w:rsidRPr="00FB10D0" w:rsidRDefault="00407AD1" w:rsidP="00A706F9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407AD1" w:rsidRPr="00FB10D0" w14:paraId="72E0E09A" w14:textId="77777777" w:rsidTr="00A706F9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7F0AEC89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  <w:highlight w:val="yellow"/>
              </w:rPr>
            </w:pPr>
            <w:r w:rsidRPr="00FB10D0">
              <w:rPr>
                <w:rFonts w:ascii="바탕" w:hAnsi="바탕"/>
                <w:color w:val="auto"/>
                <w:sz w:val="20"/>
              </w:rPr>
              <w:t xml:space="preserve"> 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61215102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562DA2B3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김현균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2FC7993A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174E04A3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  <w:proofErr w:type="spellStart"/>
            <w:r w:rsidRPr="00FB10D0">
              <w:rPr>
                <w:rFonts w:ascii="바탕" w:hAnsi="바탕" w:hint="eastAsia"/>
                <w:color w:val="auto"/>
                <w:sz w:val="20"/>
              </w:rPr>
              <w:t>엘지전자</w:t>
            </w:r>
            <w:proofErr w:type="spellEnd"/>
          </w:p>
        </w:tc>
        <w:tc>
          <w:tcPr>
            <w:tcW w:w="162" w:type="pct"/>
            <w:shd w:val="clear" w:color="auto" w:fill="auto"/>
            <w:vAlign w:val="center"/>
          </w:tcPr>
          <w:p w14:paraId="2714AE65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5F730F9D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책임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5C2AD958" w14:textId="77777777" w:rsidR="00407AD1" w:rsidRPr="00FB10D0" w:rsidRDefault="00407AD1" w:rsidP="00A706F9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407AD1" w:rsidRPr="00FB10D0" w14:paraId="02158D03" w14:textId="77777777" w:rsidTr="00A706F9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381579C5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  <w:highlight w:val="yellow"/>
              </w:rPr>
            </w:pPr>
            <w:r w:rsidRPr="00FB10D0">
              <w:rPr>
                <w:rFonts w:ascii="바탕" w:hAnsi="바탕"/>
                <w:color w:val="auto"/>
                <w:sz w:val="20"/>
              </w:rPr>
              <w:t xml:space="preserve"> 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2AED3DEE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6A6D9240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proofErr w:type="spellStart"/>
            <w:r w:rsidRPr="00FB10D0">
              <w:rPr>
                <w:rFonts w:ascii="바탕" w:hAnsi="바탕" w:cs="Arial" w:hint="eastAsia"/>
                <w:color w:val="auto"/>
                <w:sz w:val="20"/>
              </w:rPr>
              <w:t>함두열</w:t>
            </w:r>
            <w:proofErr w:type="spellEnd"/>
          </w:p>
        </w:tc>
        <w:tc>
          <w:tcPr>
            <w:tcW w:w="126" w:type="pct"/>
            <w:shd w:val="clear" w:color="auto" w:fill="auto"/>
            <w:vAlign w:val="center"/>
          </w:tcPr>
          <w:p w14:paraId="08908356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2B0B24CE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  <w:proofErr w:type="spellStart"/>
            <w:r w:rsidRPr="00FB10D0">
              <w:rPr>
                <w:rFonts w:ascii="바탕" w:hAnsi="바탕" w:hint="eastAsia"/>
                <w:color w:val="auto"/>
                <w:sz w:val="20"/>
              </w:rPr>
              <w:t>한국에스지에스</w:t>
            </w:r>
            <w:proofErr w:type="spellEnd"/>
          </w:p>
        </w:tc>
        <w:tc>
          <w:tcPr>
            <w:tcW w:w="162" w:type="pct"/>
            <w:shd w:val="clear" w:color="auto" w:fill="auto"/>
            <w:vAlign w:val="center"/>
          </w:tcPr>
          <w:p w14:paraId="658FACE7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53E9115A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부장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2F4B9811" w14:textId="77777777" w:rsidR="00407AD1" w:rsidRPr="00FB10D0" w:rsidRDefault="00407AD1" w:rsidP="00A706F9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407AD1" w:rsidRPr="00FB10D0" w14:paraId="07A6FC22" w14:textId="77777777" w:rsidTr="00A706F9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0FCF4E7C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  <w:highlight w:val="yellow"/>
              </w:rPr>
            </w:pPr>
            <w:r w:rsidRPr="00FB10D0">
              <w:rPr>
                <w:rFonts w:ascii="바탕" w:hAnsi="바탕"/>
                <w:color w:val="auto"/>
                <w:sz w:val="20"/>
              </w:rPr>
              <w:t xml:space="preserve"> 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1F02ACD7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44AD6AA7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김 홍 올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4BE16B7F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21E5D762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  <w:r w:rsidRPr="00FB10D0">
              <w:rPr>
                <w:rFonts w:ascii="바탕" w:hAnsi="바탕" w:hint="eastAsia"/>
                <w:color w:val="auto"/>
                <w:sz w:val="20"/>
              </w:rPr>
              <w:t>삼성전자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98481D4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3B755079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책임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1E9CFD1D" w14:textId="77777777" w:rsidR="00407AD1" w:rsidRPr="00FB10D0" w:rsidRDefault="00407AD1" w:rsidP="00A706F9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407AD1" w:rsidRPr="00FB10D0" w14:paraId="525BF082" w14:textId="77777777" w:rsidTr="00A706F9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2C23597A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  <w:highlight w:val="cyan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14:paraId="632C6ED7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cyan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3AA51FEC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  <w:highlight w:val="cyan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정재균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6BC67733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cyan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37D7D0E5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  <w:highlight w:val="cyan"/>
              </w:rPr>
            </w:pPr>
            <w:proofErr w:type="spellStart"/>
            <w:r w:rsidRPr="00FB10D0">
              <w:rPr>
                <w:rFonts w:ascii="바탕" w:hAnsi="바탕" w:hint="eastAsia"/>
                <w:color w:val="auto"/>
                <w:sz w:val="20"/>
              </w:rPr>
              <w:t>한국키사이트</w:t>
            </w:r>
            <w:proofErr w:type="spellEnd"/>
          </w:p>
        </w:tc>
        <w:tc>
          <w:tcPr>
            <w:tcW w:w="162" w:type="pct"/>
            <w:shd w:val="clear" w:color="auto" w:fill="auto"/>
            <w:vAlign w:val="center"/>
          </w:tcPr>
          <w:p w14:paraId="6D75B449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  <w:highlight w:val="cyan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57923F37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  <w:highlight w:val="cyan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 xml:space="preserve">과 </w:t>
            </w:r>
            <w:r w:rsidRPr="00FB10D0">
              <w:rPr>
                <w:rFonts w:ascii="바탕" w:hAnsi="바탕" w:cs="Arial"/>
                <w:color w:val="auto"/>
                <w:sz w:val="20"/>
              </w:rPr>
              <w:t xml:space="preserve">  </w:t>
            </w:r>
            <w:r w:rsidRPr="00FB10D0">
              <w:rPr>
                <w:rFonts w:ascii="바탕" w:hAnsi="바탕" w:cs="Arial" w:hint="eastAsia"/>
                <w:color w:val="auto"/>
                <w:sz w:val="20"/>
              </w:rPr>
              <w:t>장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209013FF" w14:textId="77777777" w:rsidR="00407AD1" w:rsidRPr="00FB10D0" w:rsidRDefault="00407AD1" w:rsidP="00A706F9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407AD1" w:rsidRPr="00FB10D0" w14:paraId="60DB532E" w14:textId="77777777" w:rsidTr="00A706F9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2C268105" w14:textId="77777777" w:rsidR="00407AD1" w:rsidRPr="00FB10D0" w:rsidRDefault="00407AD1" w:rsidP="00A706F9">
            <w:pPr>
              <w:pStyle w:val="aa"/>
              <w:jc w:val="right"/>
              <w:rPr>
                <w:rFonts w:ascii="바탕" w:hAnsi="바탕"/>
                <w:color w:val="auto"/>
                <w:sz w:val="20"/>
                <w:highlight w:val="cyan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14:paraId="5C3075D4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cyan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4A253E20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  <w:highlight w:val="cyan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>곽 필 근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11CD31FC" w14:textId="77777777" w:rsidR="00407AD1" w:rsidRPr="00FB10D0" w:rsidRDefault="00407AD1" w:rsidP="00A706F9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cyan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08035AA8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  <w:highlight w:val="cyan"/>
              </w:rPr>
            </w:pPr>
            <w:r w:rsidRPr="00FB10D0">
              <w:rPr>
                <w:rFonts w:ascii="바탕" w:hAnsi="바탕" w:hint="eastAsia"/>
                <w:color w:val="auto"/>
                <w:sz w:val="20"/>
              </w:rPr>
              <w:t>한국산업기술시험원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3B984CD" w14:textId="77777777" w:rsidR="00407AD1" w:rsidRPr="00FB10D0" w:rsidRDefault="00407AD1" w:rsidP="00A706F9">
            <w:pPr>
              <w:pStyle w:val="aa"/>
              <w:rPr>
                <w:rFonts w:ascii="바탕" w:hAnsi="바탕"/>
                <w:color w:val="auto"/>
                <w:sz w:val="20"/>
                <w:highlight w:val="cyan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7F284E90" w14:textId="77777777" w:rsidR="00407AD1" w:rsidRPr="00FB10D0" w:rsidRDefault="00407AD1" w:rsidP="00A706F9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  <w:highlight w:val="cyan"/>
              </w:rPr>
            </w:pPr>
            <w:r w:rsidRPr="00FB10D0">
              <w:rPr>
                <w:rFonts w:ascii="바탕" w:hAnsi="바탕" w:cs="Arial" w:hint="eastAsia"/>
                <w:color w:val="auto"/>
                <w:sz w:val="20"/>
              </w:rPr>
              <w:t xml:space="preserve">책 </w:t>
            </w:r>
            <w:r w:rsidRPr="00FB10D0">
              <w:rPr>
                <w:rFonts w:ascii="바탕" w:hAnsi="바탕" w:cs="Arial"/>
                <w:color w:val="auto"/>
                <w:sz w:val="20"/>
              </w:rPr>
              <w:t xml:space="preserve">  </w:t>
            </w:r>
            <w:r w:rsidRPr="00FB10D0">
              <w:rPr>
                <w:rFonts w:ascii="바탕" w:hAnsi="바탕" w:cs="Arial" w:hint="eastAsia"/>
                <w:color w:val="auto"/>
                <w:sz w:val="20"/>
              </w:rPr>
              <w:t>임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485ADCF4" w14:textId="77777777" w:rsidR="00407AD1" w:rsidRPr="00FB10D0" w:rsidRDefault="00407AD1" w:rsidP="00A706F9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</w:tbl>
    <w:p w14:paraId="5913040B" w14:textId="77777777" w:rsidR="00407AD1" w:rsidRPr="00FB10D0" w:rsidRDefault="00407AD1" w:rsidP="00407AD1">
      <w:pPr>
        <w:rPr>
          <w:rFonts w:ascii="돋움" w:eastAsia="돋움" w:hAnsi="돋움"/>
          <w:sz w:val="2"/>
          <w:szCs w:val="2"/>
        </w:rPr>
      </w:pPr>
    </w:p>
    <w:p w14:paraId="498F0F42" w14:textId="77777777" w:rsidR="00407AD1" w:rsidRPr="00FB10D0" w:rsidRDefault="00407AD1" w:rsidP="00407AD1">
      <w:pPr>
        <w:framePr w:w="9310" w:h="3402" w:hRule="exact" w:hSpace="181" w:wrap="around" w:vAnchor="page" w:hAnchor="page" w:x="1245" w:y="11596" w:anchorLock="1"/>
        <w:spacing w:line="320" w:lineRule="exact"/>
        <w:jc w:val="center"/>
        <w:rPr>
          <w:rFonts w:cs="Arial"/>
        </w:rPr>
      </w:pPr>
      <w:r w:rsidRPr="00FB10D0">
        <w:rPr>
          <w:rFonts w:cs="Arial"/>
        </w:rPr>
        <w:t>표준열람</w:t>
      </w:r>
      <w:r w:rsidRPr="00FB10D0">
        <w:rPr>
          <w:rFonts w:cs="Arial"/>
        </w:rPr>
        <w:t xml:space="preserve"> : </w:t>
      </w:r>
      <w:r w:rsidRPr="00FB10D0">
        <w:rPr>
          <w:rFonts w:cs="Arial"/>
        </w:rPr>
        <w:t>국립전파연구원</w:t>
      </w:r>
      <w:r w:rsidRPr="00FB10D0">
        <w:rPr>
          <w:rFonts w:cs="Arial"/>
        </w:rPr>
        <w:t>(http://www.rra.go.kr)</w:t>
      </w:r>
    </w:p>
    <w:p w14:paraId="10493B16" w14:textId="77777777" w:rsidR="00407AD1" w:rsidRPr="00FB10D0" w:rsidRDefault="00407AD1" w:rsidP="00407AD1">
      <w:pPr>
        <w:framePr w:w="9310" w:h="3402" w:hRule="exact" w:hSpace="181" w:wrap="around" w:vAnchor="page" w:hAnchor="page" w:x="1245" w:y="11596" w:anchorLock="1"/>
        <w:spacing w:line="312" w:lineRule="auto"/>
        <w:jc w:val="center"/>
        <w:rPr>
          <w:rFonts w:cs="Arial"/>
        </w:rPr>
      </w:pPr>
      <w:r w:rsidRPr="00FB10D0">
        <w:rPr>
          <w:rFonts w:ascii="맑은 고딕" w:eastAsia="맑은 고딕" w:hAnsi="맑은 고딕" w:cs="맑은 고딕" w:hint="eastAsia"/>
        </w:rPr>
        <w:t>━━━━━━━━━━━━━━━━━━━━━━━━━━━━━━━━━━━━━━━━</w:t>
      </w:r>
    </w:p>
    <w:p w14:paraId="646C61E1" w14:textId="77777777" w:rsidR="00407AD1" w:rsidRPr="00FB10D0" w:rsidRDefault="00407AD1" w:rsidP="00407AD1">
      <w:pPr>
        <w:framePr w:w="9310" w:h="3402" w:hRule="exact" w:hSpace="181" w:wrap="around" w:vAnchor="page" w:hAnchor="page" w:x="1245" w:y="11596" w:anchorLock="1"/>
        <w:tabs>
          <w:tab w:val="left" w:pos="4635"/>
        </w:tabs>
        <w:spacing w:line="312" w:lineRule="auto"/>
        <w:ind w:leftChars="450" w:left="900" w:rightChars="400" w:right="800"/>
        <w:rPr>
          <w:rFonts w:cs="Arial"/>
          <w:sz w:val="18"/>
          <w:szCs w:val="18"/>
        </w:rPr>
      </w:pPr>
      <w:r w:rsidRPr="00FB10D0">
        <w:rPr>
          <w:rFonts w:cs="Arial"/>
          <w:sz w:val="18"/>
          <w:szCs w:val="18"/>
        </w:rPr>
        <w:t>제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정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자：방송통신표준심의회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위원장</w:t>
      </w:r>
      <w:r w:rsidRPr="00FB10D0">
        <w:rPr>
          <w:rFonts w:cs="Arial"/>
          <w:sz w:val="18"/>
          <w:szCs w:val="18"/>
        </w:rPr>
        <w:tab/>
      </w:r>
      <w:r w:rsidRPr="00FB10D0">
        <w:rPr>
          <w:rFonts w:cs="Arial"/>
          <w:sz w:val="18"/>
          <w:szCs w:val="18"/>
        </w:rPr>
        <w:t>담당부처：과학기술정보통신부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국립전파연구원</w:t>
      </w:r>
    </w:p>
    <w:p w14:paraId="2CF3D8FE" w14:textId="7E5DBC2D" w:rsidR="00407AD1" w:rsidRPr="00FB10D0" w:rsidRDefault="00407AD1" w:rsidP="00407AD1">
      <w:pPr>
        <w:framePr w:w="9310" w:h="3402" w:hRule="exact" w:hSpace="181" w:wrap="around" w:vAnchor="page" w:hAnchor="page" w:x="1245" w:y="11596" w:anchorLock="1"/>
        <w:tabs>
          <w:tab w:val="left" w:pos="4635"/>
        </w:tabs>
        <w:spacing w:line="312" w:lineRule="auto"/>
        <w:ind w:leftChars="450" w:left="900" w:rightChars="400" w:right="800"/>
        <w:rPr>
          <w:rFonts w:cs="Arial"/>
          <w:sz w:val="18"/>
          <w:szCs w:val="18"/>
        </w:rPr>
      </w:pP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"NCKnd"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1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1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QUOTE "</w:instrText>
      </w:r>
      <w:r w:rsidRPr="00FB10D0">
        <w:rPr>
          <w:rFonts w:cs="Arial"/>
          <w:sz w:val="18"/>
          <w:szCs w:val="18"/>
        </w:rPr>
        <w:instrText>제</w:instrText>
      </w:r>
      <w:r w:rsidRPr="00FB10D0">
        <w:rPr>
          <w:rFonts w:cs="Arial"/>
          <w:sz w:val="18"/>
          <w:szCs w:val="18"/>
        </w:rPr>
        <w:instrText xml:space="preserve">    </w:instrText>
      </w:r>
      <w:r w:rsidRPr="00FB10D0">
        <w:rPr>
          <w:rFonts w:cs="Arial"/>
          <w:sz w:val="18"/>
          <w:szCs w:val="18"/>
        </w:rPr>
        <w:instrText>정：</w:instrText>
      </w:r>
      <w:r w:rsidRPr="00FB10D0">
        <w:rPr>
          <w:rFonts w:cs="Arial"/>
          <w:sz w:val="18"/>
          <w:szCs w:val="18"/>
        </w:rPr>
        <w:instrText xml:space="preserve">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제</w:instrText>
      </w:r>
      <w:r w:rsidRPr="00FB10D0">
        <w:rPr>
          <w:rFonts w:cs="Arial"/>
          <w:sz w:val="18"/>
          <w:szCs w:val="18"/>
        </w:rPr>
        <w:instrText xml:space="preserve">    </w:instrText>
      </w:r>
      <w:r w:rsidRPr="00FB10D0">
        <w:rPr>
          <w:rFonts w:cs="Arial"/>
          <w:sz w:val="18"/>
          <w:szCs w:val="18"/>
        </w:rPr>
        <w:instrText>정：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noProof/>
          <w:sz w:val="18"/>
          <w:szCs w:val="18"/>
        </w:rPr>
        <w:t>제</w:t>
      </w:r>
      <w:r w:rsidRPr="00FB10D0">
        <w:rPr>
          <w:rFonts w:cs="Arial"/>
          <w:noProof/>
          <w:sz w:val="18"/>
          <w:szCs w:val="18"/>
        </w:rPr>
        <w:t xml:space="preserve">    </w:t>
      </w:r>
      <w:r w:rsidRPr="00FB10D0">
        <w:rPr>
          <w:rFonts w:cs="Arial"/>
          <w:noProof/>
          <w:sz w:val="18"/>
          <w:szCs w:val="18"/>
        </w:rPr>
        <w:t>정：</w: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"NCKnd"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1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2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QUOTE "</w:instrText>
      </w:r>
      <w:r w:rsidRPr="00FB10D0">
        <w:rPr>
          <w:rFonts w:cs="Arial"/>
          <w:sz w:val="18"/>
          <w:szCs w:val="18"/>
        </w:rPr>
        <w:instrText>제</w:instrText>
      </w:r>
      <w:r w:rsidRPr="00FB10D0">
        <w:rPr>
          <w:rFonts w:cs="Arial"/>
          <w:sz w:val="18"/>
          <w:szCs w:val="18"/>
        </w:rPr>
        <w:instrText xml:space="preserve">    </w:instrText>
      </w:r>
      <w:r w:rsidRPr="00FB10D0">
        <w:rPr>
          <w:rFonts w:cs="Arial"/>
          <w:sz w:val="18"/>
          <w:szCs w:val="18"/>
        </w:rPr>
        <w:instrText>정：</w:instrText>
      </w:r>
      <w:r w:rsidRPr="00FB10D0">
        <w:rPr>
          <w:rFonts w:cs="Arial"/>
          <w:sz w:val="18"/>
          <w:szCs w:val="18"/>
        </w:rPr>
        <w:instrText xml:space="preserve">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제</w:instrText>
      </w:r>
      <w:r w:rsidRPr="00FB10D0">
        <w:rPr>
          <w:rFonts w:cs="Arial"/>
          <w:sz w:val="18"/>
          <w:szCs w:val="18"/>
        </w:rPr>
        <w:instrText xml:space="preserve">    </w:instrText>
      </w:r>
      <w:r w:rsidRPr="00FB10D0">
        <w:rPr>
          <w:rFonts w:cs="Arial"/>
          <w:sz w:val="18"/>
          <w:szCs w:val="18"/>
        </w:rPr>
        <w:instrText>정：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"NCKnd"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1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3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QUOTE "</w:instrText>
      </w:r>
      <w:r w:rsidRPr="00FB10D0">
        <w:rPr>
          <w:rFonts w:cs="Arial"/>
          <w:sz w:val="18"/>
          <w:szCs w:val="18"/>
        </w:rPr>
        <w:instrText>제</w:instrText>
      </w:r>
      <w:r w:rsidRPr="00FB10D0">
        <w:rPr>
          <w:rFonts w:cs="Arial"/>
          <w:sz w:val="18"/>
          <w:szCs w:val="18"/>
        </w:rPr>
        <w:instrText xml:space="preserve">    </w:instrText>
      </w:r>
      <w:r w:rsidRPr="00FB10D0">
        <w:rPr>
          <w:rFonts w:cs="Arial"/>
          <w:sz w:val="18"/>
          <w:szCs w:val="18"/>
        </w:rPr>
        <w:instrText>정：</w:instrText>
      </w:r>
      <w:r w:rsidRPr="00FB10D0">
        <w:rPr>
          <w:rFonts w:cs="Arial"/>
          <w:sz w:val="18"/>
          <w:szCs w:val="18"/>
        </w:rPr>
        <w:instrText xml:space="preserve">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제</w:instrText>
      </w:r>
      <w:r w:rsidRPr="00FB10D0">
        <w:rPr>
          <w:rFonts w:cs="Arial"/>
          <w:sz w:val="18"/>
          <w:szCs w:val="18"/>
        </w:rPr>
        <w:instrText xml:space="preserve">  </w:instrText>
      </w:r>
      <w:r w:rsidRPr="00FB10D0">
        <w:rPr>
          <w:rFonts w:cs="Arial"/>
          <w:sz w:val="18"/>
          <w:szCs w:val="18"/>
        </w:rPr>
        <w:instrText>정</w:instrText>
      </w:r>
      <w:r w:rsidRPr="00FB10D0">
        <w:rPr>
          <w:rFonts w:cs="Arial"/>
          <w:sz w:val="18"/>
          <w:szCs w:val="18"/>
        </w:rPr>
        <w:instrText xml:space="preserve"> :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"NCKnd"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1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1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"NewYear"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2013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noProof/>
          <w:sz w:val="18"/>
          <w:szCs w:val="18"/>
        </w:rPr>
        <w:t>201</w: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t>9</w: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"NCKnd"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1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2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"NewYear"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2013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"NCKnd"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1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3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"NewYear"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2004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t>년</w:t>
      </w:r>
      <w:r w:rsidRPr="00FB10D0">
        <w:rPr>
          <w:rFonts w:cs="Arial"/>
          <w:sz w:val="18"/>
          <w:szCs w:val="18"/>
        </w:rPr>
        <w:t xml:space="preserve"> 1</w: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"NCKnd"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1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3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"NewMonth"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3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t>월</w:t>
      </w:r>
      <w:r w:rsidRPr="00FB10D0">
        <w:rPr>
          <w:rFonts w:cs="Arial"/>
          <w:sz w:val="18"/>
          <w:szCs w:val="18"/>
        </w:rPr>
        <w:t xml:space="preserve"> 21</w: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"NCKnd"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1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3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"NewDay"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5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t>일</w:t>
      </w:r>
      <w:r w:rsidRPr="00FB10D0">
        <w:rPr>
          <w:rFonts w:cs="Arial"/>
          <w:sz w:val="18"/>
          <w:szCs w:val="18"/>
        </w:rPr>
        <w:t xml:space="preserve">                </w:t>
      </w:r>
      <w:r w:rsidRPr="00FB10D0">
        <w:rPr>
          <w:rFonts w:cs="Arial"/>
          <w:sz w:val="18"/>
          <w:szCs w:val="18"/>
        </w:rPr>
        <w:t>개</w:t>
      </w:r>
      <w:r w:rsidRPr="00FB10D0">
        <w:rPr>
          <w:rFonts w:cs="Arial"/>
          <w:sz w:val="18"/>
          <w:szCs w:val="18"/>
        </w:rPr>
        <w:t xml:space="preserve">    </w:t>
      </w:r>
      <w:r w:rsidRPr="00FB10D0">
        <w:rPr>
          <w:rFonts w:cs="Arial"/>
          <w:sz w:val="18"/>
          <w:szCs w:val="18"/>
        </w:rPr>
        <w:t>정</w:t>
      </w:r>
      <w:r w:rsidRPr="00FB10D0">
        <w:rPr>
          <w:rFonts w:cs="Arial"/>
          <w:sz w:val="18"/>
          <w:szCs w:val="18"/>
        </w:rPr>
        <w:t xml:space="preserve"> : 20</w:t>
      </w:r>
      <w:r w:rsidR="00B15181" w:rsidRPr="00FB10D0">
        <w:rPr>
          <w:rFonts w:cs="Arial"/>
          <w:sz w:val="18"/>
          <w:szCs w:val="18"/>
        </w:rPr>
        <w:t>22</w:t>
      </w:r>
      <w:r w:rsidRPr="00FB10D0">
        <w:rPr>
          <w:rFonts w:cs="Arial"/>
          <w:sz w:val="18"/>
          <w:szCs w:val="18"/>
        </w:rPr>
        <w:t>년</w:t>
      </w:r>
      <w:r w:rsidRPr="00FB10D0">
        <w:rPr>
          <w:rFonts w:cs="Arial"/>
          <w:sz w:val="18"/>
          <w:szCs w:val="18"/>
        </w:rPr>
        <w:t xml:space="preserve"> </w:t>
      </w:r>
      <w:r w:rsidR="00E920E1" w:rsidRPr="00FB10D0">
        <w:rPr>
          <w:rFonts w:cs="Arial"/>
          <w:sz w:val="18"/>
          <w:szCs w:val="18"/>
        </w:rPr>
        <w:t>xx</w:t>
      </w:r>
      <w:r w:rsidRPr="00FB10D0">
        <w:rPr>
          <w:rFonts w:cs="Arial"/>
          <w:sz w:val="18"/>
          <w:szCs w:val="18"/>
        </w:rPr>
        <w:t>월</w:t>
      </w:r>
      <w:r w:rsidRPr="00FB10D0">
        <w:rPr>
          <w:rFonts w:cs="Arial"/>
          <w:sz w:val="18"/>
          <w:szCs w:val="18"/>
        </w:rPr>
        <w:t xml:space="preserve"> </w:t>
      </w:r>
      <w:r w:rsidR="00E920E1" w:rsidRPr="00FB10D0">
        <w:rPr>
          <w:rFonts w:cs="Arial"/>
          <w:sz w:val="18"/>
          <w:szCs w:val="18"/>
        </w:rPr>
        <w:t>xx</w:t>
      </w:r>
      <w:r w:rsidRPr="00FB10D0">
        <w:rPr>
          <w:rFonts w:cs="Arial"/>
          <w:sz w:val="18"/>
          <w:szCs w:val="18"/>
        </w:rPr>
        <w:t>일</w: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"NCKnd"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1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2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QUOTE "</w:instrText>
      </w:r>
      <w:r w:rsidRPr="00FB10D0">
        <w:rPr>
          <w:rFonts w:cs="Arial"/>
          <w:sz w:val="18"/>
          <w:szCs w:val="18"/>
        </w:rPr>
        <w:instrText>개</w:instrText>
      </w:r>
      <w:r w:rsidRPr="00FB10D0">
        <w:rPr>
          <w:rFonts w:cs="Arial"/>
          <w:sz w:val="18"/>
          <w:szCs w:val="18"/>
        </w:rPr>
        <w:instrText xml:space="preserve">    </w:instrText>
      </w:r>
      <w:r w:rsidRPr="00FB10D0">
        <w:rPr>
          <w:rFonts w:cs="Arial"/>
          <w:sz w:val="18"/>
          <w:szCs w:val="18"/>
        </w:rPr>
        <w:instrText>정：</w:instrText>
      </w:r>
      <w:r w:rsidRPr="00FB10D0">
        <w:rPr>
          <w:rFonts w:cs="Arial"/>
          <w:sz w:val="18"/>
          <w:szCs w:val="18"/>
        </w:rPr>
        <w:instrText xml:space="preserve">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개</w:instrText>
      </w:r>
      <w:r w:rsidRPr="00FB10D0">
        <w:rPr>
          <w:rFonts w:cs="Arial"/>
          <w:sz w:val="18"/>
          <w:szCs w:val="18"/>
        </w:rPr>
        <w:instrText xml:space="preserve">    </w:instrText>
      </w:r>
      <w:r w:rsidRPr="00FB10D0">
        <w:rPr>
          <w:rFonts w:cs="Arial"/>
          <w:sz w:val="18"/>
          <w:szCs w:val="18"/>
        </w:rPr>
        <w:instrText>정：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"NCKnd"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1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3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QUOTE "</w:instrText>
      </w:r>
      <w:r w:rsidRPr="00FB10D0">
        <w:rPr>
          <w:rFonts w:cs="Arial"/>
          <w:sz w:val="18"/>
          <w:szCs w:val="18"/>
        </w:rPr>
        <w:instrText>개</w:instrText>
      </w:r>
      <w:r w:rsidRPr="00FB10D0">
        <w:rPr>
          <w:rFonts w:cs="Arial"/>
          <w:sz w:val="18"/>
          <w:szCs w:val="18"/>
        </w:rPr>
        <w:instrText xml:space="preserve">    </w:instrText>
      </w:r>
      <w:r w:rsidRPr="00FB10D0">
        <w:rPr>
          <w:rFonts w:cs="Arial"/>
          <w:sz w:val="18"/>
          <w:szCs w:val="18"/>
        </w:rPr>
        <w:instrText>정：</w:instrText>
      </w:r>
      <w:r w:rsidRPr="00FB10D0">
        <w:rPr>
          <w:rFonts w:cs="Arial"/>
          <w:sz w:val="18"/>
          <w:szCs w:val="18"/>
        </w:rPr>
        <w:instrText xml:space="preserve">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개</w:instrText>
      </w:r>
      <w:r w:rsidRPr="00FB10D0">
        <w:rPr>
          <w:rFonts w:cs="Arial"/>
          <w:sz w:val="18"/>
          <w:szCs w:val="18"/>
        </w:rPr>
        <w:instrText xml:space="preserve">  </w:instrText>
      </w:r>
      <w:r w:rsidRPr="00FB10D0">
        <w:rPr>
          <w:rFonts w:cs="Arial"/>
          <w:sz w:val="18"/>
          <w:szCs w:val="18"/>
        </w:rPr>
        <w:instrText>정</w:instrText>
      </w:r>
      <w:r w:rsidRPr="00FB10D0">
        <w:rPr>
          <w:rFonts w:cs="Arial"/>
          <w:sz w:val="18"/>
          <w:szCs w:val="18"/>
        </w:rPr>
        <w:instrText xml:space="preserve"> :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"NCKnd"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1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2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"ChgYear"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2015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</w:p>
    <w:p w14:paraId="21D86377" w14:textId="77777777" w:rsidR="00407AD1" w:rsidRPr="00FB10D0" w:rsidRDefault="00407AD1" w:rsidP="00407AD1">
      <w:pPr>
        <w:framePr w:w="9310" w:h="3402" w:hRule="exact" w:hSpace="181" w:wrap="around" w:vAnchor="page" w:hAnchor="page" w:x="1245" w:y="11596" w:anchorLock="1"/>
        <w:tabs>
          <w:tab w:val="left" w:pos="5000"/>
        </w:tabs>
        <w:spacing w:line="312" w:lineRule="auto"/>
        <w:ind w:leftChars="450" w:left="900" w:rightChars="400" w:right="800"/>
        <w:rPr>
          <w:rFonts w:cs="Arial"/>
          <w:sz w:val="18"/>
          <w:szCs w:val="18"/>
        </w:rPr>
      </w:pPr>
      <w:r w:rsidRPr="00FB10D0">
        <w:rPr>
          <w:rFonts w:cs="Arial"/>
          <w:sz w:val="18"/>
          <w:szCs w:val="18"/>
        </w:rPr>
        <w:t>심</w:t>
      </w:r>
      <w:r w:rsidRPr="00FB10D0">
        <w:rPr>
          <w:rFonts w:cs="Arial"/>
          <w:sz w:val="18"/>
          <w:szCs w:val="18"/>
        </w:rPr>
        <w:t xml:space="preserve">    </w:t>
      </w:r>
      <w:r w:rsidRPr="00FB10D0">
        <w:rPr>
          <w:rFonts w:cs="Arial"/>
          <w:sz w:val="18"/>
          <w:szCs w:val="18"/>
        </w:rPr>
        <w:t>의：방송통신표준심의회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전파통신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기술심의회</w: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"ChkConfirm"  \* MERGEFORMAT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1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QUOTE "</w:instrText>
      </w:r>
      <w:r w:rsidRPr="00FB10D0">
        <w:rPr>
          <w:rFonts w:cs="Arial"/>
          <w:sz w:val="18"/>
          <w:szCs w:val="18"/>
        </w:rPr>
        <w:instrText>기술표준원</w:instrText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instrText>고시</w:instrText>
      </w:r>
      <w:r w:rsidRPr="00FB10D0">
        <w:rPr>
          <w:rFonts w:cs="Arial"/>
          <w:sz w:val="18"/>
          <w:szCs w:val="18"/>
        </w:rPr>
        <w:instrText xml:space="preserve">  </w:instrText>
      </w:r>
      <w:r w:rsidRPr="00FB10D0">
        <w:rPr>
          <w:rFonts w:cs="Arial"/>
          <w:sz w:val="18"/>
          <w:szCs w:val="18"/>
        </w:rPr>
        <w:instrText>제</w:instrText>
      </w:r>
      <w:r w:rsidRPr="00FB10D0">
        <w:rPr>
          <w:rFonts w:cs="Arial"/>
          <w:sz w:val="18"/>
          <w:szCs w:val="18"/>
        </w:rPr>
        <w:instrText xml:space="preserve"> 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제</w:instrText>
      </w:r>
      <w:r w:rsidRPr="00FB10D0">
        <w:rPr>
          <w:rFonts w:cs="Arial"/>
          <w:sz w:val="18"/>
          <w:szCs w:val="18"/>
        </w:rPr>
        <w:instrText xml:space="preserve">    </w:instrText>
      </w:r>
      <w:r w:rsidRPr="00FB10D0">
        <w:rPr>
          <w:rFonts w:cs="Arial"/>
          <w:sz w:val="18"/>
          <w:szCs w:val="18"/>
        </w:rPr>
        <w:instrText>정</w:instrText>
      </w:r>
      <w:r w:rsidRPr="00FB10D0">
        <w:rPr>
          <w:rFonts w:cs="Arial"/>
          <w:sz w:val="18"/>
          <w:szCs w:val="18"/>
        </w:rPr>
        <w:instrText xml:space="preserve"> :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"ChkConfirm"  \* MERGEFORMAT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1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"NoticeNo"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제</w:instrText>
      </w:r>
      <w:r w:rsidRPr="00FB10D0">
        <w:rPr>
          <w:rFonts w:cs="Arial"/>
          <w:sz w:val="18"/>
          <w:szCs w:val="18"/>
        </w:rPr>
        <w:instrText xml:space="preserve">    </w:instrText>
      </w:r>
      <w:r w:rsidRPr="00FB10D0">
        <w:rPr>
          <w:rFonts w:cs="Arial"/>
          <w:sz w:val="18"/>
          <w:szCs w:val="18"/>
        </w:rPr>
        <w:instrText>정</w:instrText>
      </w:r>
      <w:r w:rsidRPr="00FB10D0">
        <w:rPr>
          <w:rFonts w:cs="Arial"/>
          <w:sz w:val="18"/>
          <w:szCs w:val="18"/>
        </w:rPr>
        <w:instrText xml:space="preserve"> :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IF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DOCPROPERTY "ChkConfirm"  \* MERGEFORMAT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= 1 </w:instrText>
      </w:r>
      <w:r w:rsidRPr="00FB10D0">
        <w:rPr>
          <w:rFonts w:cs="Arial"/>
          <w:sz w:val="18"/>
          <w:szCs w:val="18"/>
        </w:rPr>
        <w:fldChar w:fldCharType="begin"/>
      </w:r>
      <w:r w:rsidRPr="00FB10D0">
        <w:rPr>
          <w:rFonts w:cs="Arial"/>
          <w:sz w:val="18"/>
          <w:szCs w:val="18"/>
        </w:rPr>
        <w:instrText xml:space="preserve"> QUOTE " </w:instrText>
      </w:r>
      <w:r w:rsidRPr="00FB10D0">
        <w:rPr>
          <w:rFonts w:cs="Arial"/>
          <w:sz w:val="18"/>
          <w:szCs w:val="18"/>
        </w:rPr>
        <w:instrText>호</w:instrText>
      </w:r>
      <w:r w:rsidRPr="00FB10D0">
        <w:rPr>
          <w:rFonts w:cs="Arial"/>
          <w:sz w:val="18"/>
          <w:szCs w:val="18"/>
        </w:rPr>
        <w:instrText xml:space="preserve">"  \* MERGEFORMAT </w:instrText>
      </w:r>
      <w:r w:rsidRPr="00FB10D0">
        <w:rPr>
          <w:rFonts w:cs="Arial"/>
          <w:sz w:val="18"/>
          <w:szCs w:val="18"/>
        </w:rPr>
        <w:fldChar w:fldCharType="separate"/>
      </w:r>
      <w:r w:rsidRPr="00FB10D0">
        <w:rPr>
          <w:rFonts w:cs="Arial"/>
          <w:sz w:val="18"/>
          <w:szCs w:val="18"/>
        </w:rPr>
        <w:instrText>제</w:instrText>
      </w:r>
      <w:r w:rsidRPr="00FB10D0">
        <w:rPr>
          <w:rFonts w:cs="Arial"/>
          <w:sz w:val="18"/>
          <w:szCs w:val="18"/>
        </w:rPr>
        <w:instrText xml:space="preserve">    </w:instrText>
      </w:r>
      <w:r w:rsidRPr="00FB10D0">
        <w:rPr>
          <w:rFonts w:cs="Arial"/>
          <w:sz w:val="18"/>
          <w:szCs w:val="18"/>
        </w:rPr>
        <w:instrText>정</w:instrText>
      </w:r>
      <w:r w:rsidRPr="00FB10D0">
        <w:rPr>
          <w:rFonts w:cs="Arial"/>
          <w:sz w:val="18"/>
          <w:szCs w:val="18"/>
        </w:rPr>
        <w:instrText xml:space="preserve"> : </w:instrText>
      </w:r>
      <w:r w:rsidRPr="00FB10D0">
        <w:rPr>
          <w:rFonts w:cs="Arial"/>
          <w:sz w:val="18"/>
          <w:szCs w:val="18"/>
        </w:rPr>
        <w:fldChar w:fldCharType="end"/>
      </w:r>
      <w:r w:rsidRPr="00FB10D0">
        <w:rPr>
          <w:rFonts w:cs="Arial"/>
          <w:sz w:val="18"/>
          <w:szCs w:val="18"/>
        </w:rPr>
        <w:instrText xml:space="preserve"> </w:instrText>
      </w:r>
      <w:r w:rsidRPr="00FB10D0">
        <w:rPr>
          <w:rFonts w:cs="Arial"/>
          <w:sz w:val="18"/>
          <w:szCs w:val="18"/>
        </w:rPr>
        <w:fldChar w:fldCharType="end"/>
      </w:r>
    </w:p>
    <w:p w14:paraId="056C81E2" w14:textId="77777777" w:rsidR="00407AD1" w:rsidRPr="00FB10D0" w:rsidRDefault="00407AD1" w:rsidP="00407AD1">
      <w:pPr>
        <w:framePr w:w="9310" w:h="3402" w:hRule="exact" w:hSpace="181" w:wrap="around" w:vAnchor="page" w:hAnchor="page" w:x="1245" w:y="11596" w:anchorLock="1"/>
        <w:tabs>
          <w:tab w:val="left" w:pos="4997"/>
        </w:tabs>
        <w:spacing w:line="312" w:lineRule="auto"/>
        <w:ind w:leftChars="450" w:left="900" w:rightChars="450" w:right="900"/>
        <w:rPr>
          <w:rFonts w:cs="Arial"/>
          <w:sz w:val="18"/>
          <w:szCs w:val="18"/>
        </w:rPr>
      </w:pPr>
      <w:proofErr w:type="spellStart"/>
      <w:r w:rsidRPr="00FB10D0">
        <w:rPr>
          <w:rFonts w:cs="Arial"/>
          <w:sz w:val="18"/>
          <w:szCs w:val="18"/>
        </w:rPr>
        <w:t>원안작성협력：</w:t>
      </w:r>
      <w:r w:rsidRPr="00FB10D0">
        <w:rPr>
          <w:rFonts w:cs="Arial" w:hint="eastAsia"/>
          <w:sz w:val="18"/>
          <w:szCs w:val="18"/>
        </w:rPr>
        <w:t>이</w:t>
      </w:r>
      <w:r w:rsidRPr="00FB10D0">
        <w:rPr>
          <w:rFonts w:cs="Arial"/>
          <w:sz w:val="18"/>
          <w:szCs w:val="18"/>
        </w:rPr>
        <w:t>동통신</w:t>
      </w:r>
      <w:proofErr w:type="spellEnd"/>
      <w:r w:rsidRPr="00FB10D0">
        <w:rPr>
          <w:rFonts w:cs="Arial" w:hint="eastAsia"/>
          <w:sz w:val="18"/>
          <w:szCs w:val="18"/>
        </w:rPr>
        <w:t xml:space="preserve"> </w:t>
      </w:r>
      <w:r w:rsidRPr="00FB10D0">
        <w:rPr>
          <w:rFonts w:cs="Arial" w:hint="eastAsia"/>
          <w:sz w:val="18"/>
          <w:szCs w:val="18"/>
        </w:rPr>
        <w:t>시</w:t>
      </w:r>
      <w:r w:rsidRPr="00FB10D0">
        <w:rPr>
          <w:rFonts w:cs="Arial"/>
          <w:sz w:val="18"/>
          <w:szCs w:val="18"/>
        </w:rPr>
        <w:t>험방법</w:t>
      </w:r>
      <w:r w:rsidRPr="00FB10D0">
        <w:rPr>
          <w:rFonts w:cs="Arial" w:hint="eastAsia"/>
          <w:sz w:val="18"/>
          <w:szCs w:val="18"/>
        </w:rPr>
        <w:t xml:space="preserve"> </w:t>
      </w:r>
      <w:proofErr w:type="spellStart"/>
      <w:r w:rsidRPr="00FB10D0">
        <w:rPr>
          <w:rFonts w:cs="Arial" w:hint="eastAsia"/>
          <w:sz w:val="18"/>
          <w:szCs w:val="18"/>
        </w:rPr>
        <w:t>연</w:t>
      </w:r>
      <w:r w:rsidRPr="00FB10D0">
        <w:rPr>
          <w:rFonts w:cs="Arial"/>
          <w:sz w:val="18"/>
          <w:szCs w:val="18"/>
        </w:rPr>
        <w:t>구</w:t>
      </w:r>
      <w:r w:rsidRPr="00FB10D0">
        <w:rPr>
          <w:rFonts w:cs="Arial" w:hint="eastAsia"/>
          <w:sz w:val="18"/>
          <w:szCs w:val="18"/>
        </w:rPr>
        <w:t>반</w:t>
      </w:r>
      <w:proofErr w:type="spellEnd"/>
    </w:p>
    <w:p w14:paraId="2EBF70AD" w14:textId="77777777" w:rsidR="00407AD1" w:rsidRPr="00FB10D0" w:rsidRDefault="00407AD1" w:rsidP="00407AD1">
      <w:pPr>
        <w:framePr w:w="9310" w:h="3402" w:hRule="exact" w:hSpace="181" w:wrap="around" w:vAnchor="page" w:hAnchor="page" w:x="1245" w:y="11596" w:anchorLock="1"/>
        <w:spacing w:line="312" w:lineRule="auto"/>
        <w:jc w:val="center"/>
        <w:rPr>
          <w:rFonts w:cs="Arial"/>
          <w:szCs w:val="18"/>
        </w:rPr>
      </w:pPr>
      <w:r w:rsidRPr="00FB10D0">
        <w:rPr>
          <w:rFonts w:ascii="맑은 고딕" w:eastAsia="맑은 고딕" w:hAnsi="맑은 고딕" w:cs="맑은 고딕" w:hint="eastAsia"/>
        </w:rPr>
        <w:t>━━━━━━━━━━━━━━━━━━━━━━━━━━━━━━━━━━━━━━━━</w:t>
      </w:r>
    </w:p>
    <w:p w14:paraId="015271D2" w14:textId="77777777" w:rsidR="00407AD1" w:rsidRPr="00FB10D0" w:rsidRDefault="00407AD1" w:rsidP="00407AD1">
      <w:pPr>
        <w:framePr w:w="9310" w:h="3402" w:hRule="exact" w:hSpace="181" w:wrap="around" w:vAnchor="page" w:hAnchor="page" w:x="1245" w:y="11596" w:anchorLock="1"/>
        <w:tabs>
          <w:tab w:val="left" w:pos="8222"/>
        </w:tabs>
        <w:snapToGrid w:val="0"/>
        <w:spacing w:line="312" w:lineRule="auto"/>
        <w:ind w:leftChars="425" w:left="850" w:rightChars="404" w:right="808"/>
        <w:rPr>
          <w:rFonts w:cs="Arial"/>
          <w:sz w:val="18"/>
          <w:szCs w:val="18"/>
        </w:rPr>
      </w:pPr>
      <w:r w:rsidRPr="00FB10D0">
        <w:rPr>
          <w:rFonts w:cs="Arial"/>
          <w:sz w:val="18"/>
          <w:szCs w:val="18"/>
        </w:rPr>
        <w:t>이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표준에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대한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의견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또는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질문은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국립전파연구원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웹사이트를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이용하여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주십시오</w:t>
      </w:r>
      <w:r w:rsidRPr="00FB10D0">
        <w:rPr>
          <w:rFonts w:cs="Arial"/>
          <w:sz w:val="18"/>
          <w:szCs w:val="18"/>
        </w:rPr>
        <w:t>.</w:t>
      </w:r>
    </w:p>
    <w:p w14:paraId="52E53804" w14:textId="77777777" w:rsidR="00407AD1" w:rsidRPr="00FB10D0" w:rsidRDefault="00407AD1" w:rsidP="00407AD1">
      <w:pPr>
        <w:framePr w:w="9310" w:h="3402" w:hRule="exact" w:hSpace="181" w:wrap="around" w:vAnchor="page" w:hAnchor="page" w:x="1245" w:y="11596" w:anchorLock="1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cs="Arial"/>
          <w:sz w:val="6"/>
          <w:szCs w:val="18"/>
        </w:rPr>
      </w:pPr>
    </w:p>
    <w:p w14:paraId="3EA2CA2B" w14:textId="77777777" w:rsidR="00407AD1" w:rsidRPr="00FB10D0" w:rsidRDefault="00407AD1" w:rsidP="00407AD1">
      <w:pPr>
        <w:framePr w:w="9310" w:h="3402" w:hRule="exact" w:hSpace="181" w:wrap="around" w:vAnchor="page" w:hAnchor="page" w:x="1245" w:y="11596" w:anchorLock="1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cs="Arial"/>
          <w:sz w:val="18"/>
          <w:szCs w:val="18"/>
        </w:rPr>
      </w:pPr>
      <w:r w:rsidRPr="00FB10D0">
        <w:rPr>
          <w:rFonts w:cs="Arial"/>
          <w:sz w:val="18"/>
          <w:szCs w:val="18"/>
        </w:rPr>
        <w:t>이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표준은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방송통신표준화지침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제</w:t>
      </w:r>
      <w:r w:rsidRPr="00FB10D0">
        <w:rPr>
          <w:rFonts w:cs="Arial"/>
          <w:sz w:val="18"/>
          <w:szCs w:val="18"/>
        </w:rPr>
        <w:t>18</w:t>
      </w:r>
      <w:r w:rsidRPr="00FB10D0">
        <w:rPr>
          <w:rFonts w:cs="Arial"/>
          <w:sz w:val="18"/>
          <w:szCs w:val="18"/>
        </w:rPr>
        <w:t>조의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규정에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따라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매</w:t>
      </w:r>
      <w:r w:rsidRPr="00FB10D0">
        <w:rPr>
          <w:rFonts w:cs="Arial"/>
          <w:sz w:val="18"/>
          <w:szCs w:val="18"/>
        </w:rPr>
        <w:t xml:space="preserve"> 5</w:t>
      </w:r>
      <w:r w:rsidRPr="00FB10D0">
        <w:rPr>
          <w:rFonts w:cs="Arial"/>
          <w:sz w:val="18"/>
          <w:szCs w:val="18"/>
        </w:rPr>
        <w:t>년마다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방송통신표준심의회에서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심의되어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확인</w:t>
      </w:r>
      <w:r w:rsidRPr="00FB10D0">
        <w:rPr>
          <w:rFonts w:cs="Arial"/>
          <w:sz w:val="18"/>
          <w:szCs w:val="18"/>
        </w:rPr>
        <w:t xml:space="preserve">, </w:t>
      </w:r>
      <w:r w:rsidRPr="00FB10D0">
        <w:rPr>
          <w:rFonts w:cs="Arial"/>
          <w:sz w:val="18"/>
          <w:szCs w:val="18"/>
        </w:rPr>
        <w:t>개정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또는</w:t>
      </w:r>
      <w:r w:rsidRPr="00FB10D0">
        <w:rPr>
          <w:rFonts w:cs="Arial"/>
          <w:sz w:val="18"/>
          <w:szCs w:val="18"/>
        </w:rPr>
        <w:t xml:space="preserve"> </w:t>
      </w:r>
      <w:r w:rsidRPr="00FB10D0">
        <w:rPr>
          <w:rFonts w:cs="Arial"/>
          <w:sz w:val="18"/>
          <w:szCs w:val="18"/>
        </w:rPr>
        <w:t>폐지됩니다</w:t>
      </w:r>
      <w:r w:rsidRPr="00FB10D0">
        <w:rPr>
          <w:rFonts w:cs="Arial"/>
          <w:sz w:val="18"/>
          <w:szCs w:val="18"/>
        </w:rPr>
        <w:t>.</w:t>
      </w:r>
    </w:p>
    <w:p w14:paraId="64D0AF06" w14:textId="77777777" w:rsidR="00407AD1" w:rsidRPr="00FB10D0" w:rsidRDefault="00407AD1" w:rsidP="00407AD1"/>
    <w:p w14:paraId="01DF704C" w14:textId="77777777" w:rsidR="00DD50C7" w:rsidRPr="00FB10D0" w:rsidRDefault="00DD50C7" w:rsidP="002A4616">
      <w:pPr>
        <w:rPr>
          <w:rFonts w:cs="Arial"/>
        </w:rPr>
        <w:sectPr w:rsidR="00DD50C7" w:rsidRPr="00FB10D0" w:rsidSect="00264CE5">
          <w:headerReference w:type="even" r:id="rId13"/>
          <w:headerReference w:type="default" r:id="rId14"/>
          <w:footerReference w:type="even" r:id="rId15"/>
          <w:footerReference w:type="default" r:id="rId16"/>
          <w:type w:val="evenPage"/>
          <w:pgSz w:w="11906" w:h="16838" w:code="9"/>
          <w:pgMar w:top="1616" w:right="1276" w:bottom="1616" w:left="1276" w:header="1049" w:footer="1049" w:gutter="0"/>
          <w:cols w:space="720"/>
          <w:docGrid w:linePitch="324"/>
        </w:sectPr>
      </w:pPr>
    </w:p>
    <w:p w14:paraId="73E3D64B" w14:textId="77777777" w:rsidR="00BB7151" w:rsidRPr="00FB10D0" w:rsidRDefault="00BB7151" w:rsidP="00BB7151">
      <w:pPr>
        <w:pStyle w:val="KSDTf4"/>
        <w:rPr>
          <w:rFonts w:cs="Arial"/>
          <w:color w:val="auto"/>
        </w:rPr>
      </w:pPr>
      <w:r w:rsidRPr="00FB10D0">
        <w:rPr>
          <w:rFonts w:cs="Arial"/>
          <w:color w:val="auto"/>
        </w:rPr>
        <w:lastRenderedPageBreak/>
        <w:t>목</w:t>
      </w:r>
      <w:r w:rsidRPr="00FB10D0">
        <w:rPr>
          <w:rFonts w:cs="Arial"/>
          <w:color w:val="auto"/>
        </w:rPr>
        <w:t xml:space="preserve">    </w:t>
      </w:r>
      <w:r w:rsidRPr="00FB10D0">
        <w:rPr>
          <w:rFonts w:cs="Arial"/>
          <w:color w:val="auto"/>
        </w:rPr>
        <w:t>차</w:t>
      </w:r>
    </w:p>
    <w:p w14:paraId="06A0EE6B" w14:textId="77777777" w:rsidR="00BB7151" w:rsidRPr="00FB10D0" w:rsidRDefault="00BB7151" w:rsidP="00BB7151">
      <w:pPr>
        <w:rPr>
          <w:rFonts w:cs="Arial"/>
        </w:rPr>
      </w:pPr>
    </w:p>
    <w:p w14:paraId="66E729F4" w14:textId="77777777" w:rsidR="00BB7151" w:rsidRPr="00FB10D0" w:rsidRDefault="00BB7151" w:rsidP="00BB7151">
      <w:pPr>
        <w:rPr>
          <w:rFonts w:cs="Arial"/>
        </w:rPr>
      </w:pPr>
    </w:p>
    <w:p w14:paraId="4D41607D" w14:textId="77777777" w:rsidR="00BF1B1A" w:rsidRPr="00FB10D0" w:rsidRDefault="00643071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r w:rsidRPr="00FB10D0">
        <w:rPr>
          <w:rFonts w:cs="Arial"/>
        </w:rPr>
        <w:fldChar w:fldCharType="begin"/>
      </w:r>
      <w:r w:rsidR="00BB7151" w:rsidRPr="00FB10D0">
        <w:rPr>
          <w:rFonts w:cs="Arial"/>
        </w:rPr>
        <w:instrText xml:space="preserve"> TOC \o "2-2" \h \z \t "</w:instrText>
      </w:r>
      <w:r w:rsidR="00BB7151" w:rsidRPr="00FB10D0">
        <w:rPr>
          <w:rFonts w:cs="Arial"/>
        </w:rPr>
        <w:instrText>제목</w:instrText>
      </w:r>
      <w:r w:rsidR="00BB7151" w:rsidRPr="00FB10D0">
        <w:rPr>
          <w:rFonts w:cs="Arial"/>
        </w:rPr>
        <w:instrText xml:space="preserve"> 1,1,[KSDT] </w:instrText>
      </w:r>
      <w:r w:rsidR="00BB7151" w:rsidRPr="00FB10D0">
        <w:rPr>
          <w:rFonts w:cs="Arial"/>
        </w:rPr>
        <w:instrText>부속서</w:instrText>
      </w:r>
      <w:r w:rsidR="00BB7151" w:rsidRPr="00FB10D0">
        <w:rPr>
          <w:rFonts w:cs="Arial"/>
        </w:rPr>
        <w:instrText xml:space="preserve"> A,1,[KSDT] </w:instrText>
      </w:r>
      <w:r w:rsidR="00BB7151" w:rsidRPr="00FB10D0">
        <w:rPr>
          <w:rFonts w:cs="Arial"/>
        </w:rPr>
        <w:instrText>머리말</w:instrText>
      </w:r>
      <w:r w:rsidR="00BB7151" w:rsidRPr="00FB10D0">
        <w:rPr>
          <w:rFonts w:cs="Arial"/>
        </w:rPr>
        <w:instrText xml:space="preserve"> </w:instrText>
      </w:r>
      <w:r w:rsidR="00BB7151" w:rsidRPr="00FB10D0">
        <w:rPr>
          <w:rFonts w:cs="Arial"/>
        </w:rPr>
        <w:instrText>제목</w:instrText>
      </w:r>
      <w:r w:rsidR="00BB7151" w:rsidRPr="00FB10D0">
        <w:rPr>
          <w:rFonts w:cs="Arial"/>
        </w:rPr>
        <w:instrText xml:space="preserve">,1" </w:instrText>
      </w:r>
      <w:r w:rsidRPr="00FB10D0">
        <w:rPr>
          <w:rFonts w:cs="Arial"/>
        </w:rPr>
        <w:fldChar w:fldCharType="separate"/>
      </w:r>
      <w:hyperlink w:anchor="_Toc533725385" w:history="1">
        <w:r w:rsidR="00BF1B1A" w:rsidRPr="00FB10D0">
          <w:rPr>
            <w:rStyle w:val="ab"/>
            <w:rFonts w:cs="Arial"/>
            <w:noProof/>
            <w:color w:val="auto"/>
          </w:rPr>
          <w:t>머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 </w:t>
        </w:r>
        <w:r w:rsidR="00BF1B1A" w:rsidRPr="00FB10D0">
          <w:rPr>
            <w:rStyle w:val="ab"/>
            <w:rFonts w:cs="Arial"/>
            <w:noProof/>
            <w:color w:val="auto"/>
          </w:rPr>
          <w:t>리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 </w:t>
        </w:r>
        <w:r w:rsidR="00BF1B1A" w:rsidRPr="00FB10D0">
          <w:rPr>
            <w:rStyle w:val="ab"/>
            <w:rFonts w:cs="Arial"/>
            <w:noProof/>
            <w:color w:val="auto"/>
          </w:rPr>
          <w:t>말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_Toc533725385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iii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601F75FF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386" w:history="1">
        <w:r w:rsidR="00BF1B1A" w:rsidRPr="00FB10D0">
          <w:rPr>
            <w:rStyle w:val="ab"/>
            <w:rFonts w:cs="Arial"/>
            <w:noProof/>
            <w:color w:val="auto"/>
          </w:rPr>
          <w:t>개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   </w:t>
        </w:r>
        <w:r w:rsidR="00BF1B1A" w:rsidRPr="00FB10D0">
          <w:rPr>
            <w:rStyle w:val="ab"/>
            <w:rFonts w:cs="Arial"/>
            <w:noProof/>
            <w:color w:val="auto"/>
          </w:rPr>
          <w:t>요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_Toc533725386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iv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31FEA8A1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387" w:history="1">
        <w:r w:rsidR="00BF1B1A" w:rsidRPr="00FB10D0">
          <w:rPr>
            <w:rStyle w:val="ab"/>
            <w:rFonts w:cs="Arial"/>
            <w:noProof/>
            <w:color w:val="auto"/>
          </w:rPr>
          <w:t>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적용범위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_Toc533725387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1197FF09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388" w:history="1">
        <w:r w:rsidR="00BF1B1A" w:rsidRPr="00FB10D0">
          <w:rPr>
            <w:rStyle w:val="ab"/>
            <w:rFonts w:cs="Arial"/>
            <w:noProof/>
            <w:color w:val="auto"/>
          </w:rPr>
          <w:t>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인용표준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_Toc533725388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0F1FA7E2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389" w:history="1">
        <w:r w:rsidR="00BF1B1A" w:rsidRPr="00FB10D0">
          <w:rPr>
            <w:rStyle w:val="ab"/>
            <w:rFonts w:cs="Arial"/>
            <w:noProof/>
            <w:color w:val="auto"/>
          </w:rPr>
          <w:t>3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용어와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정의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및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약어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_Toc533725389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2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4C7831A3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390" w:history="1">
        <w:r w:rsidR="00BF1B1A" w:rsidRPr="00FB10D0">
          <w:rPr>
            <w:rStyle w:val="ab"/>
            <w:rFonts w:cs="Arial"/>
            <w:noProof/>
            <w:color w:val="auto"/>
          </w:rPr>
          <w:t>3.1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용어와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정의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_Toc533725390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2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3A151E52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391" w:history="1">
        <w:r w:rsidR="00BF1B1A" w:rsidRPr="00FB10D0">
          <w:rPr>
            <w:rStyle w:val="ab"/>
            <w:rFonts w:cs="Arial"/>
            <w:noProof/>
            <w:color w:val="auto"/>
          </w:rPr>
          <w:t>3.2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약어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_Toc533725391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2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5738FD0A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392" w:history="1">
        <w:r w:rsidR="00BF1B1A" w:rsidRPr="00FB10D0">
          <w:rPr>
            <w:rStyle w:val="ab"/>
            <w:rFonts w:cs="Arial"/>
            <w:noProof/>
            <w:color w:val="auto"/>
          </w:rPr>
          <w:t>4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일반적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사항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_Toc533725392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40504CE3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393" w:history="1">
        <w:r w:rsidR="00BF1B1A" w:rsidRPr="00FB10D0">
          <w:rPr>
            <w:rStyle w:val="ab"/>
            <w:rFonts w:cs="Arial"/>
            <w:noProof/>
            <w:color w:val="auto"/>
          </w:rPr>
          <w:t>4.1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변조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신호원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_Toc533725393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63A27BA7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394" w:history="1">
        <w:r w:rsidR="00BF1B1A" w:rsidRPr="00FB10D0">
          <w:rPr>
            <w:rStyle w:val="ab"/>
            <w:rFonts w:cs="Arial"/>
            <w:noProof/>
            <w:color w:val="auto"/>
          </w:rPr>
          <w:t>4.2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의사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부하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_Toc533725394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6B6E91AD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395" w:history="1">
        <w:r w:rsidR="00BF1B1A" w:rsidRPr="00FB10D0">
          <w:rPr>
            <w:rStyle w:val="ab"/>
            <w:rFonts w:cs="Arial"/>
            <w:noProof/>
            <w:color w:val="auto"/>
          </w:rPr>
          <w:t>4.3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안테나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_Toc533725395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0BD79C27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396" w:history="1">
        <w:r w:rsidR="00BF1B1A" w:rsidRPr="00FB10D0">
          <w:rPr>
            <w:rStyle w:val="ab"/>
            <w:rFonts w:cs="Arial"/>
            <w:noProof/>
            <w:color w:val="auto"/>
          </w:rPr>
          <w:t>4.4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감쇠기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_Toc533725396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698E32D9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397" w:history="1">
        <w:r w:rsidR="00BF1B1A" w:rsidRPr="00FB10D0">
          <w:rPr>
            <w:rStyle w:val="ab"/>
            <w:rFonts w:cs="Arial"/>
            <w:noProof/>
            <w:color w:val="auto"/>
          </w:rPr>
          <w:t>4.5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측정기의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조건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_Toc533725397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0F418EE5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398" w:history="1">
        <w:r w:rsidR="00BF1B1A" w:rsidRPr="00FB10D0">
          <w:rPr>
            <w:rStyle w:val="ab"/>
            <w:rFonts w:cs="Arial"/>
            <w:noProof/>
            <w:color w:val="auto"/>
          </w:rPr>
          <w:t>4.6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비단독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모드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(NSA) </w:t>
        </w:r>
        <w:r w:rsidR="00BF1B1A" w:rsidRPr="00FB10D0">
          <w:rPr>
            <w:rStyle w:val="ab"/>
            <w:rFonts w:cs="Arial"/>
            <w:noProof/>
            <w:color w:val="auto"/>
          </w:rPr>
          <w:t>이동국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_Toc533725398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6113956C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399" w:history="1">
        <w:r w:rsidR="00BF1B1A" w:rsidRPr="00FB10D0">
          <w:rPr>
            <w:rStyle w:val="ab"/>
            <w:rFonts w:cs="Arial"/>
            <w:noProof/>
            <w:color w:val="auto"/>
          </w:rPr>
          <w:t>4.7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기지국</w:t>
        </w:r>
        <w:r w:rsidR="00BF1B1A" w:rsidRPr="00FB10D0">
          <w:rPr>
            <w:rStyle w:val="ab"/>
            <w:rFonts w:cs="Arial"/>
            <w:noProof/>
            <w:color w:val="auto"/>
          </w:rPr>
          <w:t>(</w:t>
        </w:r>
        <w:r w:rsidR="00BF1B1A" w:rsidRPr="00FB10D0">
          <w:rPr>
            <w:rStyle w:val="ab"/>
            <w:rFonts w:cs="Arial"/>
            <w:noProof/>
            <w:color w:val="auto"/>
          </w:rPr>
          <w:t>또는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사업자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고정국</w:t>
        </w:r>
        <w:r w:rsidR="00BF1B1A" w:rsidRPr="00FB10D0">
          <w:rPr>
            <w:rStyle w:val="ab"/>
            <w:rFonts w:cs="Arial"/>
            <w:noProof/>
            <w:color w:val="auto"/>
          </w:rPr>
          <w:t>)</w:t>
        </w:r>
        <w:r w:rsidR="00BF1B1A" w:rsidRPr="00FB10D0">
          <w:rPr>
            <w:rStyle w:val="ab"/>
            <w:rFonts w:cs="Arial"/>
            <w:noProof/>
            <w:color w:val="auto"/>
          </w:rPr>
          <w:t>과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이동국</w:t>
        </w:r>
        <w:r w:rsidR="00BF1B1A" w:rsidRPr="00FB10D0">
          <w:rPr>
            <w:rStyle w:val="ab"/>
            <w:rFonts w:cs="Arial"/>
            <w:noProof/>
            <w:color w:val="auto"/>
          </w:rPr>
          <w:t>(</w:t>
        </w:r>
        <w:r w:rsidR="00BF1B1A" w:rsidRPr="00FB10D0">
          <w:rPr>
            <w:rStyle w:val="ab"/>
            <w:rFonts w:cs="Arial"/>
            <w:noProof/>
            <w:color w:val="auto"/>
          </w:rPr>
          <w:t>또는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가입자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고정국</w:t>
        </w:r>
        <w:r w:rsidR="00BF1B1A" w:rsidRPr="00FB10D0">
          <w:rPr>
            <w:rStyle w:val="ab"/>
            <w:rFonts w:cs="Arial"/>
            <w:noProof/>
            <w:color w:val="auto"/>
          </w:rPr>
          <w:t>)</w:t>
        </w:r>
        <w:r w:rsidR="00BF1B1A" w:rsidRPr="00FB10D0">
          <w:rPr>
            <w:rStyle w:val="ab"/>
            <w:rFonts w:cs="Arial"/>
            <w:noProof/>
            <w:color w:val="auto"/>
          </w:rPr>
          <w:t>을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중계하는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기기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_Toc533725399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47582CD8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400" w:history="1">
        <w:r w:rsidR="00BF1B1A" w:rsidRPr="00FB10D0">
          <w:rPr>
            <w:rStyle w:val="ab"/>
            <w:rFonts w:cs="Arial"/>
            <w:noProof/>
            <w:color w:val="auto"/>
          </w:rPr>
          <w:t>5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주파수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허용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편차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측정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방법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_Toc533725400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1CBD47CB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01" w:history="1">
        <w:r w:rsidR="00BF1B1A" w:rsidRPr="00FB10D0">
          <w:rPr>
            <w:rStyle w:val="ab"/>
            <w:rFonts w:cs="Arial"/>
            <w:noProof/>
            <w:color w:val="auto"/>
          </w:rPr>
          <w:t>5.1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목적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_Toc533725401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2477EAC0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02" w:history="1">
        <w:r w:rsidR="00BF1B1A" w:rsidRPr="00FB10D0">
          <w:rPr>
            <w:rStyle w:val="ab"/>
            <w:rFonts w:cs="Arial"/>
            <w:noProof/>
            <w:color w:val="auto"/>
          </w:rPr>
          <w:t>5.2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구성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_Toc533725402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4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27757D7A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03" w:history="1">
        <w:r w:rsidR="00BF1B1A" w:rsidRPr="00FB10D0">
          <w:rPr>
            <w:rStyle w:val="ab"/>
            <w:rFonts w:cs="Arial"/>
            <w:noProof/>
            <w:color w:val="auto"/>
          </w:rPr>
          <w:t>5.3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절차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_Toc533725403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4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615B6DDC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404" w:history="1">
        <w:r w:rsidR="00BF1B1A" w:rsidRPr="00FB10D0">
          <w:rPr>
            <w:rStyle w:val="ab"/>
            <w:rFonts w:cs="Arial"/>
            <w:noProof/>
            <w:color w:val="auto"/>
          </w:rPr>
          <w:t>6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점유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주파수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대역폭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측정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방법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_Toc533725404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5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0B928823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05" w:history="1">
        <w:r w:rsidR="00BF1B1A" w:rsidRPr="00FB10D0">
          <w:rPr>
            <w:rStyle w:val="ab"/>
            <w:rFonts w:cs="Arial"/>
            <w:noProof/>
            <w:color w:val="auto"/>
          </w:rPr>
          <w:t>6.1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목적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_Toc533725405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5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0F7D59D2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06" w:history="1">
        <w:r w:rsidR="00BF1B1A" w:rsidRPr="00FB10D0">
          <w:rPr>
            <w:rStyle w:val="ab"/>
            <w:rFonts w:cs="Arial"/>
            <w:noProof/>
            <w:color w:val="auto"/>
          </w:rPr>
          <w:t>6.2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구성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_Toc533725406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5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56EB7C1E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07" w:history="1">
        <w:r w:rsidR="00BF1B1A" w:rsidRPr="00FB10D0">
          <w:rPr>
            <w:rStyle w:val="ab"/>
            <w:rFonts w:cs="Arial"/>
            <w:noProof/>
            <w:color w:val="auto"/>
          </w:rPr>
          <w:t>6.3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절차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_Toc533725407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6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230578E5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408" w:history="1">
        <w:r w:rsidR="00BF1B1A" w:rsidRPr="00FB10D0">
          <w:rPr>
            <w:rStyle w:val="ab"/>
            <w:rFonts w:cs="Arial"/>
            <w:noProof/>
            <w:color w:val="auto"/>
          </w:rPr>
          <w:t>7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안테나</w:t>
        </w:r>
        <w:r w:rsidR="00BF1B1A" w:rsidRPr="00FB10D0">
          <w:rPr>
            <w:rStyle w:val="ab"/>
            <w:rFonts w:cs="Arial"/>
            <w:noProof/>
            <w:color w:val="auto"/>
          </w:rPr>
          <w:t>(</w:t>
        </w:r>
        <w:r w:rsidR="00BF1B1A" w:rsidRPr="00FB10D0">
          <w:rPr>
            <w:rStyle w:val="ab"/>
            <w:rFonts w:cs="Arial"/>
            <w:noProof/>
            <w:color w:val="auto"/>
          </w:rPr>
          <w:t>탭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포함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) </w:t>
        </w:r>
        <w:r w:rsidR="00BF1B1A" w:rsidRPr="00FB10D0">
          <w:rPr>
            <w:rStyle w:val="ab"/>
            <w:rFonts w:cs="Arial"/>
            <w:noProof/>
            <w:color w:val="auto"/>
          </w:rPr>
          <w:t>공급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전력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측정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방법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_Toc533725408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8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23FBB58C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09" w:history="1">
        <w:r w:rsidR="00BF1B1A" w:rsidRPr="00FB10D0">
          <w:rPr>
            <w:rStyle w:val="ab"/>
            <w:rFonts w:cs="Arial"/>
            <w:noProof/>
            <w:color w:val="auto"/>
          </w:rPr>
          <w:t>7.1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목적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_Toc533725409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8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0A7072DC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10" w:history="1">
        <w:r w:rsidR="00BF1B1A" w:rsidRPr="00FB10D0">
          <w:rPr>
            <w:rStyle w:val="ab"/>
            <w:rFonts w:cs="Arial"/>
            <w:noProof/>
            <w:color w:val="auto"/>
          </w:rPr>
          <w:t>7.2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구성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_Toc533725410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8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16F321D7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11" w:history="1">
        <w:r w:rsidR="00BF1B1A" w:rsidRPr="00FB10D0">
          <w:rPr>
            <w:rStyle w:val="ab"/>
            <w:rFonts w:cs="Arial"/>
            <w:noProof/>
            <w:color w:val="auto"/>
          </w:rPr>
          <w:t>7.3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절차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_Toc533725411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9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0865E643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412" w:history="1">
        <w:r w:rsidR="00BF1B1A" w:rsidRPr="00FB10D0">
          <w:rPr>
            <w:rStyle w:val="ab"/>
            <w:rFonts w:cs="Arial"/>
            <w:noProof/>
            <w:color w:val="auto"/>
          </w:rPr>
          <w:t>8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인접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채널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누설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전력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측정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방법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_Toc533725412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10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483F51CF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13" w:history="1">
        <w:r w:rsidR="00BF1B1A" w:rsidRPr="00FB10D0">
          <w:rPr>
            <w:rStyle w:val="ab"/>
            <w:rFonts w:cs="Arial"/>
            <w:noProof/>
            <w:color w:val="auto"/>
          </w:rPr>
          <w:t>8.1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목적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_Toc533725413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10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40325840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14" w:history="1">
        <w:r w:rsidR="00BF1B1A" w:rsidRPr="00FB10D0">
          <w:rPr>
            <w:rStyle w:val="ab"/>
            <w:rFonts w:cs="Arial"/>
            <w:noProof/>
            <w:color w:val="auto"/>
          </w:rPr>
          <w:t>8.2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구성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_Toc533725414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10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66707839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15" w:history="1">
        <w:r w:rsidR="00BF1B1A" w:rsidRPr="00FB10D0">
          <w:rPr>
            <w:rStyle w:val="ab"/>
            <w:rFonts w:cs="Arial"/>
            <w:noProof/>
            <w:color w:val="auto"/>
          </w:rPr>
          <w:t>8.3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절차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_Toc533725415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11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03C10EE8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416" w:history="1">
        <w:r w:rsidR="00BF1B1A" w:rsidRPr="00FB10D0">
          <w:rPr>
            <w:rStyle w:val="ab"/>
            <w:rFonts w:cs="Arial"/>
            <w:noProof/>
            <w:color w:val="auto"/>
          </w:rPr>
          <w:t>9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대역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외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영역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불요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발사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측정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방법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_Toc533725416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206598D9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17" w:history="1">
        <w:r w:rsidR="00BF1B1A" w:rsidRPr="00FB10D0">
          <w:rPr>
            <w:rStyle w:val="ab"/>
            <w:rFonts w:cs="Arial"/>
            <w:noProof/>
            <w:color w:val="auto"/>
          </w:rPr>
          <w:t>9.1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목적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_Toc533725417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13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74A58A01" w14:textId="551A6A83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18" w:history="1">
        <w:r w:rsidR="00BF1B1A" w:rsidRPr="00FB10D0">
          <w:rPr>
            <w:rStyle w:val="ab"/>
            <w:rFonts w:cs="Arial"/>
            <w:noProof/>
            <w:color w:val="auto"/>
          </w:rPr>
          <w:t>9.2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구성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_Toc533725418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  <w:r w:rsidR="003900D8" w:rsidRPr="00FB10D0">
        <w:rPr>
          <w:rFonts w:cs="Arial"/>
          <w:noProof/>
        </w:rPr>
        <w:t>4</w:t>
      </w:r>
    </w:p>
    <w:p w14:paraId="0DAC4C04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19" w:history="1">
        <w:r w:rsidR="00BF1B1A" w:rsidRPr="00FB10D0">
          <w:rPr>
            <w:rStyle w:val="ab"/>
            <w:rFonts w:cs="Arial"/>
            <w:noProof/>
            <w:color w:val="auto"/>
          </w:rPr>
          <w:t>9.3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절차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_Toc533725419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14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25ECEE7A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420" w:history="1">
        <w:r w:rsidR="00BF1B1A" w:rsidRPr="00FB10D0">
          <w:rPr>
            <w:rStyle w:val="ab"/>
            <w:rFonts w:cs="Arial"/>
            <w:noProof/>
            <w:color w:val="auto"/>
          </w:rPr>
          <w:t>10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스퓨리어스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영역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불요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발사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강도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측정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방법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_Toc533725420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16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0D857A91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21" w:history="1">
        <w:r w:rsidR="00BF1B1A" w:rsidRPr="00FB10D0">
          <w:rPr>
            <w:rStyle w:val="ab"/>
            <w:rFonts w:cs="Arial"/>
            <w:noProof/>
            <w:color w:val="auto"/>
          </w:rPr>
          <w:t>10.1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목적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_Toc533725421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16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54BBC1A6" w14:textId="381D57F3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22" w:history="1">
        <w:r w:rsidR="00BF1B1A" w:rsidRPr="00FB10D0">
          <w:rPr>
            <w:rStyle w:val="ab"/>
            <w:rFonts w:cs="Arial"/>
            <w:noProof/>
            <w:color w:val="auto"/>
          </w:rPr>
          <w:t>10.2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구성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_Toc533725422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  <w:r w:rsidR="003900D8" w:rsidRPr="00FB10D0">
        <w:rPr>
          <w:rFonts w:cs="Arial"/>
          <w:noProof/>
        </w:rPr>
        <w:t>7</w:t>
      </w:r>
    </w:p>
    <w:p w14:paraId="4200E741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23" w:history="1">
        <w:r w:rsidR="00BF1B1A" w:rsidRPr="00FB10D0">
          <w:rPr>
            <w:rStyle w:val="ab"/>
            <w:rFonts w:cs="Arial"/>
            <w:noProof/>
            <w:color w:val="auto"/>
          </w:rPr>
          <w:t>10.3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절차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_Toc533725423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17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37B47C4F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424" w:history="1">
        <w:r w:rsidR="00BF1B1A" w:rsidRPr="00FB10D0">
          <w:rPr>
            <w:rStyle w:val="ab"/>
            <w:rFonts w:eastAsia="MS Mincho" w:cs="Arial"/>
            <w:noProof/>
            <w:color w:val="auto"/>
          </w:rPr>
          <w:t>11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부차적으로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발사되는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전파의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세기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측정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방법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_Toc533725424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18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2211B86B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25" w:history="1">
        <w:r w:rsidR="00BF1B1A" w:rsidRPr="00FB10D0">
          <w:rPr>
            <w:rStyle w:val="ab"/>
            <w:rFonts w:cs="Arial"/>
            <w:noProof/>
            <w:color w:val="auto"/>
          </w:rPr>
          <w:t>11.1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목적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_Toc533725425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18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1CDCB2EC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26" w:history="1">
        <w:r w:rsidR="00BF1B1A" w:rsidRPr="00FB10D0">
          <w:rPr>
            <w:rStyle w:val="ab"/>
            <w:rFonts w:eastAsia="MS Mincho" w:cs="Arial"/>
            <w:noProof/>
            <w:color w:val="auto"/>
          </w:rPr>
          <w:t>11.2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구성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_Toc533725426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19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59C8B73D" w14:textId="3CE37D3D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27" w:history="1">
        <w:r w:rsidR="00BF1B1A" w:rsidRPr="00FB10D0">
          <w:rPr>
            <w:rStyle w:val="ab"/>
            <w:rFonts w:cs="Arial"/>
            <w:noProof/>
            <w:color w:val="auto"/>
          </w:rPr>
          <w:t>11.3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측정기의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조건</w:t>
        </w:r>
        <w:r w:rsidR="00BF1B1A" w:rsidRPr="00FB10D0">
          <w:rPr>
            <w:rFonts w:cs="Arial"/>
            <w:noProof/>
            <w:webHidden/>
          </w:rPr>
          <w:tab/>
        </w:r>
        <w:r w:rsidR="003900D8" w:rsidRPr="00FB10D0">
          <w:rPr>
            <w:rFonts w:cs="Arial"/>
            <w:noProof/>
            <w:webHidden/>
          </w:rPr>
          <w:t>20</w:t>
        </w:r>
      </w:hyperlink>
    </w:p>
    <w:p w14:paraId="042A7F26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28" w:history="1">
        <w:r w:rsidR="00BF1B1A" w:rsidRPr="00FB10D0">
          <w:rPr>
            <w:rStyle w:val="ab"/>
            <w:rFonts w:cs="Arial"/>
            <w:noProof/>
            <w:color w:val="auto"/>
          </w:rPr>
          <w:t>11.4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절차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_Toc533725428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20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6D5C7C11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429" w:history="1">
        <w:r w:rsidR="00BF1B1A" w:rsidRPr="00FB10D0">
          <w:rPr>
            <w:rStyle w:val="ab"/>
            <w:rFonts w:cs="Arial"/>
            <w:noProof/>
            <w:color w:val="auto"/>
          </w:rPr>
          <w:t>12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기타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사항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_Toc533725429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20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101078E9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30" w:history="1">
        <w:r w:rsidR="00BF1B1A" w:rsidRPr="00FB10D0">
          <w:rPr>
            <w:rStyle w:val="ab"/>
            <w:rFonts w:cs="Arial"/>
            <w:noProof/>
            <w:color w:val="auto"/>
          </w:rPr>
          <w:t>12.1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환경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시험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_Toc533725430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20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62FB494D" w14:textId="77777777" w:rsidR="00BF1B1A" w:rsidRPr="00FB10D0" w:rsidRDefault="004724F7">
      <w:pPr>
        <w:pStyle w:val="2a"/>
        <w:rPr>
          <w:rFonts w:eastAsiaTheme="minorEastAsia" w:cs="Arial"/>
          <w:noProof/>
          <w:kern w:val="2"/>
          <w:szCs w:val="22"/>
          <w:lang w:val="en-US"/>
        </w:rPr>
      </w:pPr>
      <w:hyperlink w:anchor="_Toc533725431" w:history="1">
        <w:r w:rsidR="00BF1B1A" w:rsidRPr="00FB10D0">
          <w:rPr>
            <w:rStyle w:val="ab"/>
            <w:rFonts w:cs="Arial"/>
            <w:noProof/>
            <w:color w:val="auto"/>
          </w:rPr>
          <w:t>12.2</w:t>
        </w:r>
        <w:r w:rsidR="00BF1B1A" w:rsidRPr="00FB10D0">
          <w:rPr>
            <w:rFonts w:eastAsiaTheme="minorEastAsia" w:cs="Arial"/>
            <w:noProof/>
            <w:kern w:val="2"/>
            <w:szCs w:val="22"/>
            <w:lang w:val="en-US"/>
          </w:rPr>
          <w:tab/>
        </w:r>
        <w:r w:rsidR="00BF1B1A" w:rsidRPr="00FB10D0">
          <w:rPr>
            <w:rStyle w:val="ab"/>
            <w:rFonts w:cs="Arial"/>
            <w:noProof/>
            <w:color w:val="auto"/>
          </w:rPr>
          <w:t>기타</w:t>
        </w:r>
        <w:r w:rsidR="00BF1B1A" w:rsidRPr="00FB10D0">
          <w:rPr>
            <w:rStyle w:val="ab"/>
            <w:rFonts w:cs="Arial"/>
            <w:noProof/>
            <w:color w:val="auto"/>
          </w:rPr>
          <w:t xml:space="preserve"> </w:t>
        </w:r>
        <w:r w:rsidR="00BF1B1A" w:rsidRPr="00FB10D0">
          <w:rPr>
            <w:rStyle w:val="ab"/>
            <w:rFonts w:cs="Arial"/>
            <w:noProof/>
            <w:color w:val="auto"/>
          </w:rPr>
          <w:t>적용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_Toc533725431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20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5D37F3D3" w14:textId="77777777" w:rsidR="00BF1B1A" w:rsidRPr="00FB10D0" w:rsidRDefault="004724F7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hyperlink w:anchor="_Toc533725432" w:history="1">
        <w:r w:rsidR="00BF1B1A" w:rsidRPr="00FB10D0">
          <w:rPr>
            <w:rStyle w:val="ab"/>
            <w:rFonts w:cs="Arial"/>
            <w:noProof/>
            <w:color w:val="auto"/>
          </w:rPr>
          <w:t>참고문헌</w:t>
        </w:r>
        <w:r w:rsidR="00BF1B1A" w:rsidRPr="00FB10D0">
          <w:rPr>
            <w:rFonts w:cs="Arial"/>
            <w:noProof/>
            <w:webHidden/>
          </w:rPr>
          <w:tab/>
        </w:r>
        <w:r w:rsidR="00BF1B1A" w:rsidRPr="00FB10D0">
          <w:rPr>
            <w:rFonts w:cs="Arial"/>
            <w:noProof/>
            <w:webHidden/>
          </w:rPr>
          <w:fldChar w:fldCharType="begin"/>
        </w:r>
        <w:r w:rsidR="00BF1B1A" w:rsidRPr="00FB10D0">
          <w:rPr>
            <w:rFonts w:cs="Arial"/>
            <w:noProof/>
            <w:webHidden/>
          </w:rPr>
          <w:instrText xml:space="preserve"> PAGEREF _Toc533725432 \h </w:instrText>
        </w:r>
        <w:r w:rsidR="00BF1B1A" w:rsidRPr="00FB10D0">
          <w:rPr>
            <w:rFonts w:cs="Arial"/>
            <w:noProof/>
            <w:webHidden/>
          </w:rPr>
        </w:r>
        <w:r w:rsidR="00BF1B1A" w:rsidRPr="00FB10D0">
          <w:rPr>
            <w:rFonts w:cs="Arial"/>
            <w:noProof/>
            <w:webHidden/>
          </w:rPr>
          <w:fldChar w:fldCharType="separate"/>
        </w:r>
        <w:r w:rsidR="00BF1B1A" w:rsidRPr="00FB10D0">
          <w:rPr>
            <w:rFonts w:cs="Arial"/>
            <w:noProof/>
            <w:webHidden/>
          </w:rPr>
          <w:t>21</w:t>
        </w:r>
        <w:r w:rsidR="00BF1B1A" w:rsidRPr="00FB10D0">
          <w:rPr>
            <w:rFonts w:cs="Arial"/>
            <w:noProof/>
            <w:webHidden/>
          </w:rPr>
          <w:fldChar w:fldCharType="end"/>
        </w:r>
      </w:hyperlink>
    </w:p>
    <w:p w14:paraId="4691D239" w14:textId="77777777" w:rsidR="000805D1" w:rsidRPr="00FB10D0" w:rsidRDefault="00643071" w:rsidP="000805D1">
      <w:pPr>
        <w:pStyle w:val="16"/>
        <w:rPr>
          <w:rFonts w:eastAsiaTheme="minorEastAsia" w:cs="Arial"/>
          <w:noProof/>
          <w:kern w:val="2"/>
          <w:szCs w:val="22"/>
          <w:lang w:val="en-US"/>
        </w:rPr>
      </w:pPr>
      <w:r w:rsidRPr="00FB10D0">
        <w:rPr>
          <w:rFonts w:cs="Arial"/>
        </w:rPr>
        <w:fldChar w:fldCharType="end"/>
      </w:r>
      <w:hyperlink w:anchor="_Toc521510281" w:history="1">
        <w:r w:rsidR="000805D1" w:rsidRPr="00FB10D0">
          <w:rPr>
            <w:rStyle w:val="ab"/>
            <w:rFonts w:cs="Arial"/>
            <w:noProof/>
            <w:color w:val="auto"/>
            <w:u w:val="none"/>
          </w:rPr>
          <w:t>참고문헌</w:t>
        </w:r>
        <w:r w:rsidR="000805D1" w:rsidRPr="00FB10D0">
          <w:rPr>
            <w:rFonts w:cs="Arial"/>
            <w:noProof/>
            <w:webHidden/>
          </w:rPr>
          <w:tab/>
        </w:r>
        <w:r w:rsidRPr="00FB10D0">
          <w:rPr>
            <w:rFonts w:cs="Arial"/>
            <w:noProof/>
            <w:webHidden/>
          </w:rPr>
          <w:fldChar w:fldCharType="begin"/>
        </w:r>
        <w:r w:rsidR="000805D1" w:rsidRPr="00FB10D0">
          <w:rPr>
            <w:rFonts w:cs="Arial"/>
            <w:noProof/>
            <w:webHidden/>
          </w:rPr>
          <w:instrText xml:space="preserve"> PAGEREF _Toc521510281 \h </w:instrText>
        </w:r>
        <w:r w:rsidRPr="00FB10D0">
          <w:rPr>
            <w:rFonts w:cs="Arial"/>
            <w:noProof/>
            <w:webHidden/>
          </w:rPr>
        </w:r>
        <w:r w:rsidRPr="00FB10D0">
          <w:rPr>
            <w:rFonts w:cs="Arial"/>
            <w:noProof/>
            <w:webHidden/>
          </w:rPr>
          <w:fldChar w:fldCharType="separate"/>
        </w:r>
        <w:r w:rsidR="000805D1" w:rsidRPr="00FB10D0">
          <w:rPr>
            <w:rFonts w:cs="Arial"/>
            <w:noProof/>
            <w:webHidden/>
          </w:rPr>
          <w:t>21</w:t>
        </w:r>
        <w:r w:rsidRPr="00FB10D0">
          <w:rPr>
            <w:rFonts w:cs="Arial"/>
            <w:noProof/>
            <w:webHidden/>
          </w:rPr>
          <w:fldChar w:fldCharType="end"/>
        </w:r>
      </w:hyperlink>
    </w:p>
    <w:p w14:paraId="633AB61D" w14:textId="77777777" w:rsidR="00BB7151" w:rsidRPr="00FB10D0" w:rsidRDefault="00BB7151" w:rsidP="00BB7151">
      <w:pPr>
        <w:rPr>
          <w:rFonts w:cs="Arial"/>
        </w:rPr>
      </w:pPr>
    </w:p>
    <w:p w14:paraId="5E695578" w14:textId="77777777" w:rsidR="00BB7151" w:rsidRPr="00FB10D0" w:rsidRDefault="00BB7151" w:rsidP="00BB7151">
      <w:pPr>
        <w:rPr>
          <w:rFonts w:cs="Arial"/>
        </w:rPr>
      </w:pPr>
    </w:p>
    <w:p w14:paraId="0A00BBC2" w14:textId="77777777" w:rsidR="00BB7151" w:rsidRPr="00FB10D0" w:rsidRDefault="00BB7151" w:rsidP="00BB7151">
      <w:pPr>
        <w:rPr>
          <w:rFonts w:cs="Arial"/>
        </w:rPr>
      </w:pPr>
    </w:p>
    <w:p w14:paraId="592FA8D0" w14:textId="77777777" w:rsidR="00BB7151" w:rsidRPr="00FB10D0" w:rsidRDefault="00BB7151" w:rsidP="00BB7151">
      <w:pPr>
        <w:rPr>
          <w:rFonts w:cs="Arial"/>
        </w:rPr>
      </w:pPr>
    </w:p>
    <w:p w14:paraId="146C1B44" w14:textId="77777777" w:rsidR="00BB7151" w:rsidRPr="00FB10D0" w:rsidRDefault="00BB7151" w:rsidP="00BB7151">
      <w:pPr>
        <w:pStyle w:val="KSDTff0"/>
        <w:rPr>
          <w:rFonts w:cs="Arial"/>
        </w:rPr>
      </w:pPr>
      <w:r w:rsidRPr="00FB10D0">
        <w:rPr>
          <w:rFonts w:cs="Arial"/>
        </w:rPr>
        <w:br w:type="page"/>
      </w:r>
      <w:bookmarkStart w:id="1" w:name="_Toc533725385"/>
      <w:r w:rsidRPr="00FB10D0">
        <w:rPr>
          <w:rFonts w:cs="Arial"/>
        </w:rPr>
        <w:lastRenderedPageBreak/>
        <w:t>머</w:t>
      </w:r>
      <w:r w:rsidRPr="00FB10D0">
        <w:rPr>
          <w:rFonts w:cs="Arial"/>
        </w:rPr>
        <w:t xml:space="preserve">  </w:t>
      </w:r>
      <w:r w:rsidRPr="00FB10D0">
        <w:rPr>
          <w:rFonts w:cs="Arial"/>
        </w:rPr>
        <w:t>리</w:t>
      </w:r>
      <w:r w:rsidRPr="00FB10D0">
        <w:rPr>
          <w:rFonts w:cs="Arial"/>
        </w:rPr>
        <w:t xml:space="preserve">  </w:t>
      </w:r>
      <w:r w:rsidRPr="00FB10D0">
        <w:rPr>
          <w:rFonts w:cs="Arial"/>
        </w:rPr>
        <w:t>말</w:t>
      </w:r>
      <w:bookmarkEnd w:id="1"/>
    </w:p>
    <w:p w14:paraId="125EC22B" w14:textId="77777777" w:rsidR="00EC3589" w:rsidRPr="00FB10D0" w:rsidRDefault="00EC3589" w:rsidP="00EC3589">
      <w:pPr>
        <w:rPr>
          <w:rFonts w:cs="Arial"/>
        </w:rPr>
      </w:pPr>
    </w:p>
    <w:p w14:paraId="584BA384" w14:textId="77777777" w:rsidR="00EC3589" w:rsidRPr="00FB10D0" w:rsidRDefault="00EC3589" w:rsidP="00EC3589">
      <w:pPr>
        <w:rPr>
          <w:rFonts w:cs="Arial"/>
        </w:rPr>
      </w:pPr>
    </w:p>
    <w:p w14:paraId="68CCEC1F" w14:textId="77777777" w:rsidR="008A25C7" w:rsidRPr="00FB10D0" w:rsidRDefault="00DD50C7" w:rsidP="008A25C7">
      <w:pPr>
        <w:rPr>
          <w:rFonts w:cs="Arial"/>
        </w:rPr>
      </w:pPr>
      <w:r w:rsidRPr="00FB10D0">
        <w:rPr>
          <w:rFonts w:cs="Arial"/>
        </w:rPr>
        <w:t>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표준은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방송통신발전기본법에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따라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방송통신표준심의회의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심의를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거쳐</w:t>
      </w:r>
      <w:r w:rsidRPr="00FB10D0">
        <w:rPr>
          <w:rFonts w:cs="Arial"/>
        </w:rPr>
        <w:t xml:space="preserve"> </w:t>
      </w:r>
      <w:r w:rsidR="008A25C7" w:rsidRPr="00FB10D0">
        <w:rPr>
          <w:rFonts w:cs="Arial"/>
        </w:rPr>
        <w:t>제</w:t>
      </w:r>
      <w:r w:rsidRPr="00FB10D0">
        <w:rPr>
          <w:rFonts w:cs="Arial"/>
        </w:rPr>
        <w:t>정한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방송통신표준이다</w:t>
      </w:r>
      <w:r w:rsidRPr="00FB10D0">
        <w:rPr>
          <w:rFonts w:cs="Arial"/>
        </w:rPr>
        <w:t xml:space="preserve">. </w:t>
      </w:r>
    </w:p>
    <w:p w14:paraId="188B540E" w14:textId="74EFC754" w:rsidR="00A676C1" w:rsidRPr="00FB10D0" w:rsidRDefault="00904C70" w:rsidP="008A25C7">
      <w:r w:rsidRPr="00FB10D0">
        <w:rPr>
          <w:rFonts w:hint="eastAsia"/>
        </w:rPr>
        <w:t>이에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따라</w:t>
      </w:r>
      <w:r w:rsidRPr="00FB10D0">
        <w:rPr>
          <w:rFonts w:hint="eastAsia"/>
        </w:rPr>
        <w:t xml:space="preserve"> KS X 327</w:t>
      </w:r>
      <w:r w:rsidRPr="00FB10D0">
        <w:t>0</w:t>
      </w:r>
      <w:r w:rsidRPr="00FB10D0">
        <w:rPr>
          <w:rFonts w:hint="eastAsia"/>
        </w:rPr>
        <w:t>:20</w:t>
      </w:r>
      <w:r w:rsidRPr="00FB10D0">
        <w:t>19</w:t>
      </w:r>
      <w:r w:rsidRPr="00FB10D0">
        <w:rPr>
          <w:rFonts w:hint="eastAsia"/>
        </w:rPr>
        <w:t>는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개정되어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이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표준으로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바뀌었다</w:t>
      </w:r>
      <w:r w:rsidRPr="00FB10D0">
        <w:rPr>
          <w:rFonts w:hint="eastAsia"/>
        </w:rPr>
        <w:t>.</w:t>
      </w:r>
    </w:p>
    <w:p w14:paraId="00974D4B" w14:textId="77777777" w:rsidR="00904C70" w:rsidRPr="00FB10D0" w:rsidRDefault="00904C70" w:rsidP="008A25C7">
      <w:pPr>
        <w:rPr>
          <w:rFonts w:cs="Arial"/>
        </w:rPr>
      </w:pPr>
    </w:p>
    <w:p w14:paraId="34245B0D" w14:textId="77777777" w:rsidR="008A25C7" w:rsidRPr="00FB10D0" w:rsidRDefault="008A25C7" w:rsidP="008A25C7">
      <w:pPr>
        <w:rPr>
          <w:rFonts w:cs="Arial"/>
        </w:rPr>
      </w:pPr>
      <w:r w:rsidRPr="00FB10D0">
        <w:rPr>
          <w:rFonts w:cs="Arial"/>
        </w:rPr>
        <w:t>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표준은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저작권법의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보호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저작물이다</w:t>
      </w:r>
      <w:r w:rsidRPr="00FB10D0">
        <w:rPr>
          <w:rFonts w:cs="Arial"/>
        </w:rPr>
        <w:t>.</w:t>
      </w:r>
    </w:p>
    <w:p w14:paraId="71C5E3E0" w14:textId="77777777" w:rsidR="008A25C7" w:rsidRPr="00FB10D0" w:rsidRDefault="008A25C7" w:rsidP="008A25C7">
      <w:pPr>
        <w:rPr>
          <w:rFonts w:cs="Arial"/>
        </w:rPr>
      </w:pPr>
    </w:p>
    <w:p w14:paraId="4FC406A1" w14:textId="77777777" w:rsidR="008A25C7" w:rsidRPr="00FB10D0" w:rsidRDefault="008A25C7" w:rsidP="008A25C7">
      <w:pPr>
        <w:rPr>
          <w:rFonts w:cs="Arial"/>
        </w:rPr>
      </w:pPr>
      <w:r w:rsidRPr="00FB10D0">
        <w:rPr>
          <w:rFonts w:cs="Arial"/>
        </w:rPr>
        <w:t>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표준의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일부가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기술적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성질을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특허권</w:t>
      </w:r>
      <w:r w:rsidRPr="00FB10D0">
        <w:rPr>
          <w:rFonts w:cs="Arial"/>
        </w:rPr>
        <w:t xml:space="preserve">, </w:t>
      </w:r>
      <w:r w:rsidRPr="00FB10D0">
        <w:rPr>
          <w:rFonts w:cs="Arial"/>
        </w:rPr>
        <w:t>출원공개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이후의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특허출원</w:t>
      </w:r>
      <w:r w:rsidRPr="00FB10D0">
        <w:rPr>
          <w:rFonts w:cs="Arial"/>
        </w:rPr>
        <w:t xml:space="preserve">, </w:t>
      </w:r>
      <w:r w:rsidRPr="00FB10D0">
        <w:rPr>
          <w:rFonts w:cs="Arial"/>
        </w:rPr>
        <w:t>실용신안권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출원공개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후의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실용신안등록출원에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저촉될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가능성이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있다는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것에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주의를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환기한다</w:t>
      </w:r>
      <w:r w:rsidRPr="00FB10D0">
        <w:rPr>
          <w:rFonts w:cs="Arial"/>
        </w:rPr>
        <w:t xml:space="preserve">. </w:t>
      </w:r>
      <w:r w:rsidRPr="00FB10D0">
        <w:rPr>
          <w:rFonts w:cs="Arial"/>
        </w:rPr>
        <w:t>관계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중앙행정기관의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장과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방송통신표준심의회는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이러한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기술적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성질을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특허권</w:t>
      </w:r>
      <w:r w:rsidRPr="00FB10D0">
        <w:rPr>
          <w:rFonts w:cs="Arial"/>
        </w:rPr>
        <w:t xml:space="preserve">, </w:t>
      </w:r>
      <w:r w:rsidRPr="00FB10D0">
        <w:rPr>
          <w:rFonts w:cs="Arial"/>
        </w:rPr>
        <w:t>출원공개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이후의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특허출원</w:t>
      </w:r>
      <w:r w:rsidRPr="00FB10D0">
        <w:rPr>
          <w:rFonts w:cs="Arial"/>
        </w:rPr>
        <w:t xml:space="preserve">, </w:t>
      </w:r>
      <w:r w:rsidRPr="00FB10D0">
        <w:rPr>
          <w:rFonts w:cs="Arial"/>
        </w:rPr>
        <w:t>실용신안권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출원공개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후의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실용신안등록출원에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관계되는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확인에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책임을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지지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않는다</w:t>
      </w:r>
      <w:r w:rsidRPr="00FB10D0">
        <w:rPr>
          <w:rFonts w:cs="Arial"/>
        </w:rPr>
        <w:t>.</w:t>
      </w:r>
    </w:p>
    <w:p w14:paraId="2E3F2AE0" w14:textId="77777777" w:rsidR="008A25C7" w:rsidRPr="00FB10D0" w:rsidRDefault="008A25C7" w:rsidP="00DD50C7">
      <w:pPr>
        <w:rPr>
          <w:rFonts w:cs="Arial"/>
        </w:rPr>
      </w:pPr>
    </w:p>
    <w:p w14:paraId="485CABCA" w14:textId="77777777" w:rsidR="00BB7151" w:rsidRPr="00FB10D0" w:rsidRDefault="00BB7151" w:rsidP="00EC3589">
      <w:pPr>
        <w:rPr>
          <w:rFonts w:cs="Arial"/>
        </w:rPr>
      </w:pPr>
    </w:p>
    <w:p w14:paraId="26374B1D" w14:textId="77777777" w:rsidR="00EC3589" w:rsidRPr="00FB10D0" w:rsidRDefault="00EC3589" w:rsidP="00EC3589">
      <w:pPr>
        <w:pStyle w:val="KSDTff0"/>
        <w:rPr>
          <w:rFonts w:cs="Arial"/>
        </w:rPr>
      </w:pPr>
      <w:r w:rsidRPr="00FB10D0">
        <w:rPr>
          <w:rFonts w:cs="Arial"/>
        </w:rPr>
        <w:br w:type="page"/>
      </w:r>
      <w:bookmarkStart w:id="2" w:name="_Toc533725386"/>
      <w:r w:rsidRPr="00FB10D0">
        <w:rPr>
          <w:rFonts w:cs="Arial"/>
        </w:rPr>
        <w:lastRenderedPageBreak/>
        <w:t>개</w:t>
      </w:r>
      <w:r w:rsidRPr="00FB10D0">
        <w:rPr>
          <w:rFonts w:cs="Arial"/>
        </w:rPr>
        <w:t xml:space="preserve">    </w:t>
      </w:r>
      <w:r w:rsidRPr="00FB10D0">
        <w:rPr>
          <w:rFonts w:cs="Arial"/>
        </w:rPr>
        <w:t>요</w:t>
      </w:r>
      <w:bookmarkEnd w:id="2"/>
    </w:p>
    <w:p w14:paraId="32494C23" w14:textId="77777777" w:rsidR="00EC3589" w:rsidRPr="00FB10D0" w:rsidRDefault="00EC3589" w:rsidP="00EC3589">
      <w:pPr>
        <w:rPr>
          <w:rFonts w:cs="Arial"/>
        </w:rPr>
      </w:pPr>
    </w:p>
    <w:p w14:paraId="40FAA1D2" w14:textId="77777777" w:rsidR="00A676C1" w:rsidRPr="00FB10D0" w:rsidRDefault="00A676C1" w:rsidP="00EC3589">
      <w:pPr>
        <w:rPr>
          <w:rFonts w:cs="Arial"/>
        </w:rPr>
      </w:pPr>
    </w:p>
    <w:p w14:paraId="38A55FAF" w14:textId="0E42A2E4" w:rsidR="00904C70" w:rsidRPr="00FB10D0" w:rsidRDefault="00904C70" w:rsidP="002E7018">
      <w:pPr>
        <w:rPr>
          <w:rFonts w:cs="Arial"/>
        </w:rPr>
        <w:sectPr w:rsidR="00904C70" w:rsidRPr="00FB10D0" w:rsidSect="00264CE5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docGrid w:linePitch="324"/>
        </w:sectPr>
      </w:pPr>
      <w:r w:rsidRPr="00FB10D0">
        <w:rPr>
          <w:rFonts w:cs="Arial"/>
          <w:spacing w:val="2"/>
        </w:rPr>
        <w:t>이번</w:t>
      </w:r>
      <w:r w:rsidRPr="00FB10D0">
        <w:rPr>
          <w:rFonts w:cs="Arial"/>
          <w:spacing w:val="2"/>
        </w:rPr>
        <w:t xml:space="preserve"> </w:t>
      </w:r>
      <w:r w:rsidRPr="00FB10D0">
        <w:rPr>
          <w:rFonts w:cs="Arial"/>
          <w:spacing w:val="2"/>
        </w:rPr>
        <w:t>개정은</w:t>
      </w:r>
      <w:r w:rsidRPr="00FB10D0">
        <w:rPr>
          <w:rFonts w:cs="Arial"/>
          <w:spacing w:val="2"/>
        </w:rPr>
        <w:t xml:space="preserve"> 5G NR </w:t>
      </w:r>
      <w:r w:rsidRPr="00FB10D0">
        <w:rPr>
          <w:rFonts w:cs="Arial"/>
          <w:spacing w:val="2"/>
        </w:rPr>
        <w:t>이동통신</w:t>
      </w:r>
      <w:r w:rsidRPr="00FB10D0">
        <w:rPr>
          <w:rFonts w:cs="Arial"/>
          <w:spacing w:val="2"/>
        </w:rPr>
        <w:t xml:space="preserve"> </w:t>
      </w:r>
      <w:r w:rsidRPr="00FB10D0">
        <w:rPr>
          <w:rFonts w:cs="Arial"/>
          <w:spacing w:val="2"/>
        </w:rPr>
        <w:t>무선설비</w:t>
      </w:r>
      <w:r w:rsidR="00C23CFF" w:rsidRPr="00FB10D0">
        <w:rPr>
          <w:rFonts w:cs="Arial" w:hint="eastAsia"/>
          <w:spacing w:val="2"/>
        </w:rPr>
        <w:t>의</w:t>
      </w:r>
      <w:r w:rsidRPr="00FB10D0">
        <w:rPr>
          <w:rFonts w:cs="Arial"/>
          <w:spacing w:val="2"/>
        </w:rPr>
        <w:t xml:space="preserve"> </w:t>
      </w:r>
      <w:r w:rsidRPr="00FB10D0">
        <w:rPr>
          <w:rFonts w:cs="Arial" w:hint="eastAsia"/>
          <w:spacing w:val="2"/>
        </w:rPr>
        <w:t>전도</w:t>
      </w:r>
      <w:r w:rsidR="006869CA" w:rsidRPr="00FB10D0">
        <w:rPr>
          <w:rFonts w:cs="Arial"/>
          <w:spacing w:val="2"/>
        </w:rPr>
        <w:t xml:space="preserve"> </w:t>
      </w:r>
      <w:r w:rsidRPr="00FB10D0">
        <w:rPr>
          <w:rFonts w:cs="Arial"/>
          <w:spacing w:val="2"/>
        </w:rPr>
        <w:t>시험방법을</w:t>
      </w:r>
      <w:r w:rsidRPr="00FB10D0">
        <w:rPr>
          <w:rFonts w:cs="Arial"/>
          <w:spacing w:val="2"/>
        </w:rPr>
        <w:t xml:space="preserve"> </w:t>
      </w:r>
      <w:r w:rsidR="004724F7" w:rsidRPr="00FB10D0">
        <w:rPr>
          <w:rFonts w:cs="Arial" w:hint="eastAsia"/>
          <w:spacing w:val="2"/>
        </w:rPr>
        <w:t>국제규격</w:t>
      </w:r>
      <w:r w:rsidR="004724F7" w:rsidRPr="00FB10D0">
        <w:rPr>
          <w:rFonts w:cs="Arial" w:hint="eastAsia"/>
          <w:spacing w:val="2"/>
        </w:rPr>
        <w:t>(</w:t>
      </w:r>
      <w:r w:rsidR="004724F7" w:rsidRPr="00FB10D0">
        <w:rPr>
          <w:rFonts w:cs="Arial"/>
          <w:spacing w:val="2"/>
        </w:rPr>
        <w:t>3GPP)</w:t>
      </w:r>
      <w:r w:rsidR="004724F7" w:rsidRPr="00FB10D0">
        <w:rPr>
          <w:rFonts w:cs="Arial" w:hint="eastAsia"/>
          <w:spacing w:val="2"/>
        </w:rPr>
        <w:t>와</w:t>
      </w:r>
      <w:r w:rsidR="004724F7" w:rsidRPr="00FB10D0">
        <w:rPr>
          <w:rFonts w:cs="Arial" w:hint="eastAsia"/>
          <w:spacing w:val="2"/>
        </w:rPr>
        <w:t xml:space="preserve"> </w:t>
      </w:r>
      <w:proofErr w:type="spellStart"/>
      <w:r w:rsidR="004724F7" w:rsidRPr="00FB10D0">
        <w:rPr>
          <w:rFonts w:cs="Arial" w:hint="eastAsia"/>
          <w:spacing w:val="2"/>
        </w:rPr>
        <w:t>부합화</w:t>
      </w:r>
      <w:r w:rsidRPr="00FB10D0">
        <w:rPr>
          <w:rFonts w:cs="Arial"/>
          <w:spacing w:val="2"/>
        </w:rPr>
        <w:t>하는데</w:t>
      </w:r>
      <w:proofErr w:type="spellEnd"/>
      <w:r w:rsidRPr="00FB10D0">
        <w:rPr>
          <w:rFonts w:cs="Arial"/>
          <w:spacing w:val="2"/>
        </w:rPr>
        <w:t xml:space="preserve"> </w:t>
      </w:r>
      <w:r w:rsidRPr="00FB10D0">
        <w:rPr>
          <w:rFonts w:cs="Arial"/>
          <w:spacing w:val="2"/>
        </w:rPr>
        <w:t>주</w:t>
      </w:r>
      <w:r w:rsidRPr="00FB10D0">
        <w:rPr>
          <w:rFonts w:cs="Arial"/>
          <w:spacing w:val="2"/>
        </w:rPr>
        <w:t xml:space="preserve"> </w:t>
      </w:r>
      <w:r w:rsidRPr="00FB10D0">
        <w:rPr>
          <w:rFonts w:cs="Arial"/>
          <w:spacing w:val="2"/>
        </w:rPr>
        <w:t>목적을</w:t>
      </w:r>
      <w:r w:rsidRPr="00FB10D0">
        <w:rPr>
          <w:rFonts w:cs="Arial"/>
          <w:spacing w:val="2"/>
        </w:rPr>
        <w:t xml:space="preserve"> </w:t>
      </w:r>
      <w:r w:rsidRPr="00FB10D0">
        <w:rPr>
          <w:rFonts w:cs="Arial"/>
          <w:spacing w:val="2"/>
        </w:rPr>
        <w:t>두었다</w:t>
      </w:r>
      <w:r w:rsidRPr="00FB10D0">
        <w:rPr>
          <w:rFonts w:cs="Arial"/>
          <w:spacing w:val="2"/>
        </w:rPr>
        <w:t xml:space="preserve">. </w:t>
      </w:r>
      <w:r w:rsidR="00ED4D95" w:rsidRPr="00FB10D0">
        <w:rPr>
          <w:rFonts w:cs="Arial" w:hint="eastAsia"/>
        </w:rPr>
        <w:t>변조방식</w:t>
      </w:r>
      <w:r w:rsidR="00ED4D95" w:rsidRPr="00FB10D0">
        <w:rPr>
          <w:rFonts w:cs="Arial" w:hint="eastAsia"/>
        </w:rPr>
        <w:t>,</w:t>
      </w:r>
      <w:r w:rsidR="00ED4D95" w:rsidRPr="00FB10D0">
        <w:rPr>
          <w:rFonts w:cs="Arial"/>
        </w:rPr>
        <w:t xml:space="preserve"> </w:t>
      </w:r>
      <w:r w:rsidRPr="00FB10D0">
        <w:rPr>
          <w:rFonts w:cs="Arial"/>
        </w:rPr>
        <w:t xml:space="preserve">RB </w:t>
      </w:r>
      <w:r w:rsidRPr="00FB10D0">
        <w:rPr>
          <w:rFonts w:cs="Arial"/>
        </w:rPr>
        <w:t>할당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등</w:t>
      </w:r>
      <w:r w:rsidR="00FA1652" w:rsidRPr="00FB10D0">
        <w:rPr>
          <w:rFonts w:cs="Arial" w:hint="eastAsia"/>
        </w:rPr>
        <w:t>의</w:t>
      </w:r>
      <w:r w:rsidR="00ED4D95" w:rsidRPr="00FB10D0">
        <w:rPr>
          <w:rFonts w:cs="Arial" w:hint="eastAsia"/>
        </w:rPr>
        <w:t xml:space="preserve"> </w:t>
      </w:r>
      <w:r w:rsidR="00ED4D95" w:rsidRPr="00FB10D0">
        <w:rPr>
          <w:rFonts w:cs="Arial" w:hint="eastAsia"/>
        </w:rPr>
        <w:t>시험조건을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국제규격</w:t>
      </w:r>
      <w:r w:rsidRPr="00FB10D0">
        <w:rPr>
          <w:rFonts w:cs="Arial"/>
          <w:spacing w:val="-4"/>
        </w:rPr>
        <w:t>(3GPP)</w:t>
      </w:r>
      <w:r w:rsidRPr="00FB10D0">
        <w:rPr>
          <w:rFonts w:cs="Arial"/>
          <w:spacing w:val="-4"/>
        </w:rPr>
        <w:t>과</w:t>
      </w:r>
      <w:r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부합화</w:t>
      </w:r>
      <w:r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하였</w:t>
      </w:r>
      <w:r w:rsidR="004724F7" w:rsidRPr="00FB10D0">
        <w:rPr>
          <w:rFonts w:cs="Arial" w:hint="eastAsia"/>
          <w:spacing w:val="-4"/>
        </w:rPr>
        <w:t>고</w:t>
      </w:r>
      <w:r w:rsidR="004724F7" w:rsidRPr="00FB10D0">
        <w:rPr>
          <w:rFonts w:cs="Arial" w:hint="eastAsia"/>
          <w:spacing w:val="-4"/>
        </w:rPr>
        <w:t>,</w:t>
      </w:r>
      <w:r w:rsidR="004724F7"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이를</w:t>
      </w:r>
      <w:r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위해</w:t>
      </w:r>
      <w:r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국내</w:t>
      </w:r>
      <w:r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시험기관</w:t>
      </w:r>
      <w:r w:rsidRPr="00FB10D0">
        <w:rPr>
          <w:rFonts w:cs="Arial"/>
          <w:spacing w:val="-4"/>
        </w:rPr>
        <w:t>,</w:t>
      </w:r>
      <w:r w:rsidR="00ED4D95"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 xml:space="preserve">5G </w:t>
      </w:r>
      <w:r w:rsidRPr="00FB10D0">
        <w:rPr>
          <w:rFonts w:cs="Arial"/>
          <w:spacing w:val="-4"/>
        </w:rPr>
        <w:t>기기</w:t>
      </w:r>
      <w:r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제조사</w:t>
      </w:r>
      <w:r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등</w:t>
      </w:r>
      <w:r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산업계</w:t>
      </w:r>
      <w:r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및</w:t>
      </w:r>
      <w:r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정부기관의</w:t>
      </w:r>
      <w:r w:rsidRPr="00FB10D0">
        <w:rPr>
          <w:rFonts w:cs="Arial"/>
          <w:spacing w:val="-4"/>
        </w:rPr>
        <w:t xml:space="preserve"> </w:t>
      </w:r>
      <w:r w:rsidRPr="00FB10D0">
        <w:rPr>
          <w:rFonts w:cs="Arial"/>
          <w:spacing w:val="-4"/>
        </w:rPr>
        <w:t>전문가로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구성된</w:t>
      </w:r>
      <w:r w:rsidRPr="00FB10D0">
        <w:rPr>
          <w:rFonts w:cs="Arial"/>
        </w:rPr>
        <w:t xml:space="preserve"> </w:t>
      </w:r>
      <w:proofErr w:type="spellStart"/>
      <w:r w:rsidRPr="00FB10D0">
        <w:rPr>
          <w:rFonts w:cs="Arial"/>
        </w:rPr>
        <w:t>연구반</w:t>
      </w:r>
      <w:proofErr w:type="spellEnd"/>
      <w:r w:rsidRPr="00FB10D0">
        <w:rPr>
          <w:rFonts w:cs="Arial"/>
        </w:rPr>
        <w:t xml:space="preserve"> </w:t>
      </w:r>
      <w:r w:rsidRPr="00FB10D0">
        <w:rPr>
          <w:rFonts w:cs="Arial"/>
        </w:rPr>
        <w:t>회의</w:t>
      </w:r>
      <w:r w:rsidRPr="00FB10D0">
        <w:rPr>
          <w:rFonts w:cs="Arial" w:hint="eastAsia"/>
        </w:rPr>
        <w:t>를</w:t>
      </w:r>
      <w:r w:rsidRPr="00FB10D0">
        <w:rPr>
          <w:rFonts w:cs="Arial"/>
        </w:rPr>
        <w:t xml:space="preserve"> </w:t>
      </w:r>
      <w:r w:rsidR="004724F7" w:rsidRPr="00FB10D0">
        <w:rPr>
          <w:rFonts w:cs="Arial"/>
        </w:rPr>
        <w:t>3</w:t>
      </w:r>
      <w:r w:rsidRPr="00FB10D0">
        <w:rPr>
          <w:rFonts w:cs="Arial"/>
        </w:rPr>
        <w:t>회</w:t>
      </w:r>
      <w:r w:rsidRPr="00FB10D0">
        <w:rPr>
          <w:rFonts w:cs="Arial" w:hint="eastAsia"/>
        </w:rPr>
        <w:t xml:space="preserve"> </w:t>
      </w:r>
      <w:r w:rsidRPr="00FB10D0">
        <w:rPr>
          <w:rFonts w:cs="Arial" w:hint="eastAsia"/>
        </w:rPr>
        <w:t>개최하였다</w:t>
      </w:r>
      <w:r w:rsidRPr="00FB10D0">
        <w:rPr>
          <w:rFonts w:cs="Arial" w:hint="eastAsia"/>
        </w:rPr>
        <w:t>.</w:t>
      </w:r>
      <w:r w:rsidRPr="00FB10D0">
        <w:rPr>
          <w:rFonts w:cs="Arial"/>
        </w:rPr>
        <w:t xml:space="preserve"> </w:t>
      </w:r>
    </w:p>
    <w:p w14:paraId="3B548661" w14:textId="77777777" w:rsidR="00E762DE" w:rsidRPr="00FB10D0" w:rsidRDefault="0024244A" w:rsidP="00E762DE">
      <w:pPr>
        <w:pStyle w:val="9"/>
        <w:ind w:leftChars="0" w:left="0" w:firstLineChars="0" w:firstLine="0"/>
        <w:jc w:val="center"/>
        <w:rPr>
          <w:rFonts w:eastAsia="돋움" w:cs="Arial"/>
          <w:b/>
          <w:bCs/>
          <w:sz w:val="28"/>
        </w:rPr>
      </w:pPr>
      <w:r w:rsidRPr="00FB10D0">
        <w:rPr>
          <w:rFonts w:eastAsia="돋움" w:cs="Arial"/>
          <w:b/>
          <w:sz w:val="28"/>
        </w:rPr>
        <w:lastRenderedPageBreak/>
        <w:t>방송통신</w:t>
      </w:r>
      <w:bookmarkStart w:id="3" w:name="본문시작"/>
      <w:bookmarkEnd w:id="3"/>
      <w:r w:rsidRPr="00FB10D0">
        <w:rPr>
          <w:rFonts w:eastAsia="돋움" w:cs="Arial"/>
          <w:b/>
          <w:sz w:val="28"/>
        </w:rPr>
        <w:t>표준</w:t>
      </w:r>
    </w:p>
    <w:p w14:paraId="34B40DDB" w14:textId="2CC93FF7" w:rsidR="00E762DE" w:rsidRPr="00FB10D0" w:rsidRDefault="00CD40EA" w:rsidP="00E762DE">
      <w:pPr>
        <w:pStyle w:val="9"/>
        <w:adjustRightInd w:val="0"/>
        <w:ind w:leftChars="0" w:left="0" w:firstLineChars="0" w:firstLine="0"/>
        <w:jc w:val="right"/>
        <w:rPr>
          <w:rFonts w:eastAsia="돋움" w:cs="Arial"/>
          <w:b/>
          <w:sz w:val="28"/>
          <w:szCs w:val="28"/>
        </w:rPr>
      </w:pPr>
      <w:r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 DOCPROPERTY "DocKnd"  \* MERGEFORMAT </w:instrText>
      </w:r>
      <w:r w:rsidRPr="00FB10D0">
        <w:rPr>
          <w:rFonts w:cs="Arial"/>
        </w:rPr>
        <w:fldChar w:fldCharType="separate"/>
      </w:r>
      <w:r w:rsidR="00FA3743" w:rsidRPr="00FB10D0">
        <w:rPr>
          <w:rFonts w:eastAsia="돋움" w:cs="Arial"/>
          <w:b/>
          <w:sz w:val="28"/>
          <w:szCs w:val="28"/>
        </w:rPr>
        <w:t>KS</w:t>
      </w:r>
      <w:r w:rsidRPr="00FB10D0">
        <w:rPr>
          <w:rFonts w:eastAsia="돋움" w:cs="Arial"/>
          <w:b/>
          <w:sz w:val="28"/>
          <w:szCs w:val="28"/>
        </w:rPr>
        <w:fldChar w:fldCharType="end"/>
      </w:r>
      <w:r w:rsidR="00E762DE" w:rsidRPr="00FB10D0">
        <w:rPr>
          <w:rFonts w:eastAsia="돋움" w:cs="Arial"/>
          <w:b/>
          <w:sz w:val="28"/>
          <w:szCs w:val="28"/>
        </w:rPr>
        <w:t xml:space="preserve"> </w:t>
      </w:r>
      <w:r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 DOCPROPERTY "DocSymPart"  \* MERGEFORMAT </w:instrText>
      </w:r>
      <w:r w:rsidRPr="00FB10D0">
        <w:rPr>
          <w:rFonts w:cs="Arial"/>
        </w:rPr>
        <w:fldChar w:fldCharType="separate"/>
      </w:r>
      <w:r w:rsidR="00FA3743" w:rsidRPr="00FB10D0">
        <w:rPr>
          <w:rFonts w:eastAsia="돋움" w:cs="Arial"/>
          <w:b/>
          <w:sz w:val="28"/>
          <w:szCs w:val="28"/>
        </w:rPr>
        <w:t>X</w:t>
      </w:r>
      <w:r w:rsidRPr="00FB10D0">
        <w:rPr>
          <w:rFonts w:eastAsia="돋움" w:cs="Arial"/>
          <w:b/>
          <w:sz w:val="28"/>
          <w:szCs w:val="28"/>
        </w:rPr>
        <w:fldChar w:fldCharType="end"/>
      </w:r>
      <w:r w:rsidR="00E762DE" w:rsidRPr="00FB10D0">
        <w:rPr>
          <w:rFonts w:eastAsia="돋움" w:cs="Arial"/>
          <w:b/>
          <w:sz w:val="28"/>
          <w:szCs w:val="28"/>
        </w:rPr>
        <w:t xml:space="preserve"> </w:t>
      </w:r>
      <w:r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 DOCPROPERTY "DocNoPart"  \* MERGEFORMAT </w:instrText>
      </w:r>
      <w:r w:rsidRPr="00FB10D0">
        <w:rPr>
          <w:rFonts w:cs="Arial"/>
        </w:rPr>
        <w:fldChar w:fldCharType="separate"/>
      </w:r>
      <w:r w:rsidR="00FA3743" w:rsidRPr="00FB10D0">
        <w:rPr>
          <w:rFonts w:eastAsia="돋움" w:cs="Arial"/>
          <w:b/>
          <w:sz w:val="28"/>
          <w:szCs w:val="28"/>
        </w:rPr>
        <w:t>3</w:t>
      </w:r>
      <w:r w:rsidRPr="00FB10D0">
        <w:rPr>
          <w:rFonts w:eastAsia="돋움" w:cs="Arial"/>
          <w:b/>
          <w:sz w:val="28"/>
          <w:szCs w:val="28"/>
        </w:rPr>
        <w:fldChar w:fldCharType="end"/>
      </w:r>
      <w:r w:rsidR="008467A2" w:rsidRPr="00FB10D0">
        <w:rPr>
          <w:rFonts w:eastAsia="돋움" w:cs="Arial"/>
          <w:b/>
          <w:sz w:val="28"/>
          <w:szCs w:val="28"/>
        </w:rPr>
        <w:t>270</w:t>
      </w:r>
      <w:r w:rsidR="00E762DE" w:rsidRPr="00FB10D0">
        <w:rPr>
          <w:rFonts w:eastAsia="돋움" w:cs="Arial"/>
          <w:b/>
          <w:sz w:val="28"/>
          <w:szCs w:val="28"/>
        </w:rPr>
        <w:t>:</w:t>
      </w:r>
      <w:r w:rsidR="00B15181" w:rsidRPr="00FB10D0">
        <w:rPr>
          <w:rFonts w:eastAsia="돋움" w:cs="Arial"/>
          <w:b/>
          <w:sz w:val="28"/>
          <w:szCs w:val="28"/>
        </w:rPr>
        <w:t xml:space="preserve">2022 </w:t>
      </w:r>
      <w:r w:rsidR="00643071" w:rsidRPr="00FB10D0">
        <w:rPr>
          <w:rFonts w:eastAsia="돋움" w:cs="Arial"/>
          <w:b/>
          <w:sz w:val="28"/>
          <w:szCs w:val="28"/>
        </w:rPr>
        <w:fldChar w:fldCharType="begin"/>
      </w:r>
      <w:r w:rsidR="00E762DE" w:rsidRPr="00FB10D0">
        <w:rPr>
          <w:rFonts w:eastAsia="돋움" w:cs="Arial"/>
          <w:b/>
          <w:sz w:val="28"/>
          <w:szCs w:val="28"/>
        </w:rPr>
        <w:instrText xml:space="preserve"> IF </w:instrText>
      </w:r>
      <w:r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 DOCPROPERTY "NCKnd" \* MERGEFORMAT </w:instrText>
      </w:r>
      <w:r w:rsidRPr="00FB10D0">
        <w:rPr>
          <w:rFonts w:cs="Arial"/>
        </w:rPr>
        <w:fldChar w:fldCharType="separate"/>
      </w:r>
      <w:r w:rsidR="00FA3743" w:rsidRPr="00FB10D0">
        <w:rPr>
          <w:rFonts w:eastAsia="돋움" w:cs="Arial"/>
          <w:b/>
          <w:sz w:val="28"/>
          <w:szCs w:val="28"/>
        </w:rPr>
        <w:instrText>1</w:instrText>
      </w:r>
      <w:r w:rsidRPr="00FB10D0">
        <w:rPr>
          <w:rFonts w:eastAsia="돋움" w:cs="Arial"/>
          <w:b/>
          <w:sz w:val="28"/>
          <w:szCs w:val="28"/>
        </w:rPr>
        <w:fldChar w:fldCharType="end"/>
      </w:r>
      <w:r w:rsidR="00E762DE" w:rsidRPr="00FB10D0">
        <w:rPr>
          <w:rFonts w:eastAsia="돋움" w:cs="Arial"/>
          <w:b/>
          <w:sz w:val="28"/>
          <w:szCs w:val="28"/>
        </w:rPr>
        <w:instrText xml:space="preserve"> = 2 </w:instrText>
      </w:r>
      <w:r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 DOCPROPERTY "ChgYear" \* MERGEFORMAT </w:instrText>
      </w:r>
      <w:r w:rsidRPr="00FB10D0">
        <w:rPr>
          <w:rFonts w:cs="Arial"/>
        </w:rPr>
        <w:fldChar w:fldCharType="separate"/>
      </w:r>
      <w:r w:rsidR="00635AE1" w:rsidRPr="00FB10D0">
        <w:rPr>
          <w:rFonts w:eastAsia="돋움" w:cs="Arial"/>
          <w:b/>
          <w:sz w:val="28"/>
          <w:szCs w:val="28"/>
        </w:rPr>
        <w:instrText>2015</w:instrText>
      </w:r>
      <w:r w:rsidRPr="00FB10D0">
        <w:rPr>
          <w:rFonts w:eastAsia="돋움" w:cs="Arial"/>
          <w:b/>
          <w:sz w:val="28"/>
          <w:szCs w:val="28"/>
        </w:rPr>
        <w:fldChar w:fldCharType="end"/>
      </w:r>
      <w:r w:rsidR="00E762DE" w:rsidRPr="00FB10D0">
        <w:rPr>
          <w:rFonts w:eastAsia="돋움" w:cs="Arial"/>
          <w:b/>
          <w:sz w:val="28"/>
          <w:szCs w:val="28"/>
        </w:rPr>
        <w:instrText xml:space="preserve"> </w:instrText>
      </w:r>
      <w:r w:rsidR="00643071" w:rsidRPr="00FB10D0">
        <w:rPr>
          <w:rFonts w:eastAsia="돋움" w:cs="Arial"/>
          <w:b/>
          <w:sz w:val="28"/>
          <w:szCs w:val="28"/>
        </w:rPr>
        <w:fldChar w:fldCharType="end"/>
      </w:r>
      <w:r w:rsidR="00643071" w:rsidRPr="00FB10D0">
        <w:rPr>
          <w:rFonts w:eastAsia="돋움" w:cs="Arial"/>
          <w:b/>
          <w:sz w:val="28"/>
          <w:szCs w:val="28"/>
        </w:rPr>
        <w:fldChar w:fldCharType="begin"/>
      </w:r>
      <w:r w:rsidR="00E762DE" w:rsidRPr="00FB10D0">
        <w:rPr>
          <w:rFonts w:eastAsia="돋움" w:cs="Arial"/>
          <w:b/>
          <w:sz w:val="28"/>
          <w:szCs w:val="28"/>
        </w:rPr>
        <w:instrText xml:space="preserve"> DOCPROPERTY  Amendment  \* MERGEFORMAT </w:instrText>
      </w:r>
      <w:r w:rsidR="00643071" w:rsidRPr="00FB10D0">
        <w:rPr>
          <w:rFonts w:eastAsia="돋움" w:cs="Arial"/>
          <w:b/>
          <w:sz w:val="28"/>
          <w:szCs w:val="28"/>
        </w:rPr>
        <w:fldChar w:fldCharType="end"/>
      </w:r>
    </w:p>
    <w:bookmarkStart w:id="4" w:name="부합화"/>
    <w:bookmarkEnd w:id="4"/>
    <w:p w14:paraId="7A84637F" w14:textId="77777777" w:rsidR="00E762DE" w:rsidRPr="00FB10D0" w:rsidRDefault="00643071" w:rsidP="00E762DE">
      <w:pPr>
        <w:adjustRightInd w:val="0"/>
        <w:ind w:left="187" w:hanging="187"/>
        <w:jc w:val="right"/>
        <w:rPr>
          <w:rFonts w:eastAsia="돋움" w:cs="Arial"/>
          <w:b/>
          <w:bCs/>
          <w:sz w:val="28"/>
        </w:rPr>
      </w:pPr>
      <w:r w:rsidRPr="00FB10D0">
        <w:rPr>
          <w:rFonts w:eastAsia="돋움" w:cs="Arial"/>
          <w:b/>
          <w:bCs/>
          <w:sz w:val="28"/>
        </w:rPr>
        <w:fldChar w:fldCharType="begin"/>
      </w:r>
      <w:r w:rsidR="00E762DE" w:rsidRPr="00FB10D0">
        <w:rPr>
          <w:rFonts w:eastAsia="돋움" w:cs="Arial"/>
          <w:b/>
          <w:bCs/>
          <w:sz w:val="28"/>
        </w:rPr>
        <w:instrText xml:space="preserve"> DOCPROPERTY  TxtModList  \* MERGEFORMAT </w:instrText>
      </w:r>
      <w:r w:rsidRPr="00FB10D0">
        <w:rPr>
          <w:rFonts w:eastAsia="돋움" w:cs="Arial"/>
          <w:b/>
          <w:bCs/>
          <w:sz w:val="28"/>
        </w:rPr>
        <w:fldChar w:fldCharType="end"/>
      </w:r>
      <w:r w:rsidRPr="00FB10D0">
        <w:rPr>
          <w:rFonts w:eastAsia="돋움" w:cs="Arial"/>
          <w:b/>
          <w:bCs/>
          <w:sz w:val="28"/>
        </w:rPr>
        <w:fldChar w:fldCharType="begin"/>
      </w:r>
      <w:r w:rsidR="00E762DE" w:rsidRPr="00FB10D0">
        <w:rPr>
          <w:rFonts w:eastAsia="돋움" w:cs="Arial"/>
          <w:b/>
          <w:bCs/>
          <w:sz w:val="28"/>
        </w:rPr>
        <w:instrText xml:space="preserve"> DOCPROPERTY  TxtConfirm  \* MERGEFORMAT </w:instrText>
      </w:r>
      <w:r w:rsidRPr="00FB10D0">
        <w:rPr>
          <w:rFonts w:eastAsia="돋움" w:cs="Arial"/>
          <w:b/>
          <w:bCs/>
          <w:sz w:val="28"/>
        </w:rPr>
        <w:fldChar w:fldCharType="end"/>
      </w:r>
    </w:p>
    <w:p w14:paraId="43E9F047" w14:textId="77777777" w:rsidR="00E762DE" w:rsidRPr="00FB10D0" w:rsidRDefault="00E762DE" w:rsidP="00E762DE">
      <w:pPr>
        <w:adjustRightInd w:val="0"/>
        <w:ind w:left="187" w:hanging="187"/>
        <w:jc w:val="right"/>
        <w:rPr>
          <w:rFonts w:eastAsia="돋움" w:cs="Arial"/>
          <w:b/>
          <w:bCs/>
          <w:sz w:val="16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900"/>
      </w:tblGrid>
      <w:tr w:rsidR="00E762DE" w:rsidRPr="00FB10D0" w14:paraId="47920B53" w14:textId="77777777" w:rsidTr="003F6CB8">
        <w:trPr>
          <w:jc w:val="center"/>
        </w:trPr>
        <w:tc>
          <w:tcPr>
            <w:tcW w:w="7900" w:type="dxa"/>
          </w:tcPr>
          <w:p w14:paraId="00B3B86D" w14:textId="77777777" w:rsidR="006A064E" w:rsidRPr="00FB10D0" w:rsidRDefault="00643071" w:rsidP="006A064E">
            <w:pPr>
              <w:adjustRightInd w:val="0"/>
              <w:jc w:val="center"/>
              <w:rPr>
                <w:rFonts w:eastAsia="돋움" w:cs="Arial"/>
                <w:b/>
                <w:w w:val="90"/>
                <w:sz w:val="40"/>
                <w:szCs w:val="40"/>
              </w:rPr>
            </w:pPr>
            <w:r w:rsidRPr="00FB10D0">
              <w:rPr>
                <w:rFonts w:eastAsia="돋움" w:cs="Arial"/>
                <w:b/>
                <w:w w:val="90"/>
                <w:sz w:val="40"/>
                <w:szCs w:val="40"/>
              </w:rPr>
              <w:fldChar w:fldCharType="begin"/>
            </w:r>
            <w:r w:rsidR="00E762DE" w:rsidRPr="00FB10D0">
              <w:rPr>
                <w:rFonts w:eastAsia="돋움" w:cs="Arial"/>
                <w:b/>
                <w:w w:val="90"/>
                <w:sz w:val="40"/>
                <w:szCs w:val="40"/>
              </w:rPr>
              <w:instrText xml:space="preserve"> DOCPROPERTY  KSMark  \* MERGEFORMAT </w:instrText>
            </w:r>
            <w:r w:rsidRPr="00FB10D0">
              <w:rPr>
                <w:rFonts w:eastAsia="돋움" w:cs="Arial"/>
                <w:b/>
                <w:w w:val="90"/>
                <w:sz w:val="40"/>
                <w:szCs w:val="40"/>
              </w:rPr>
              <w:fldChar w:fldCharType="end"/>
            </w:r>
            <w:r w:rsidRPr="00FB10D0">
              <w:rPr>
                <w:rFonts w:eastAsia="돋움" w:cs="Arial"/>
                <w:b/>
                <w:w w:val="90"/>
                <w:sz w:val="40"/>
                <w:szCs w:val="40"/>
              </w:rPr>
              <w:fldChar w:fldCharType="begin"/>
            </w:r>
            <w:r w:rsidR="00397B44" w:rsidRPr="00FB10D0">
              <w:rPr>
                <w:rFonts w:eastAsia="돋움" w:cs="Arial"/>
                <w:b/>
                <w:w w:val="90"/>
                <w:sz w:val="40"/>
                <w:szCs w:val="40"/>
              </w:rPr>
              <w:instrText xml:space="preserve"> DOCPROPERTY "TitleKr" \* MERGEFORMAT </w:instrText>
            </w:r>
            <w:r w:rsidRPr="00FB10D0">
              <w:rPr>
                <w:rFonts w:eastAsia="돋움" w:cs="Arial"/>
                <w:b/>
                <w:w w:val="90"/>
                <w:sz w:val="40"/>
                <w:szCs w:val="40"/>
              </w:rPr>
              <w:fldChar w:fldCharType="separate"/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 xml:space="preserve">5G NR(New Radio) </w:t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>이동</w:t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 xml:space="preserve"> </w:t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>통신</w:t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 xml:space="preserve"> </w:t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>무선</w:t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 xml:space="preserve"> </w:t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>설비</w:t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 xml:space="preserve"> </w:t>
            </w:r>
          </w:p>
          <w:p w14:paraId="09B6DEE7" w14:textId="77777777" w:rsidR="00E762DE" w:rsidRPr="00FB10D0" w:rsidRDefault="005D75AB" w:rsidP="006A064E">
            <w:pPr>
              <w:adjustRightInd w:val="0"/>
              <w:jc w:val="center"/>
              <w:rPr>
                <w:rFonts w:eastAsia="돋움" w:cs="Arial"/>
                <w:b/>
                <w:w w:val="90"/>
                <w:sz w:val="40"/>
                <w:szCs w:val="40"/>
              </w:rPr>
            </w:pPr>
            <w:r w:rsidRPr="00FB10D0">
              <w:rPr>
                <w:rFonts w:eastAsia="돋움" w:cs="Arial"/>
                <w:b/>
                <w:w w:val="90"/>
                <w:sz w:val="40"/>
                <w:szCs w:val="40"/>
              </w:rPr>
              <w:t>전도</w:t>
            </w:r>
            <w:r w:rsidRPr="00FB10D0">
              <w:rPr>
                <w:rFonts w:eastAsia="돋움" w:cs="Arial"/>
                <w:b/>
                <w:w w:val="90"/>
                <w:sz w:val="40"/>
                <w:szCs w:val="40"/>
              </w:rPr>
              <w:t xml:space="preserve"> </w:t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>시험</w:t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 xml:space="preserve"> </w:t>
            </w:r>
            <w:r w:rsidR="00FA3743" w:rsidRPr="00FB10D0">
              <w:rPr>
                <w:rFonts w:eastAsia="돋움" w:cs="Arial"/>
                <w:b/>
                <w:w w:val="90"/>
                <w:sz w:val="40"/>
                <w:szCs w:val="40"/>
              </w:rPr>
              <w:t>방법</w:t>
            </w:r>
            <w:r w:rsidR="00643071" w:rsidRPr="00FB10D0">
              <w:rPr>
                <w:rFonts w:eastAsia="돋움" w:cs="Arial"/>
                <w:b/>
                <w:w w:val="90"/>
                <w:sz w:val="40"/>
                <w:szCs w:val="40"/>
              </w:rPr>
              <w:fldChar w:fldCharType="end"/>
            </w:r>
          </w:p>
        </w:tc>
      </w:tr>
    </w:tbl>
    <w:p w14:paraId="48C95877" w14:textId="77777777" w:rsidR="00E762DE" w:rsidRPr="00FB10D0" w:rsidRDefault="00E762DE" w:rsidP="00E762DE">
      <w:pPr>
        <w:adjustRightInd w:val="0"/>
        <w:jc w:val="center"/>
        <w:rPr>
          <w:rFonts w:eastAsia="돋움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8216"/>
      </w:tblGrid>
      <w:tr w:rsidR="00E762DE" w:rsidRPr="00FB10D0" w14:paraId="760F5CCA" w14:textId="77777777" w:rsidTr="00264CE5">
        <w:trPr>
          <w:jc w:val="center"/>
        </w:trPr>
        <w:tc>
          <w:tcPr>
            <w:tcW w:w="8216" w:type="dxa"/>
          </w:tcPr>
          <w:p w14:paraId="6F539F33" w14:textId="77777777" w:rsidR="00E762DE" w:rsidRPr="00FB10D0" w:rsidRDefault="00CD40EA" w:rsidP="006A064E">
            <w:pPr>
              <w:adjustRightInd w:val="0"/>
              <w:jc w:val="center"/>
              <w:rPr>
                <w:rFonts w:eastAsia="돋움" w:cs="Arial"/>
                <w:sz w:val="24"/>
                <w:szCs w:val="24"/>
              </w:rPr>
            </w:pPr>
            <w:r w:rsidRPr="00FB10D0">
              <w:rPr>
                <w:rFonts w:cs="Arial"/>
              </w:rPr>
              <w:fldChar w:fldCharType="begin"/>
            </w:r>
            <w:r w:rsidRPr="00FB10D0">
              <w:rPr>
                <w:rFonts w:cs="Arial"/>
              </w:rPr>
              <w:instrText xml:space="preserve"> DOCPROPERTY "TitleEn" \* MERGEFORMAT </w:instrText>
            </w:r>
            <w:r w:rsidRPr="00FB10D0">
              <w:rPr>
                <w:rFonts w:cs="Arial"/>
              </w:rPr>
              <w:fldChar w:fldCharType="separate"/>
            </w:r>
            <w:r w:rsidR="00FA3743" w:rsidRPr="00FB10D0">
              <w:rPr>
                <w:rFonts w:eastAsia="돋움" w:cs="Arial"/>
                <w:sz w:val="24"/>
                <w:szCs w:val="24"/>
              </w:rPr>
              <w:t>Conduct</w:t>
            </w:r>
            <w:r w:rsidR="006A064E" w:rsidRPr="00FB10D0">
              <w:rPr>
                <w:rFonts w:eastAsia="돋움" w:cs="Arial"/>
                <w:sz w:val="24"/>
                <w:szCs w:val="24"/>
              </w:rPr>
              <w:t>ion</w:t>
            </w:r>
            <w:r w:rsidR="00FA3743" w:rsidRPr="00FB10D0">
              <w:rPr>
                <w:rFonts w:eastAsia="돋움" w:cs="Arial"/>
                <w:sz w:val="24"/>
                <w:szCs w:val="24"/>
              </w:rPr>
              <w:t xml:space="preserve"> test methods for 5G </w:t>
            </w:r>
            <w:proofErr w:type="gramStart"/>
            <w:r w:rsidR="00FA3743" w:rsidRPr="00FB10D0">
              <w:rPr>
                <w:rFonts w:eastAsia="돋움" w:cs="Arial"/>
                <w:sz w:val="24"/>
                <w:szCs w:val="24"/>
              </w:rPr>
              <w:t>NR</w:t>
            </w:r>
            <w:r w:rsidR="008B4BA2" w:rsidRPr="00FB10D0">
              <w:rPr>
                <w:rFonts w:eastAsia="돋움" w:cs="Arial"/>
                <w:sz w:val="24"/>
                <w:szCs w:val="24"/>
              </w:rPr>
              <w:t>(</w:t>
            </w:r>
            <w:proofErr w:type="gramEnd"/>
            <w:r w:rsidR="008B4BA2" w:rsidRPr="00FB10D0">
              <w:rPr>
                <w:rFonts w:eastAsia="돋움" w:cs="Arial"/>
                <w:sz w:val="24"/>
                <w:szCs w:val="24"/>
              </w:rPr>
              <w:t>New Radio)</w:t>
            </w:r>
            <w:r w:rsidR="00FA3743" w:rsidRPr="00FB10D0">
              <w:rPr>
                <w:rFonts w:cs="Arial"/>
                <w:sz w:val="24"/>
                <w:szCs w:val="24"/>
              </w:rPr>
              <w:t xml:space="preserve"> equipment</w:t>
            </w:r>
            <w:r w:rsidRPr="00FB10D0">
              <w:rPr>
                <w:rFonts w:cs="Arial"/>
                <w:sz w:val="24"/>
                <w:szCs w:val="24"/>
              </w:rPr>
              <w:fldChar w:fldCharType="end"/>
            </w:r>
          </w:p>
        </w:tc>
      </w:tr>
    </w:tbl>
    <w:p w14:paraId="46679590" w14:textId="77777777" w:rsidR="00E762DE" w:rsidRPr="00FB10D0" w:rsidRDefault="00E762DE" w:rsidP="00E762DE">
      <w:pPr>
        <w:rPr>
          <w:rFonts w:cs="Arial"/>
        </w:rPr>
      </w:pPr>
    </w:p>
    <w:p w14:paraId="0EE1899C" w14:textId="77777777" w:rsidR="00E762DE" w:rsidRPr="00FB10D0" w:rsidRDefault="00E762DE" w:rsidP="00E762DE">
      <w:pPr>
        <w:rPr>
          <w:rFonts w:cs="Arial"/>
        </w:rPr>
      </w:pPr>
    </w:p>
    <w:p w14:paraId="7D68E668" w14:textId="77777777" w:rsidR="00E762DE" w:rsidRPr="00FB10D0" w:rsidRDefault="00E762DE" w:rsidP="00C62F7A">
      <w:pPr>
        <w:pStyle w:val="13"/>
        <w:rPr>
          <w:rFonts w:cs="Arial"/>
        </w:rPr>
      </w:pPr>
      <w:bookmarkStart w:id="5" w:name="_Toc161136371"/>
      <w:bookmarkStart w:id="6" w:name="_Toc533725387"/>
      <w:r w:rsidRPr="00FB10D0">
        <w:rPr>
          <w:rFonts w:cs="Arial"/>
        </w:rPr>
        <w:t>적용범위</w:t>
      </w:r>
      <w:bookmarkEnd w:id="5"/>
      <w:bookmarkEnd w:id="6"/>
    </w:p>
    <w:p w14:paraId="3C5C2196" w14:textId="77777777" w:rsidR="00E762DE" w:rsidRPr="00FB10D0" w:rsidRDefault="00E762DE" w:rsidP="00E762DE">
      <w:pPr>
        <w:rPr>
          <w:rFonts w:cs="Arial"/>
        </w:rPr>
      </w:pPr>
    </w:p>
    <w:p w14:paraId="3581506F" w14:textId="5F3CF3E4" w:rsidR="00A211FC" w:rsidRPr="00FB10D0" w:rsidRDefault="00A211FC" w:rsidP="00A211FC">
      <w:pPr>
        <w:rPr>
          <w:rFonts w:cs="Arial"/>
        </w:rPr>
      </w:pPr>
      <w:r w:rsidRPr="00FB10D0">
        <w:rPr>
          <w:rFonts w:cs="Arial"/>
        </w:rPr>
        <w:t>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표준은</w:t>
      </w:r>
      <w:r w:rsidRPr="00FB10D0">
        <w:rPr>
          <w:rFonts w:cs="Arial"/>
        </w:rPr>
        <w:t xml:space="preserve"> </w:t>
      </w:r>
      <w:r w:rsidR="006A064E" w:rsidRPr="00FB10D0">
        <w:rPr>
          <w:rFonts w:cs="Arial"/>
          <w:strike/>
        </w:rPr>
        <w:t>3.5GHz</w:t>
      </w:r>
      <w:r w:rsidR="006A064E" w:rsidRPr="00FB10D0">
        <w:rPr>
          <w:rFonts w:cs="Arial"/>
          <w:strike/>
        </w:rPr>
        <w:t>대역</w:t>
      </w:r>
      <w:r w:rsidR="006A064E" w:rsidRPr="00FB10D0">
        <w:rPr>
          <w:rFonts w:cs="Arial"/>
        </w:rPr>
        <w:t xml:space="preserve"> </w:t>
      </w:r>
      <w:r w:rsidR="009A143D" w:rsidRPr="00FB10D0">
        <w:rPr>
          <w:rFonts w:cs="Arial"/>
        </w:rPr>
        <w:t>5G NR</w:t>
      </w:r>
      <w:r w:rsidR="0092474E" w:rsidRPr="00FB10D0">
        <w:rPr>
          <w:rFonts w:cs="Arial"/>
        </w:rPr>
        <w:t xml:space="preserve"> </w:t>
      </w:r>
      <w:r w:rsidR="00643D8F" w:rsidRPr="00FB10D0">
        <w:rPr>
          <w:rFonts w:cs="Arial"/>
        </w:rPr>
        <w:t>이동통신</w:t>
      </w:r>
      <w:r w:rsidRPr="00FB10D0">
        <w:rPr>
          <w:rFonts w:cs="Arial"/>
        </w:rPr>
        <w:t xml:space="preserve"> </w:t>
      </w:r>
      <w:r w:rsidR="00643D8F" w:rsidRPr="00FB10D0">
        <w:rPr>
          <w:rFonts w:cs="Arial"/>
        </w:rPr>
        <w:t>무선설비</w:t>
      </w:r>
      <w:r w:rsidR="00A52769" w:rsidRPr="00FB10D0">
        <w:rPr>
          <w:rFonts w:cs="Arial"/>
        </w:rPr>
        <w:t>의</w:t>
      </w:r>
      <w:r w:rsidR="00A52769" w:rsidRPr="00FB10D0">
        <w:rPr>
          <w:rFonts w:cs="Arial"/>
        </w:rPr>
        <w:t xml:space="preserve"> </w:t>
      </w:r>
      <w:r w:rsidR="00A52769" w:rsidRPr="00FB10D0">
        <w:rPr>
          <w:rFonts w:cs="Arial"/>
        </w:rPr>
        <w:t>출력</w:t>
      </w:r>
      <w:r w:rsidR="00A52769" w:rsidRPr="00FB10D0">
        <w:rPr>
          <w:rFonts w:cs="Arial"/>
        </w:rPr>
        <w:t xml:space="preserve">, </w:t>
      </w:r>
      <w:r w:rsidR="00A52769" w:rsidRPr="00FB10D0">
        <w:rPr>
          <w:rFonts w:cs="Arial"/>
        </w:rPr>
        <w:t>대역폭</w:t>
      </w:r>
      <w:r w:rsidR="00A52769" w:rsidRPr="00FB10D0">
        <w:rPr>
          <w:rFonts w:cs="Arial"/>
        </w:rPr>
        <w:t xml:space="preserve"> </w:t>
      </w:r>
      <w:r w:rsidR="00A52769" w:rsidRPr="00FB10D0">
        <w:rPr>
          <w:rFonts w:cs="Arial"/>
        </w:rPr>
        <w:t>등</w:t>
      </w:r>
      <w:r w:rsidR="00A52769" w:rsidRPr="00FB10D0">
        <w:rPr>
          <w:rFonts w:cs="Arial"/>
        </w:rPr>
        <w:t xml:space="preserve"> RF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기술적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특성</w:t>
      </w:r>
      <w:r w:rsidR="00C8539F"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위한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="00635AE1" w:rsidRPr="00FB10D0">
        <w:rPr>
          <w:rFonts w:cs="Arial"/>
        </w:rPr>
        <w:t xml:space="preserve"> </w:t>
      </w:r>
      <w:r w:rsidRPr="00FB10D0">
        <w:rPr>
          <w:rFonts w:cs="Arial"/>
        </w:rPr>
        <w:t>방법을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제공하여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무선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적합성을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확보할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있도록</w:t>
      </w:r>
      <w:r w:rsidRPr="00FB10D0">
        <w:rPr>
          <w:rFonts w:cs="Arial"/>
        </w:rPr>
        <w:t xml:space="preserve"> </w:t>
      </w:r>
      <w:r w:rsidR="00B625B8" w:rsidRPr="00FB10D0">
        <w:rPr>
          <w:rFonts w:cs="Arial"/>
        </w:rPr>
        <w:t>하기</w:t>
      </w:r>
      <w:r w:rsidR="00B625B8" w:rsidRPr="00FB10D0">
        <w:rPr>
          <w:rFonts w:cs="Arial"/>
        </w:rPr>
        <w:t xml:space="preserve"> </w:t>
      </w:r>
      <w:r w:rsidR="00B625B8" w:rsidRPr="00FB10D0">
        <w:rPr>
          <w:rFonts w:cs="Arial"/>
        </w:rPr>
        <w:t>위한</w:t>
      </w:r>
      <w:r w:rsidR="00B625B8" w:rsidRPr="00FB10D0">
        <w:rPr>
          <w:rFonts w:cs="Arial"/>
        </w:rPr>
        <w:t xml:space="preserve"> </w:t>
      </w:r>
      <w:r w:rsidR="00B625B8" w:rsidRPr="00FB10D0">
        <w:rPr>
          <w:rFonts w:cs="Arial"/>
        </w:rPr>
        <w:t>것이</w:t>
      </w:r>
      <w:r w:rsidRPr="00FB10D0">
        <w:rPr>
          <w:rFonts w:cs="Arial"/>
        </w:rPr>
        <w:t>다</w:t>
      </w:r>
      <w:r w:rsidRPr="00FB10D0">
        <w:rPr>
          <w:rFonts w:cs="Arial"/>
        </w:rPr>
        <w:t>.</w:t>
      </w:r>
    </w:p>
    <w:p w14:paraId="7D8732EC" w14:textId="77777777" w:rsidR="00501B0D" w:rsidRPr="00FB10D0" w:rsidRDefault="00A211FC" w:rsidP="00A211FC">
      <w:pPr>
        <w:rPr>
          <w:rFonts w:cs="Arial"/>
        </w:rPr>
      </w:pPr>
      <w:r w:rsidRPr="00FB10D0">
        <w:rPr>
          <w:rFonts w:cs="Arial"/>
        </w:rPr>
        <w:t>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표준은</w:t>
      </w:r>
      <w:r w:rsidRPr="00FB10D0">
        <w:rPr>
          <w:rFonts w:cs="Arial"/>
        </w:rPr>
        <w:t xml:space="preserve"> </w:t>
      </w:r>
      <w:r w:rsidR="009A143D" w:rsidRPr="00FB10D0">
        <w:rPr>
          <w:rFonts w:cs="Arial"/>
        </w:rPr>
        <w:t>5G NR</w:t>
      </w:r>
      <w:r w:rsidRPr="00FB10D0">
        <w:rPr>
          <w:rFonts w:cs="Arial"/>
        </w:rPr>
        <w:t xml:space="preserve"> </w:t>
      </w:r>
      <w:r w:rsidR="00643D8F" w:rsidRPr="00FB10D0">
        <w:rPr>
          <w:rFonts w:cs="Arial"/>
        </w:rPr>
        <w:t>이동</w:t>
      </w:r>
      <w:r w:rsidR="00635AE1" w:rsidRPr="00FB10D0">
        <w:rPr>
          <w:rFonts w:cs="Arial"/>
        </w:rPr>
        <w:t xml:space="preserve"> </w:t>
      </w:r>
      <w:r w:rsidR="00643D8F" w:rsidRPr="00FB10D0">
        <w:rPr>
          <w:rFonts w:cs="Arial"/>
        </w:rPr>
        <w:t>통신</w:t>
      </w:r>
      <w:r w:rsidRPr="00FB10D0">
        <w:rPr>
          <w:rFonts w:cs="Arial"/>
        </w:rPr>
        <w:t xml:space="preserve"> </w:t>
      </w:r>
      <w:r w:rsidR="00643D8F" w:rsidRPr="00FB10D0">
        <w:rPr>
          <w:rFonts w:cs="Arial"/>
        </w:rPr>
        <w:t>무선</w:t>
      </w:r>
      <w:r w:rsidR="00635AE1" w:rsidRPr="00FB10D0">
        <w:rPr>
          <w:rFonts w:cs="Arial"/>
        </w:rPr>
        <w:t xml:space="preserve"> </w:t>
      </w:r>
      <w:r w:rsidR="00643D8F" w:rsidRPr="00FB10D0">
        <w:rPr>
          <w:rFonts w:cs="Arial"/>
        </w:rPr>
        <w:t>설비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관련</w:t>
      </w:r>
      <w:r w:rsidRPr="00FB10D0">
        <w:rPr>
          <w:rFonts w:cs="Arial"/>
        </w:rPr>
        <w:t xml:space="preserve"> </w:t>
      </w:r>
      <w:r w:rsidR="00E26047" w:rsidRPr="00FB10D0">
        <w:rPr>
          <w:rFonts w:cs="Arial"/>
        </w:rPr>
        <w:t>기술기준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및</w:t>
      </w:r>
      <w:r w:rsidRPr="00FB10D0">
        <w:rPr>
          <w:rFonts w:cs="Arial"/>
        </w:rPr>
        <w:t xml:space="preserve"> </w:t>
      </w:r>
      <w:r w:rsidR="00E26047" w:rsidRPr="00FB10D0">
        <w:rPr>
          <w:rFonts w:cs="Arial"/>
        </w:rPr>
        <w:t>국제규격</w:t>
      </w:r>
      <w:r w:rsidRPr="00FB10D0">
        <w:rPr>
          <w:rFonts w:cs="Arial"/>
        </w:rPr>
        <w:t>(</w:t>
      </w:r>
      <w:r w:rsidR="00A92B36" w:rsidRPr="00FB10D0">
        <w:rPr>
          <w:rFonts w:cs="Arial"/>
        </w:rPr>
        <w:t xml:space="preserve">ITU </w:t>
      </w:r>
      <w:r w:rsidR="00A92B36" w:rsidRPr="00FB10D0">
        <w:rPr>
          <w:rFonts w:cs="Arial"/>
        </w:rPr>
        <w:t>및</w:t>
      </w:r>
      <w:r w:rsidR="00A92B36" w:rsidRPr="00FB10D0">
        <w:rPr>
          <w:rFonts w:cs="Arial"/>
        </w:rPr>
        <w:t xml:space="preserve"> </w:t>
      </w:r>
      <w:r w:rsidRPr="00FB10D0">
        <w:rPr>
          <w:rFonts w:cs="Arial"/>
        </w:rPr>
        <w:t>3GPP</w:t>
      </w:r>
      <w:r w:rsidR="00A92B36" w:rsidRPr="00FB10D0">
        <w:rPr>
          <w:rFonts w:cs="Arial"/>
        </w:rPr>
        <w:t xml:space="preserve"> </w:t>
      </w:r>
      <w:r w:rsidR="00A92B36" w:rsidRPr="00FB10D0">
        <w:rPr>
          <w:rFonts w:cs="Arial"/>
        </w:rPr>
        <w:t>등</w:t>
      </w:r>
      <w:r w:rsidRPr="00FB10D0">
        <w:rPr>
          <w:rFonts w:cs="Arial"/>
        </w:rPr>
        <w:t>)</w:t>
      </w:r>
      <w:r w:rsidRPr="00FB10D0">
        <w:rPr>
          <w:rFonts w:cs="Arial"/>
        </w:rPr>
        <w:t>에</w:t>
      </w:r>
      <w:r w:rsidR="00C8539F" w:rsidRPr="00FB10D0">
        <w:rPr>
          <w:rFonts w:cs="Arial"/>
        </w:rPr>
        <w:t>서</w:t>
      </w:r>
      <w:r w:rsidR="00C8539F" w:rsidRPr="00FB10D0">
        <w:rPr>
          <w:rFonts w:cs="Arial"/>
        </w:rPr>
        <w:t xml:space="preserve"> </w:t>
      </w:r>
      <w:r w:rsidR="00C8539F" w:rsidRPr="00FB10D0">
        <w:rPr>
          <w:rFonts w:cs="Arial"/>
        </w:rPr>
        <w:t>규정하는</w:t>
      </w:r>
      <w:r w:rsidR="00C8539F" w:rsidRPr="00FB10D0">
        <w:rPr>
          <w:rFonts w:cs="Arial"/>
        </w:rPr>
        <w:t xml:space="preserve"> RF</w:t>
      </w:r>
      <w:r w:rsidRPr="00FB10D0">
        <w:rPr>
          <w:rFonts w:cs="Arial"/>
        </w:rPr>
        <w:t xml:space="preserve"> </w:t>
      </w:r>
      <w:r w:rsidR="00C8539F" w:rsidRPr="00FB10D0">
        <w:rPr>
          <w:rFonts w:cs="Arial"/>
        </w:rPr>
        <w:t>기술적</w:t>
      </w:r>
      <w:r w:rsidR="00C8539F" w:rsidRPr="00FB10D0">
        <w:rPr>
          <w:rFonts w:cs="Arial"/>
        </w:rPr>
        <w:t xml:space="preserve"> </w:t>
      </w:r>
      <w:r w:rsidRPr="00FB10D0">
        <w:rPr>
          <w:rFonts w:cs="Arial"/>
        </w:rPr>
        <w:t>특성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파라미터</w:t>
      </w:r>
      <w:r w:rsidR="00E26047" w:rsidRPr="00FB10D0">
        <w:rPr>
          <w:rFonts w:cs="Arial"/>
        </w:rPr>
        <w:t>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항목별로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위한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="00635AE1" w:rsidRPr="00FB10D0">
        <w:rPr>
          <w:rFonts w:cs="Arial"/>
        </w:rPr>
        <w:t xml:space="preserve"> </w:t>
      </w:r>
      <w:r w:rsidRPr="00FB10D0">
        <w:rPr>
          <w:rFonts w:cs="Arial"/>
        </w:rPr>
        <w:t>방법을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제공</w:t>
      </w:r>
      <w:r w:rsidR="00B625B8" w:rsidRPr="00FB10D0">
        <w:rPr>
          <w:rFonts w:cs="Arial"/>
        </w:rPr>
        <w:t>하기</w:t>
      </w:r>
      <w:r w:rsidR="00B625B8" w:rsidRPr="00FB10D0">
        <w:rPr>
          <w:rFonts w:cs="Arial"/>
        </w:rPr>
        <w:t xml:space="preserve"> </w:t>
      </w:r>
      <w:r w:rsidR="00B625B8" w:rsidRPr="00FB10D0">
        <w:rPr>
          <w:rFonts w:cs="Arial"/>
        </w:rPr>
        <w:t>위한</w:t>
      </w:r>
      <w:r w:rsidR="00B625B8" w:rsidRPr="00FB10D0">
        <w:rPr>
          <w:rFonts w:cs="Arial"/>
        </w:rPr>
        <w:t xml:space="preserve"> </w:t>
      </w:r>
      <w:r w:rsidR="00B625B8" w:rsidRPr="00FB10D0">
        <w:rPr>
          <w:rFonts w:cs="Arial"/>
        </w:rPr>
        <w:t>것이</w:t>
      </w:r>
      <w:r w:rsidRPr="00FB10D0">
        <w:rPr>
          <w:rFonts w:cs="Arial"/>
        </w:rPr>
        <w:t>다</w:t>
      </w:r>
      <w:r w:rsidRPr="00FB10D0">
        <w:rPr>
          <w:rFonts w:cs="Arial"/>
        </w:rPr>
        <w:t>.</w:t>
      </w:r>
    </w:p>
    <w:p w14:paraId="46B977D4" w14:textId="77777777" w:rsidR="00A211FC" w:rsidRPr="00FB10D0" w:rsidRDefault="00A211FC" w:rsidP="00A211FC">
      <w:pPr>
        <w:rPr>
          <w:rFonts w:cs="Arial"/>
        </w:rPr>
      </w:pPr>
    </w:p>
    <w:p w14:paraId="5436CFAA" w14:textId="77777777" w:rsidR="00A211FC" w:rsidRPr="00FB10D0" w:rsidRDefault="00A211FC" w:rsidP="00A211FC">
      <w:pPr>
        <w:pStyle w:val="13"/>
        <w:rPr>
          <w:rFonts w:cs="Arial"/>
        </w:rPr>
      </w:pPr>
      <w:bookmarkStart w:id="7" w:name="_Toc435649632"/>
      <w:bookmarkStart w:id="8" w:name="_Toc533725388"/>
      <w:r w:rsidRPr="00FB10D0">
        <w:rPr>
          <w:rFonts w:cs="Arial"/>
        </w:rPr>
        <w:t>인용표준</w:t>
      </w:r>
      <w:bookmarkEnd w:id="7"/>
      <w:bookmarkEnd w:id="8"/>
    </w:p>
    <w:p w14:paraId="55C989D1" w14:textId="77777777" w:rsidR="00A211FC" w:rsidRPr="00FB10D0" w:rsidRDefault="00A211FC" w:rsidP="00A211FC">
      <w:pPr>
        <w:rPr>
          <w:rFonts w:cs="Arial"/>
        </w:rPr>
      </w:pPr>
    </w:p>
    <w:p w14:paraId="2FB907B2" w14:textId="77777777" w:rsidR="00A211FC" w:rsidRPr="00FB10D0" w:rsidRDefault="007A1184" w:rsidP="00A211FC">
      <w:pPr>
        <w:rPr>
          <w:rFonts w:cs="Arial"/>
        </w:rPr>
      </w:pPr>
      <w:r w:rsidRPr="00FB10D0">
        <w:rPr>
          <w:rFonts w:cs="Arial"/>
          <w:bCs/>
          <w:snapToGrid w:val="0"/>
        </w:rPr>
        <w:t>다음의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인용표준은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전체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또는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부분적으로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이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표준의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적용을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위해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필수적이다</w:t>
      </w:r>
      <w:r w:rsidRPr="00FB10D0">
        <w:rPr>
          <w:rFonts w:cs="Arial"/>
          <w:bCs/>
          <w:snapToGrid w:val="0"/>
        </w:rPr>
        <w:t xml:space="preserve">. </w:t>
      </w:r>
      <w:r w:rsidRPr="00FB10D0">
        <w:rPr>
          <w:rFonts w:cs="Arial"/>
          <w:bCs/>
          <w:snapToGrid w:val="0"/>
        </w:rPr>
        <w:t>발행연도가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표시된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인용표준은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인용된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판만을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적용한다</w:t>
      </w:r>
      <w:r w:rsidRPr="00FB10D0">
        <w:rPr>
          <w:rFonts w:cs="Arial"/>
          <w:bCs/>
          <w:snapToGrid w:val="0"/>
        </w:rPr>
        <w:t xml:space="preserve">. </w:t>
      </w:r>
      <w:r w:rsidRPr="00FB10D0">
        <w:rPr>
          <w:rFonts w:cs="Arial"/>
          <w:bCs/>
          <w:snapToGrid w:val="0"/>
        </w:rPr>
        <w:t>발행</w:t>
      </w:r>
      <w:r w:rsidR="007765B9"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연도가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표기되지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않은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인용표준은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최신판</w:t>
      </w:r>
      <w:r w:rsidRPr="00FB10D0">
        <w:rPr>
          <w:rFonts w:cs="Arial"/>
          <w:bCs/>
          <w:snapToGrid w:val="0"/>
        </w:rPr>
        <w:t>(</w:t>
      </w:r>
      <w:r w:rsidRPr="00FB10D0">
        <w:rPr>
          <w:rFonts w:cs="Arial"/>
          <w:bCs/>
          <w:snapToGrid w:val="0"/>
        </w:rPr>
        <w:t>모든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추록을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포함</w:t>
      </w:r>
      <w:r w:rsidRPr="00FB10D0">
        <w:rPr>
          <w:rFonts w:cs="Arial"/>
          <w:bCs/>
          <w:snapToGrid w:val="0"/>
        </w:rPr>
        <w:t>)</w:t>
      </w:r>
      <w:r w:rsidRPr="00FB10D0">
        <w:rPr>
          <w:rFonts w:cs="Arial"/>
          <w:bCs/>
          <w:snapToGrid w:val="0"/>
        </w:rPr>
        <w:t>을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적용한다</w:t>
      </w:r>
      <w:r w:rsidRPr="00FB10D0">
        <w:rPr>
          <w:rFonts w:cs="Arial"/>
          <w:bCs/>
          <w:snapToGrid w:val="0"/>
        </w:rPr>
        <w:t>.</w:t>
      </w:r>
    </w:p>
    <w:p w14:paraId="6868F94D" w14:textId="77777777" w:rsidR="00A211FC" w:rsidRPr="00FB10D0" w:rsidRDefault="00A211FC" w:rsidP="00A211FC">
      <w:pPr>
        <w:rPr>
          <w:rFonts w:cs="Arial"/>
        </w:rPr>
      </w:pPr>
    </w:p>
    <w:p w14:paraId="3819C74C" w14:textId="43D9A2D9" w:rsidR="00EC6816" w:rsidRPr="00FB10D0" w:rsidRDefault="00EC6816" w:rsidP="00EC6816">
      <w:pPr>
        <w:pStyle w:val="ZT"/>
        <w:framePr w:wrap="auto" w:hAnchor="text" w:yAlign="inline"/>
        <w:jc w:val="both"/>
        <w:rPr>
          <w:b w:val="0"/>
          <w:i/>
          <w:sz w:val="20"/>
        </w:rPr>
      </w:pPr>
      <w:r w:rsidRPr="00FB10D0">
        <w:rPr>
          <w:b w:val="0"/>
          <w:sz w:val="20"/>
        </w:rPr>
        <w:t xml:space="preserve">3GPP </w:t>
      </w:r>
      <w:bookmarkStart w:id="9" w:name="specType1"/>
      <w:r w:rsidRPr="00FB10D0">
        <w:rPr>
          <w:b w:val="0"/>
          <w:sz w:val="20"/>
        </w:rPr>
        <w:t>TS</w:t>
      </w:r>
      <w:bookmarkEnd w:id="9"/>
      <w:r w:rsidRPr="00FB10D0">
        <w:rPr>
          <w:b w:val="0"/>
          <w:sz w:val="20"/>
        </w:rPr>
        <w:t xml:space="preserve"> </w:t>
      </w:r>
      <w:bookmarkStart w:id="10" w:name="specNumber"/>
      <w:r w:rsidRPr="00FB10D0">
        <w:rPr>
          <w:b w:val="0"/>
          <w:sz w:val="20"/>
        </w:rPr>
        <w:t>38.</w:t>
      </w:r>
      <w:bookmarkEnd w:id="10"/>
      <w:r w:rsidRPr="00FB10D0">
        <w:rPr>
          <w:b w:val="0"/>
          <w:sz w:val="20"/>
        </w:rPr>
        <w:t>104 V</w:t>
      </w:r>
      <w:bookmarkStart w:id="11" w:name="specVersion"/>
      <w:r w:rsidRPr="00FB10D0">
        <w:rPr>
          <w:b w:val="0"/>
          <w:sz w:val="20"/>
        </w:rPr>
        <w:t>17.</w:t>
      </w:r>
      <w:r w:rsidR="004724F7" w:rsidRPr="00FB10D0">
        <w:rPr>
          <w:b w:val="0"/>
          <w:sz w:val="20"/>
        </w:rPr>
        <w:t>7</w:t>
      </w:r>
      <w:r w:rsidRPr="00FB10D0">
        <w:rPr>
          <w:b w:val="0"/>
          <w:sz w:val="20"/>
        </w:rPr>
        <w:t>.</w:t>
      </w:r>
      <w:bookmarkEnd w:id="11"/>
      <w:r w:rsidRPr="00FB10D0">
        <w:rPr>
          <w:b w:val="0"/>
          <w:sz w:val="20"/>
        </w:rPr>
        <w:t>0 (</w:t>
      </w:r>
      <w:bookmarkStart w:id="12" w:name="issueDate"/>
      <w:r w:rsidRPr="00FB10D0">
        <w:rPr>
          <w:b w:val="0"/>
          <w:sz w:val="20"/>
        </w:rPr>
        <w:t>202</w:t>
      </w:r>
      <w:r w:rsidR="004724F7" w:rsidRPr="00FB10D0">
        <w:rPr>
          <w:b w:val="0"/>
          <w:sz w:val="20"/>
        </w:rPr>
        <w:t>2</w:t>
      </w:r>
      <w:r w:rsidRPr="00FB10D0">
        <w:rPr>
          <w:b w:val="0"/>
          <w:sz w:val="20"/>
        </w:rPr>
        <w:t>-</w:t>
      </w:r>
      <w:bookmarkEnd w:id="12"/>
      <w:r w:rsidRPr="00FB10D0">
        <w:rPr>
          <w:b w:val="0"/>
          <w:sz w:val="20"/>
        </w:rPr>
        <w:t>09): 3rd Generation Partnership Project; Technical Specification Group</w:t>
      </w:r>
      <w:r w:rsidRPr="00FB10D0">
        <w:rPr>
          <w:b w:val="0"/>
          <w:sz w:val="20"/>
          <w:lang w:eastAsia="ko-KR"/>
        </w:rPr>
        <w:t xml:space="preserve"> Radio Access Network</w:t>
      </w:r>
      <w:r w:rsidRPr="00FB10D0">
        <w:rPr>
          <w:b w:val="0"/>
          <w:sz w:val="20"/>
        </w:rPr>
        <w:t>; NR; Base Station (BS) radio transmission and reception</w:t>
      </w:r>
      <w:r w:rsidR="00822B8B" w:rsidRPr="00FB10D0">
        <w:rPr>
          <w:b w:val="0"/>
          <w:sz w:val="20"/>
        </w:rPr>
        <w:t xml:space="preserve"> </w:t>
      </w:r>
      <w:r w:rsidRPr="00FB10D0">
        <w:rPr>
          <w:b w:val="0"/>
          <w:sz w:val="20"/>
        </w:rPr>
        <w:t>(</w:t>
      </w:r>
      <w:r w:rsidRPr="00FB10D0">
        <w:rPr>
          <w:rStyle w:val="ZGSM"/>
          <w:b w:val="0"/>
          <w:sz w:val="20"/>
        </w:rPr>
        <w:t>Release 17</w:t>
      </w:r>
      <w:r w:rsidRPr="00FB10D0">
        <w:rPr>
          <w:b w:val="0"/>
          <w:sz w:val="20"/>
        </w:rPr>
        <w:t>)</w:t>
      </w:r>
    </w:p>
    <w:p w14:paraId="15C51C04" w14:textId="27BD1B86" w:rsidR="00EC6816" w:rsidRPr="00FB10D0" w:rsidRDefault="00822B8B" w:rsidP="00822B8B">
      <w:pPr>
        <w:pStyle w:val="ZT"/>
        <w:framePr w:wrap="auto" w:hAnchor="text" w:yAlign="inline"/>
        <w:jc w:val="both"/>
        <w:rPr>
          <w:rFonts w:cs="Arial"/>
          <w:b w:val="0"/>
          <w:bCs/>
          <w:snapToGrid w:val="0"/>
          <w:sz w:val="20"/>
        </w:rPr>
      </w:pPr>
      <w:r w:rsidRPr="00FB10D0">
        <w:rPr>
          <w:b w:val="0"/>
          <w:sz w:val="20"/>
        </w:rPr>
        <w:t>3GPP TS 38.101-1 V17.</w:t>
      </w:r>
      <w:r w:rsidR="004724F7" w:rsidRPr="00FB10D0">
        <w:rPr>
          <w:b w:val="0"/>
          <w:sz w:val="20"/>
        </w:rPr>
        <w:t>7</w:t>
      </w:r>
      <w:r w:rsidRPr="00FB10D0">
        <w:rPr>
          <w:b w:val="0"/>
          <w:sz w:val="20"/>
        </w:rPr>
        <w:t>.0 (202</w:t>
      </w:r>
      <w:r w:rsidR="004724F7" w:rsidRPr="00FB10D0">
        <w:rPr>
          <w:b w:val="0"/>
          <w:sz w:val="20"/>
        </w:rPr>
        <w:t>2</w:t>
      </w:r>
      <w:r w:rsidRPr="00FB10D0">
        <w:rPr>
          <w:b w:val="0"/>
          <w:sz w:val="20"/>
        </w:rPr>
        <w:t>-</w:t>
      </w:r>
      <w:r w:rsidR="004724F7" w:rsidRPr="00FB10D0">
        <w:rPr>
          <w:b w:val="0"/>
          <w:sz w:val="20"/>
        </w:rPr>
        <w:t>10</w:t>
      </w:r>
      <w:r w:rsidRPr="00FB10D0">
        <w:rPr>
          <w:b w:val="0"/>
          <w:sz w:val="20"/>
        </w:rPr>
        <w:t>): 3rd Generation Partnership Project; Technical Specification Group Radio Access Network; NR; User Equipment (UE) radio transmission and reception; Part 1: Range 1 Standalone (</w:t>
      </w:r>
      <w:r w:rsidRPr="00FB10D0">
        <w:rPr>
          <w:rStyle w:val="ZGSM"/>
          <w:b w:val="0"/>
          <w:sz w:val="20"/>
        </w:rPr>
        <w:t xml:space="preserve">Release </w:t>
      </w:r>
      <w:bookmarkStart w:id="13" w:name="specRelease"/>
      <w:r w:rsidRPr="00FB10D0">
        <w:rPr>
          <w:rStyle w:val="ZGSM"/>
          <w:b w:val="0"/>
          <w:sz w:val="20"/>
        </w:rPr>
        <w:t>1</w:t>
      </w:r>
      <w:bookmarkEnd w:id="13"/>
      <w:r w:rsidRPr="00FB10D0">
        <w:rPr>
          <w:rStyle w:val="ZGSM"/>
          <w:b w:val="0"/>
          <w:sz w:val="20"/>
        </w:rPr>
        <w:t>7</w:t>
      </w:r>
      <w:r w:rsidRPr="00FB10D0">
        <w:rPr>
          <w:b w:val="0"/>
          <w:sz w:val="20"/>
        </w:rPr>
        <w:t>)</w:t>
      </w:r>
    </w:p>
    <w:p w14:paraId="1A69F374" w14:textId="4994C2F5" w:rsidR="00822B8B" w:rsidRPr="00FB10D0" w:rsidRDefault="00822B8B" w:rsidP="00822B8B">
      <w:pPr>
        <w:pStyle w:val="ZT"/>
        <w:framePr w:wrap="auto" w:hAnchor="text" w:yAlign="inline"/>
        <w:jc w:val="both"/>
        <w:rPr>
          <w:rFonts w:cs="Arial"/>
          <w:bCs/>
          <w:snapToGrid w:val="0"/>
        </w:rPr>
      </w:pPr>
      <w:r w:rsidRPr="00FB10D0">
        <w:rPr>
          <w:b w:val="0"/>
          <w:sz w:val="20"/>
        </w:rPr>
        <w:t>3GPP TS 38.101-2 V17.</w:t>
      </w:r>
      <w:r w:rsidR="004724F7" w:rsidRPr="00FB10D0">
        <w:rPr>
          <w:b w:val="0"/>
          <w:sz w:val="20"/>
        </w:rPr>
        <w:t>7</w:t>
      </w:r>
      <w:r w:rsidRPr="00FB10D0">
        <w:rPr>
          <w:b w:val="0"/>
          <w:sz w:val="20"/>
        </w:rPr>
        <w:t>.0 (202</w:t>
      </w:r>
      <w:r w:rsidR="004724F7" w:rsidRPr="00FB10D0">
        <w:rPr>
          <w:b w:val="0"/>
          <w:sz w:val="20"/>
        </w:rPr>
        <w:t>2</w:t>
      </w:r>
      <w:r w:rsidRPr="00FB10D0">
        <w:rPr>
          <w:b w:val="0"/>
          <w:sz w:val="20"/>
        </w:rPr>
        <w:t>-09): 3rd Generation Partnership Project; Technical Specification Group Radio Access Network; NR; User Equipment (UE) radio transmission and reception; Part 2: Range 2 Standalone (</w:t>
      </w:r>
      <w:r w:rsidRPr="00FB10D0">
        <w:rPr>
          <w:rStyle w:val="ZGSM"/>
          <w:b w:val="0"/>
          <w:sz w:val="20"/>
        </w:rPr>
        <w:t>Release 17</w:t>
      </w:r>
      <w:r w:rsidRPr="00FB10D0">
        <w:rPr>
          <w:b w:val="0"/>
          <w:sz w:val="20"/>
        </w:rPr>
        <w:t>)</w:t>
      </w:r>
    </w:p>
    <w:p w14:paraId="3CF6E9C2" w14:textId="44E1CF43" w:rsidR="00822B8B" w:rsidRPr="00FB10D0" w:rsidRDefault="003D6FE9" w:rsidP="003D6FE9">
      <w:pPr>
        <w:pStyle w:val="ZT"/>
        <w:framePr w:wrap="auto" w:hAnchor="text" w:yAlign="inline"/>
        <w:jc w:val="both"/>
        <w:rPr>
          <w:rFonts w:cs="Arial"/>
          <w:b w:val="0"/>
          <w:bCs/>
          <w:strike/>
          <w:snapToGrid w:val="0"/>
          <w:sz w:val="20"/>
        </w:rPr>
      </w:pPr>
      <w:r w:rsidRPr="00FB10D0">
        <w:rPr>
          <w:b w:val="0"/>
          <w:sz w:val="20"/>
        </w:rPr>
        <w:t>3GPP TS 38.101-3 V17.</w:t>
      </w:r>
      <w:r w:rsidR="004724F7" w:rsidRPr="00FB10D0">
        <w:rPr>
          <w:b w:val="0"/>
          <w:sz w:val="20"/>
        </w:rPr>
        <w:t>7</w:t>
      </w:r>
      <w:r w:rsidRPr="00FB10D0">
        <w:rPr>
          <w:b w:val="0"/>
          <w:sz w:val="20"/>
        </w:rPr>
        <w:t>.0 (202</w:t>
      </w:r>
      <w:r w:rsidR="004724F7" w:rsidRPr="00FB10D0">
        <w:rPr>
          <w:b w:val="0"/>
          <w:sz w:val="20"/>
        </w:rPr>
        <w:t>2</w:t>
      </w:r>
      <w:r w:rsidRPr="00FB10D0">
        <w:rPr>
          <w:b w:val="0"/>
          <w:sz w:val="20"/>
        </w:rPr>
        <w:t>-09): 3rd Generation Partnership Project; Technical Specification Group Radio Access Network; NR; User Equipment (UE) radio transmission and reception; Part 3: Range 1 and Range 2 Interworking operation with other radios (</w:t>
      </w:r>
      <w:r w:rsidRPr="00FB10D0">
        <w:rPr>
          <w:rStyle w:val="ZGSM"/>
          <w:b w:val="0"/>
          <w:sz w:val="20"/>
        </w:rPr>
        <w:t>Release 17</w:t>
      </w:r>
      <w:r w:rsidRPr="00FB10D0">
        <w:rPr>
          <w:b w:val="0"/>
          <w:sz w:val="20"/>
        </w:rPr>
        <w:t>)</w:t>
      </w:r>
    </w:p>
    <w:p w14:paraId="611D40CC" w14:textId="395708A3" w:rsidR="003D6FE9" w:rsidRPr="00FB10D0" w:rsidRDefault="003D6FE9" w:rsidP="003D6FE9">
      <w:pPr>
        <w:pStyle w:val="ZT"/>
        <w:framePr w:wrap="auto" w:hAnchor="text" w:yAlign="inline"/>
        <w:jc w:val="both"/>
        <w:rPr>
          <w:b w:val="0"/>
          <w:sz w:val="20"/>
        </w:rPr>
      </w:pPr>
      <w:r w:rsidRPr="00FB10D0">
        <w:rPr>
          <w:b w:val="0"/>
          <w:sz w:val="20"/>
        </w:rPr>
        <w:t>3GPP TS 38.141-1 V17.</w:t>
      </w:r>
      <w:r w:rsidR="004724F7" w:rsidRPr="00FB10D0">
        <w:rPr>
          <w:b w:val="0"/>
          <w:sz w:val="20"/>
        </w:rPr>
        <w:t>7</w:t>
      </w:r>
      <w:r w:rsidRPr="00FB10D0">
        <w:rPr>
          <w:b w:val="0"/>
          <w:sz w:val="20"/>
        </w:rPr>
        <w:t>.0 (202</w:t>
      </w:r>
      <w:r w:rsidR="004724F7" w:rsidRPr="00FB10D0">
        <w:rPr>
          <w:b w:val="0"/>
          <w:sz w:val="20"/>
        </w:rPr>
        <w:t>2</w:t>
      </w:r>
      <w:r w:rsidRPr="00FB10D0">
        <w:rPr>
          <w:b w:val="0"/>
          <w:sz w:val="20"/>
        </w:rPr>
        <w:t>-09): 3rd Generation Partnership Project; Technical Specification Group Radio Access Network; NR; Base Station (BS) conformance testing Part 1: Conducted conformance testing</w:t>
      </w:r>
    </w:p>
    <w:p w14:paraId="02D1DC69" w14:textId="3A4BC43A" w:rsidR="003D6FE9" w:rsidRPr="00FB10D0" w:rsidRDefault="003D6FE9" w:rsidP="003D6FE9">
      <w:pPr>
        <w:spacing w:line="276" w:lineRule="auto"/>
        <w:rPr>
          <w:rFonts w:cs="Arial"/>
          <w:bCs/>
          <w:strike/>
          <w:snapToGrid w:val="0"/>
        </w:rPr>
      </w:pPr>
      <w:r w:rsidRPr="00FB10D0">
        <w:t>(</w:t>
      </w:r>
      <w:r w:rsidRPr="00FB10D0">
        <w:rPr>
          <w:rStyle w:val="ZGSM"/>
        </w:rPr>
        <w:t>Release 17</w:t>
      </w:r>
      <w:r w:rsidRPr="00FB10D0">
        <w:t>)</w:t>
      </w:r>
    </w:p>
    <w:p w14:paraId="7C2A681D" w14:textId="1794AD2D" w:rsidR="003D6FE9" w:rsidRPr="00FB10D0" w:rsidRDefault="003D6FE9" w:rsidP="003D6FE9">
      <w:pPr>
        <w:pStyle w:val="ZT"/>
        <w:framePr w:wrap="auto" w:hAnchor="text" w:yAlign="inline"/>
        <w:jc w:val="both"/>
        <w:rPr>
          <w:b w:val="0"/>
          <w:i/>
          <w:sz w:val="20"/>
        </w:rPr>
      </w:pPr>
      <w:r w:rsidRPr="00FB10D0">
        <w:rPr>
          <w:b w:val="0"/>
          <w:sz w:val="20"/>
        </w:rPr>
        <w:t xml:space="preserve">3GPP TS </w:t>
      </w:r>
      <w:r w:rsidRPr="00FB10D0">
        <w:rPr>
          <w:b w:val="0"/>
          <w:sz w:val="20"/>
          <w:lang w:eastAsia="zh-CN"/>
        </w:rPr>
        <w:t>38</w:t>
      </w:r>
      <w:r w:rsidRPr="00FB10D0">
        <w:rPr>
          <w:b w:val="0"/>
          <w:sz w:val="20"/>
        </w:rPr>
        <w:t>.</w:t>
      </w:r>
      <w:r w:rsidRPr="00FB10D0">
        <w:rPr>
          <w:b w:val="0"/>
          <w:sz w:val="20"/>
          <w:lang w:eastAsia="zh-CN"/>
        </w:rPr>
        <w:t>521-1</w:t>
      </w:r>
      <w:r w:rsidRPr="00FB10D0">
        <w:rPr>
          <w:b w:val="0"/>
          <w:sz w:val="20"/>
        </w:rPr>
        <w:t xml:space="preserve"> V</w:t>
      </w:r>
      <w:r w:rsidRPr="00FB10D0">
        <w:rPr>
          <w:b w:val="0"/>
          <w:sz w:val="20"/>
          <w:lang w:eastAsia="zh-CN"/>
        </w:rPr>
        <w:t>17</w:t>
      </w:r>
      <w:r w:rsidRPr="00FB10D0">
        <w:rPr>
          <w:b w:val="0"/>
          <w:sz w:val="20"/>
        </w:rPr>
        <w:t>.</w:t>
      </w:r>
      <w:r w:rsidR="004724F7" w:rsidRPr="00FB10D0">
        <w:rPr>
          <w:b w:val="0"/>
          <w:sz w:val="20"/>
        </w:rPr>
        <w:t>6</w:t>
      </w:r>
      <w:r w:rsidRPr="00FB10D0">
        <w:rPr>
          <w:b w:val="0"/>
          <w:sz w:val="20"/>
        </w:rPr>
        <w:t>.1 (</w:t>
      </w:r>
      <w:r w:rsidRPr="00FB10D0">
        <w:rPr>
          <w:b w:val="0"/>
          <w:sz w:val="20"/>
          <w:lang w:eastAsia="zh-CN"/>
        </w:rPr>
        <w:t>202</w:t>
      </w:r>
      <w:r w:rsidR="004724F7" w:rsidRPr="00FB10D0">
        <w:rPr>
          <w:b w:val="0"/>
          <w:sz w:val="20"/>
          <w:lang w:eastAsia="zh-CN"/>
        </w:rPr>
        <w:t>2</w:t>
      </w:r>
      <w:r w:rsidRPr="00FB10D0">
        <w:rPr>
          <w:b w:val="0"/>
          <w:sz w:val="20"/>
        </w:rPr>
        <w:t xml:space="preserve">-10): 3rd Generation Partnership Project; Technical Specification Group </w:t>
      </w:r>
      <w:r w:rsidRPr="00FB10D0">
        <w:rPr>
          <w:rFonts w:cs="v5.0.0"/>
          <w:b w:val="0"/>
          <w:sz w:val="20"/>
        </w:rPr>
        <w:t>Radio Access Network</w:t>
      </w:r>
      <w:r w:rsidRPr="00FB10D0">
        <w:rPr>
          <w:b w:val="0"/>
          <w:sz w:val="20"/>
        </w:rPr>
        <w:t xml:space="preserve">; NR; </w:t>
      </w:r>
      <w:r w:rsidRPr="00FB10D0">
        <w:rPr>
          <w:rFonts w:cs="Arial"/>
          <w:b w:val="0"/>
          <w:sz w:val="20"/>
        </w:rPr>
        <w:t xml:space="preserve">User Equipment (UE) conformance specification; Radio transmission and reception; Part 1: Range 1 Standalone </w:t>
      </w:r>
      <w:r w:rsidRPr="00FB10D0">
        <w:rPr>
          <w:b w:val="0"/>
          <w:sz w:val="20"/>
        </w:rPr>
        <w:t>(</w:t>
      </w:r>
      <w:r w:rsidRPr="00FB10D0">
        <w:rPr>
          <w:rStyle w:val="ZGSM"/>
          <w:b w:val="0"/>
          <w:sz w:val="20"/>
        </w:rPr>
        <w:t>Release 17</w:t>
      </w:r>
      <w:r w:rsidRPr="00FB10D0">
        <w:rPr>
          <w:b w:val="0"/>
          <w:sz w:val="20"/>
        </w:rPr>
        <w:t>)</w:t>
      </w:r>
    </w:p>
    <w:p w14:paraId="17C03F2C" w14:textId="0F2EFB42" w:rsidR="00A211FC" w:rsidRPr="00FB10D0" w:rsidRDefault="00A211FC" w:rsidP="003D6FE9">
      <w:pPr>
        <w:rPr>
          <w:rFonts w:cs="Arial"/>
        </w:rPr>
      </w:pPr>
    </w:p>
    <w:p w14:paraId="45443341" w14:textId="77777777" w:rsidR="006A064E" w:rsidRPr="00FB10D0" w:rsidRDefault="006A064E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  <w:r w:rsidRPr="00FB10D0">
        <w:rPr>
          <w:rFonts w:cs="Arial"/>
        </w:rPr>
        <w:br w:type="page"/>
      </w:r>
    </w:p>
    <w:p w14:paraId="646F2E43" w14:textId="77777777" w:rsidR="00A211FC" w:rsidRPr="00FB10D0" w:rsidRDefault="00A211FC" w:rsidP="006D0876">
      <w:pPr>
        <w:pStyle w:val="13"/>
        <w:rPr>
          <w:rFonts w:cs="Arial"/>
        </w:rPr>
      </w:pPr>
      <w:bookmarkStart w:id="14" w:name="_Toc435649633"/>
      <w:bookmarkStart w:id="15" w:name="_Toc533725389"/>
      <w:r w:rsidRPr="00FB10D0">
        <w:rPr>
          <w:rFonts w:cs="Arial"/>
        </w:rPr>
        <w:lastRenderedPageBreak/>
        <w:t>용어와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정의</w:t>
      </w:r>
      <w:bookmarkEnd w:id="14"/>
      <w:r w:rsidR="0056274A" w:rsidRPr="00FB10D0">
        <w:rPr>
          <w:rFonts w:cs="Arial"/>
          <w:lang w:eastAsia="ko-KR"/>
        </w:rPr>
        <w:t xml:space="preserve"> </w:t>
      </w:r>
      <w:r w:rsidR="0056274A" w:rsidRPr="00FB10D0">
        <w:rPr>
          <w:rFonts w:cs="Arial"/>
          <w:lang w:eastAsia="ko-KR"/>
        </w:rPr>
        <w:t>및</w:t>
      </w:r>
      <w:r w:rsidR="0056274A" w:rsidRPr="00FB10D0">
        <w:rPr>
          <w:rFonts w:cs="Arial"/>
          <w:lang w:eastAsia="ko-KR"/>
        </w:rPr>
        <w:t xml:space="preserve"> </w:t>
      </w:r>
      <w:r w:rsidR="0056274A" w:rsidRPr="00FB10D0">
        <w:rPr>
          <w:rFonts w:cs="Arial"/>
          <w:lang w:eastAsia="ko-KR"/>
        </w:rPr>
        <w:t>약어</w:t>
      </w:r>
      <w:bookmarkEnd w:id="15"/>
    </w:p>
    <w:p w14:paraId="184E9E87" w14:textId="77777777" w:rsidR="00A211FC" w:rsidRPr="00FB10D0" w:rsidRDefault="00A211FC" w:rsidP="00547F8F">
      <w:pPr>
        <w:rPr>
          <w:rFonts w:cs="Arial"/>
        </w:rPr>
      </w:pPr>
    </w:p>
    <w:p w14:paraId="1B2460E2" w14:textId="77777777" w:rsidR="00A211FC" w:rsidRPr="00FB10D0" w:rsidRDefault="00A211FC" w:rsidP="00547F8F">
      <w:pPr>
        <w:rPr>
          <w:rFonts w:cs="Arial"/>
        </w:rPr>
      </w:pPr>
      <w:r w:rsidRPr="00FB10D0">
        <w:rPr>
          <w:rFonts w:cs="Arial"/>
        </w:rPr>
        <w:t>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표준의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목적을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위하여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다음의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용어와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정의를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적용한다</w:t>
      </w:r>
      <w:r w:rsidRPr="00FB10D0">
        <w:rPr>
          <w:rFonts w:cs="Arial"/>
        </w:rPr>
        <w:t>.</w:t>
      </w:r>
    </w:p>
    <w:p w14:paraId="5DA58EA6" w14:textId="77777777" w:rsidR="006D0876" w:rsidRPr="00FB10D0" w:rsidRDefault="006D0876" w:rsidP="00547F8F">
      <w:pPr>
        <w:rPr>
          <w:rFonts w:cs="Arial"/>
        </w:rPr>
      </w:pPr>
    </w:p>
    <w:p w14:paraId="335E5A43" w14:textId="77777777" w:rsidR="00A211FC" w:rsidRPr="00FB10D0" w:rsidRDefault="00A211FC" w:rsidP="006D0876">
      <w:pPr>
        <w:pStyle w:val="24"/>
        <w:rPr>
          <w:rFonts w:cs="Arial"/>
        </w:rPr>
      </w:pPr>
      <w:bookmarkStart w:id="16" w:name="_Toc429253525"/>
      <w:bookmarkStart w:id="17" w:name="_Toc430085797"/>
      <w:bookmarkStart w:id="18" w:name="_Toc435605373"/>
      <w:bookmarkStart w:id="19" w:name="_Toc435649634"/>
      <w:bookmarkStart w:id="20" w:name="_Toc438545856"/>
      <w:bookmarkStart w:id="21" w:name="_Toc521400731"/>
      <w:bookmarkStart w:id="22" w:name="_Toc533725390"/>
      <w:r w:rsidRPr="00FB10D0">
        <w:rPr>
          <w:rFonts w:cs="Arial"/>
        </w:rPr>
        <w:t>용어</w:t>
      </w:r>
      <w:r w:rsidR="00EE4B2D" w:rsidRPr="00FB10D0">
        <w:rPr>
          <w:rFonts w:cs="Arial"/>
          <w:lang w:eastAsia="ko-KR"/>
        </w:rPr>
        <w:t>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정의</w:t>
      </w:r>
      <w:bookmarkEnd w:id="16"/>
      <w:bookmarkEnd w:id="17"/>
      <w:bookmarkEnd w:id="18"/>
      <w:bookmarkEnd w:id="19"/>
      <w:bookmarkEnd w:id="20"/>
      <w:bookmarkEnd w:id="21"/>
      <w:bookmarkEnd w:id="22"/>
    </w:p>
    <w:p w14:paraId="45B97BA7" w14:textId="77777777" w:rsidR="00A211FC" w:rsidRPr="00FB10D0" w:rsidRDefault="00A211FC" w:rsidP="00A211FC">
      <w:pPr>
        <w:rPr>
          <w:rFonts w:cs="Arial"/>
          <w:lang w:val="de-DE"/>
        </w:rPr>
      </w:pPr>
    </w:p>
    <w:p w14:paraId="77C9A229" w14:textId="77777777" w:rsidR="00A211FC" w:rsidRPr="00FB10D0" w:rsidRDefault="006D0876" w:rsidP="006D0876">
      <w:pPr>
        <w:pStyle w:val="34"/>
        <w:rPr>
          <w:rFonts w:cs="Arial"/>
        </w:rPr>
      </w:pPr>
      <w:bookmarkStart w:id="23" w:name="_Toc165446560"/>
      <w:bookmarkStart w:id="24" w:name="_Toc175649158"/>
      <w:bookmarkStart w:id="25" w:name="_Toc177359739"/>
      <w:bookmarkEnd w:id="23"/>
      <w:bookmarkEnd w:id="24"/>
      <w:bookmarkEnd w:id="25"/>
      <w:r w:rsidRPr="00FB10D0">
        <w:rPr>
          <w:rFonts w:cs="Arial"/>
          <w:lang w:eastAsia="ko-KR"/>
        </w:rPr>
        <w:br/>
      </w:r>
      <w:r w:rsidR="00A211FC" w:rsidRPr="00FB10D0">
        <w:rPr>
          <w:rFonts w:cs="Arial"/>
        </w:rPr>
        <w:t>의사</w:t>
      </w:r>
      <w:r w:rsidR="00A211FC" w:rsidRPr="00FB10D0">
        <w:rPr>
          <w:rFonts w:cs="Arial"/>
        </w:rPr>
        <w:t xml:space="preserve"> </w:t>
      </w:r>
      <w:r w:rsidR="00A211FC" w:rsidRPr="00FB10D0">
        <w:rPr>
          <w:rFonts w:cs="Arial"/>
        </w:rPr>
        <w:t>부하</w:t>
      </w:r>
      <w:r w:rsidR="00A211FC" w:rsidRPr="00FB10D0">
        <w:rPr>
          <w:rFonts w:cs="Arial"/>
          <w:b w:val="0"/>
        </w:rPr>
        <w:t>(dummy load)</w:t>
      </w:r>
    </w:p>
    <w:p w14:paraId="0D5EFFB3" w14:textId="77777777" w:rsidR="00A211FC" w:rsidRPr="00FB10D0" w:rsidRDefault="00A211FC" w:rsidP="00A211FC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원래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부하와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동일한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임피던스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특성을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것으로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전력을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소비하지만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본질적으로는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전파를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발사하지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않는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장치</w:t>
      </w:r>
      <w:r w:rsidRPr="00FB10D0">
        <w:rPr>
          <w:rFonts w:cs="Arial"/>
          <w:lang w:val="en-US"/>
        </w:rPr>
        <w:t xml:space="preserve">. </w:t>
      </w:r>
      <w:r w:rsidRPr="00FB10D0">
        <w:rPr>
          <w:rFonts w:cs="Arial"/>
          <w:lang w:val="en-US"/>
        </w:rPr>
        <w:t>즉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전기적인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회로에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실제의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부하와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동일한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전력을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소비하는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저항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부하</w:t>
      </w:r>
    </w:p>
    <w:p w14:paraId="108432CC" w14:textId="77777777" w:rsidR="00A211FC" w:rsidRPr="00FB10D0" w:rsidRDefault="00A211FC" w:rsidP="00A211FC">
      <w:pPr>
        <w:rPr>
          <w:rFonts w:cs="Arial"/>
          <w:lang w:val="en-US"/>
        </w:rPr>
      </w:pPr>
    </w:p>
    <w:p w14:paraId="3A9D7B80" w14:textId="77777777" w:rsidR="00A211FC" w:rsidRPr="00FB10D0" w:rsidRDefault="006D0876" w:rsidP="006D0876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br/>
      </w:r>
      <w:r w:rsidR="00A211FC" w:rsidRPr="00FB10D0">
        <w:rPr>
          <w:rFonts w:cs="Arial"/>
        </w:rPr>
        <w:t>스윕</w:t>
      </w:r>
      <w:r w:rsidR="00A211FC" w:rsidRPr="00FB10D0">
        <w:rPr>
          <w:rFonts w:cs="Arial"/>
          <w:b w:val="0"/>
        </w:rPr>
        <w:t>(sweep)</w:t>
      </w:r>
      <w:r w:rsidR="00A211FC" w:rsidRPr="00FB10D0">
        <w:rPr>
          <w:rFonts w:cs="Arial"/>
        </w:rPr>
        <w:t xml:space="preserve"> </w:t>
      </w:r>
    </w:p>
    <w:p w14:paraId="4697AA9A" w14:textId="77777777" w:rsidR="00965A01" w:rsidRPr="00FB10D0" w:rsidRDefault="00A211FC" w:rsidP="00965A01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전기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현상을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시간적으로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어느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정해진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관계에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따라서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변화시키는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것</w:t>
      </w:r>
    </w:p>
    <w:p w14:paraId="4378AC43" w14:textId="77777777" w:rsidR="00965A01" w:rsidRPr="00FB10D0" w:rsidRDefault="00965A01" w:rsidP="00965A01">
      <w:pPr>
        <w:rPr>
          <w:rFonts w:cs="Arial"/>
          <w:lang w:val="en-US"/>
        </w:rPr>
      </w:pPr>
    </w:p>
    <w:p w14:paraId="077569C6" w14:textId="77777777" w:rsidR="00965A01" w:rsidRPr="00FB10D0" w:rsidRDefault="00965A01" w:rsidP="00CD40EA">
      <w:pPr>
        <w:ind w:left="589" w:hangingChars="300" w:hanging="589"/>
        <w:rPr>
          <w:rFonts w:cs="Arial"/>
        </w:rPr>
      </w:pPr>
      <w:r w:rsidRPr="00FB10D0">
        <w:rPr>
          <w:rFonts w:eastAsia="돋움" w:cs="Arial"/>
          <w:b/>
        </w:rPr>
        <w:t>비고</w:t>
      </w:r>
      <w:r w:rsidRPr="00FB10D0">
        <w:rPr>
          <w:rFonts w:cs="Arial"/>
        </w:rPr>
        <w:tab/>
      </w:r>
      <w:r w:rsidRPr="00FB10D0">
        <w:rPr>
          <w:rFonts w:cs="Arial"/>
        </w:rPr>
        <w:t>주기적인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반복을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반복</w:t>
      </w:r>
      <w:r w:rsidRPr="00FB10D0">
        <w:rPr>
          <w:rFonts w:cs="Arial"/>
        </w:rPr>
        <w:t xml:space="preserve"> </w:t>
      </w:r>
      <w:proofErr w:type="spellStart"/>
      <w:r w:rsidRPr="00FB10D0">
        <w:rPr>
          <w:rFonts w:cs="Arial"/>
        </w:rPr>
        <w:t>스윕</w:t>
      </w:r>
      <w:proofErr w:type="spellEnd"/>
      <w:r w:rsidRPr="00FB10D0">
        <w:rPr>
          <w:rFonts w:cs="Arial"/>
        </w:rPr>
        <w:t>, 1</w:t>
      </w:r>
      <w:r w:rsidRPr="00FB10D0">
        <w:rPr>
          <w:rFonts w:cs="Arial"/>
        </w:rPr>
        <w:t>회만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단일</w:t>
      </w:r>
      <w:r w:rsidRPr="00FB10D0">
        <w:rPr>
          <w:rFonts w:cs="Arial"/>
        </w:rPr>
        <w:t xml:space="preserve"> </w:t>
      </w:r>
      <w:proofErr w:type="spellStart"/>
      <w:r w:rsidRPr="00FB10D0">
        <w:rPr>
          <w:rFonts w:cs="Arial"/>
        </w:rPr>
        <w:t>스윕</w:t>
      </w:r>
      <w:proofErr w:type="spellEnd"/>
      <w:r w:rsidRPr="00FB10D0">
        <w:rPr>
          <w:rFonts w:cs="Arial"/>
        </w:rPr>
        <w:t xml:space="preserve">, </w:t>
      </w:r>
      <w:r w:rsidRPr="00FB10D0">
        <w:rPr>
          <w:rFonts w:cs="Arial"/>
        </w:rPr>
        <w:t>입력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신호가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들어왔을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때만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트리거</w:t>
      </w:r>
      <w:r w:rsidRPr="00FB10D0">
        <w:rPr>
          <w:rFonts w:cs="Arial"/>
        </w:rPr>
        <w:t xml:space="preserve"> </w:t>
      </w:r>
      <w:proofErr w:type="spellStart"/>
      <w:r w:rsidRPr="00FB10D0">
        <w:rPr>
          <w:rFonts w:cs="Arial"/>
        </w:rPr>
        <w:t>스윕</w:t>
      </w:r>
      <w:proofErr w:type="spellEnd"/>
      <w:r w:rsidRPr="00FB10D0">
        <w:rPr>
          <w:rFonts w:cs="Arial"/>
        </w:rPr>
        <w:t xml:space="preserve"> </w:t>
      </w:r>
      <w:r w:rsidRPr="00FB10D0">
        <w:rPr>
          <w:rFonts w:cs="Arial"/>
        </w:rPr>
        <w:t>등의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종류가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있으며</w:t>
      </w:r>
      <w:r w:rsidRPr="00FB10D0">
        <w:rPr>
          <w:rFonts w:cs="Arial"/>
        </w:rPr>
        <w:t xml:space="preserve">, </w:t>
      </w:r>
      <w:r w:rsidRPr="00FB10D0">
        <w:rPr>
          <w:rFonts w:cs="Arial"/>
        </w:rPr>
        <w:t>오실로스코프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등에서는</w:t>
      </w:r>
      <w:r w:rsidRPr="00FB10D0">
        <w:rPr>
          <w:rFonts w:cs="Arial"/>
        </w:rPr>
        <w:t xml:space="preserve"> </w:t>
      </w:r>
      <w:proofErr w:type="spellStart"/>
      <w:r w:rsidRPr="00FB10D0">
        <w:rPr>
          <w:rFonts w:cs="Arial"/>
        </w:rPr>
        <w:t>스윕하는</w:t>
      </w:r>
      <w:proofErr w:type="spellEnd"/>
      <w:r w:rsidRPr="00FB10D0">
        <w:rPr>
          <w:rFonts w:cs="Arial"/>
        </w:rPr>
        <w:t xml:space="preserve"> </w:t>
      </w:r>
      <w:r w:rsidRPr="00FB10D0">
        <w:rPr>
          <w:rFonts w:cs="Arial"/>
        </w:rPr>
        <w:t>데에는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톱니파가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쓰인다</w:t>
      </w:r>
      <w:r w:rsidRPr="00FB10D0">
        <w:rPr>
          <w:rFonts w:cs="Arial"/>
        </w:rPr>
        <w:t>.</w:t>
      </w:r>
    </w:p>
    <w:p w14:paraId="3E6785D4" w14:textId="77777777" w:rsidR="00A211FC" w:rsidRPr="00FB10D0" w:rsidRDefault="00A211FC" w:rsidP="00A211FC">
      <w:pPr>
        <w:rPr>
          <w:rFonts w:cs="Arial"/>
          <w:lang w:val="en-US"/>
        </w:rPr>
      </w:pPr>
    </w:p>
    <w:p w14:paraId="42AE2674" w14:textId="77777777" w:rsidR="003F6CB8" w:rsidRPr="00FB10D0" w:rsidRDefault="003F6CB8" w:rsidP="003F6CB8">
      <w:pPr>
        <w:pStyle w:val="34"/>
        <w:rPr>
          <w:rFonts w:cs="Arial"/>
          <w:lang w:eastAsia="ko-KR"/>
        </w:rPr>
      </w:pPr>
    </w:p>
    <w:p w14:paraId="2E06057C" w14:textId="77777777" w:rsidR="003B3414" w:rsidRPr="00FB10D0" w:rsidRDefault="003F6CB8" w:rsidP="00264CE5">
      <w:pPr>
        <w:pStyle w:val="34"/>
        <w:numPr>
          <w:ilvl w:val="0"/>
          <w:numId w:val="0"/>
        </w:numPr>
        <w:rPr>
          <w:rFonts w:cs="Arial"/>
          <w:lang w:eastAsia="ko-KR"/>
        </w:rPr>
      </w:pPr>
      <w:r w:rsidRPr="00FB10D0">
        <w:rPr>
          <w:rFonts w:cs="Arial"/>
        </w:rPr>
        <w:t>안테나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탭</w:t>
      </w:r>
      <w:r w:rsidR="008B4BA2" w:rsidRPr="00FB10D0">
        <w:rPr>
          <w:rFonts w:cs="Arial"/>
          <w:lang w:eastAsia="ko-KR"/>
        </w:rPr>
        <w:t>(TAB)</w:t>
      </w:r>
    </w:p>
    <w:p w14:paraId="380D3B9E" w14:textId="4DA4494A" w:rsidR="003F6CB8" w:rsidRPr="00FB10D0" w:rsidRDefault="003F6CB8" w:rsidP="000E616E">
      <w:pPr>
        <w:rPr>
          <w:rFonts w:cs="Arial"/>
          <w:bCs/>
        </w:rPr>
      </w:pPr>
      <w:r w:rsidRPr="00FB10D0">
        <w:rPr>
          <w:rFonts w:cs="Arial"/>
          <w:bCs/>
        </w:rPr>
        <w:t>배열</w:t>
      </w:r>
      <w:r w:rsidR="00037BE3" w:rsidRPr="00FB10D0">
        <w:rPr>
          <w:rFonts w:cs="Arial"/>
          <w:bCs/>
        </w:rPr>
        <w:t xml:space="preserve"> </w:t>
      </w:r>
      <w:r w:rsidRPr="00FB10D0">
        <w:rPr>
          <w:rFonts w:cs="Arial"/>
          <w:bCs/>
        </w:rPr>
        <w:t>안테나</w:t>
      </w:r>
      <w:r w:rsidRPr="00FB10D0">
        <w:rPr>
          <w:rFonts w:cs="Arial"/>
          <w:bCs/>
        </w:rPr>
        <w:t>(</w:t>
      </w:r>
      <w:r w:rsidRPr="00FB10D0">
        <w:rPr>
          <w:rFonts w:cs="Arial"/>
          <w:bCs/>
        </w:rPr>
        <w:t>선형</w:t>
      </w:r>
      <w:r w:rsidRPr="00FB10D0">
        <w:rPr>
          <w:rFonts w:cs="Arial"/>
          <w:bCs/>
        </w:rPr>
        <w:t xml:space="preserve"> </w:t>
      </w:r>
      <w:r w:rsidRPr="00FB10D0">
        <w:rPr>
          <w:rFonts w:cs="Arial"/>
          <w:bCs/>
        </w:rPr>
        <w:t>수동</w:t>
      </w:r>
      <w:r w:rsidR="00037BE3" w:rsidRPr="00FB10D0">
        <w:rPr>
          <w:rFonts w:cs="Arial"/>
          <w:bCs/>
        </w:rPr>
        <w:t xml:space="preserve"> </w:t>
      </w:r>
      <w:r w:rsidRPr="00FB10D0">
        <w:rPr>
          <w:rFonts w:cs="Arial"/>
          <w:bCs/>
        </w:rPr>
        <w:t>회로망을</w:t>
      </w:r>
      <w:r w:rsidRPr="00FB10D0">
        <w:rPr>
          <w:rFonts w:cs="Arial"/>
          <w:bCs/>
        </w:rPr>
        <w:t xml:space="preserve"> </w:t>
      </w:r>
      <w:r w:rsidRPr="00FB10D0">
        <w:rPr>
          <w:rFonts w:cs="Arial"/>
          <w:bCs/>
        </w:rPr>
        <w:t>포함한</w:t>
      </w:r>
      <w:r w:rsidRPr="00FB10D0">
        <w:rPr>
          <w:rFonts w:cs="Arial"/>
          <w:bCs/>
        </w:rPr>
        <w:t xml:space="preserve"> </w:t>
      </w:r>
      <w:r w:rsidRPr="00FB10D0">
        <w:rPr>
          <w:rFonts w:cs="Arial"/>
          <w:bCs/>
        </w:rPr>
        <w:t>안테나</w:t>
      </w:r>
      <w:r w:rsidRPr="00FB10D0">
        <w:rPr>
          <w:rFonts w:cs="Arial"/>
          <w:bCs/>
        </w:rPr>
        <w:t>)</w:t>
      </w:r>
      <w:r w:rsidRPr="00FB10D0">
        <w:rPr>
          <w:rFonts w:cs="Arial"/>
          <w:bCs/>
        </w:rPr>
        <w:t>와</w:t>
      </w:r>
      <w:r w:rsidRPr="00FB10D0">
        <w:rPr>
          <w:rFonts w:cs="Arial"/>
          <w:bCs/>
        </w:rPr>
        <w:t xml:space="preserve"> </w:t>
      </w:r>
      <w:r w:rsidRPr="00FB10D0">
        <w:rPr>
          <w:rFonts w:cs="Arial"/>
          <w:bCs/>
        </w:rPr>
        <w:t>송수신</w:t>
      </w:r>
      <w:r w:rsidRPr="00FB10D0">
        <w:rPr>
          <w:rFonts w:cs="Arial"/>
          <w:bCs/>
        </w:rPr>
        <w:t xml:space="preserve"> </w:t>
      </w:r>
      <w:r w:rsidRPr="00FB10D0">
        <w:rPr>
          <w:rFonts w:cs="Arial"/>
          <w:bCs/>
        </w:rPr>
        <w:t>집합체</w:t>
      </w:r>
      <w:r w:rsidRPr="00FB10D0">
        <w:rPr>
          <w:rFonts w:cs="Arial"/>
          <w:bCs/>
        </w:rPr>
        <w:t xml:space="preserve"> </w:t>
      </w:r>
      <w:r w:rsidRPr="00FB10D0">
        <w:rPr>
          <w:rFonts w:cs="Arial"/>
          <w:bCs/>
        </w:rPr>
        <w:t>사이의</w:t>
      </w:r>
      <w:r w:rsidRPr="00FB10D0">
        <w:rPr>
          <w:rFonts w:cs="Arial"/>
          <w:bCs/>
        </w:rPr>
        <w:t xml:space="preserve"> </w:t>
      </w:r>
      <w:r w:rsidRPr="00FB10D0">
        <w:rPr>
          <w:rFonts w:cs="Arial"/>
          <w:bCs/>
        </w:rPr>
        <w:t>전도성</w:t>
      </w:r>
      <w:r w:rsidRPr="00FB10D0">
        <w:rPr>
          <w:rFonts w:cs="Arial"/>
          <w:bCs/>
        </w:rPr>
        <w:t xml:space="preserve"> </w:t>
      </w:r>
      <w:r w:rsidRPr="00FB10D0">
        <w:rPr>
          <w:rFonts w:cs="Arial"/>
          <w:bCs/>
        </w:rPr>
        <w:t>측정</w:t>
      </w:r>
      <w:r w:rsidRPr="00FB10D0">
        <w:rPr>
          <w:rFonts w:cs="Arial"/>
          <w:bCs/>
        </w:rPr>
        <w:t xml:space="preserve"> </w:t>
      </w:r>
      <w:r w:rsidRPr="00FB10D0">
        <w:rPr>
          <w:rFonts w:cs="Arial"/>
          <w:bCs/>
        </w:rPr>
        <w:t>단자</w:t>
      </w:r>
    </w:p>
    <w:p w14:paraId="329C750C" w14:textId="1265579A" w:rsidR="004724F7" w:rsidRPr="00FB10D0" w:rsidRDefault="004724F7" w:rsidP="000E616E">
      <w:pPr>
        <w:rPr>
          <w:rFonts w:cs="Arial"/>
          <w:bCs/>
        </w:rPr>
      </w:pPr>
    </w:p>
    <w:p w14:paraId="3BFF6180" w14:textId="77777777" w:rsidR="004724F7" w:rsidRPr="00FB10D0" w:rsidRDefault="004724F7" w:rsidP="004724F7">
      <w:pPr>
        <w:pStyle w:val="34"/>
        <w:rPr>
          <w:rFonts w:cs="Arial"/>
          <w:lang w:eastAsia="ko-KR"/>
        </w:rPr>
      </w:pPr>
    </w:p>
    <w:p w14:paraId="4F4C4FAE" w14:textId="77777777" w:rsidR="004724F7" w:rsidRPr="00FB10D0" w:rsidRDefault="004724F7" w:rsidP="004724F7">
      <w:pPr>
        <w:pStyle w:val="34"/>
        <w:numPr>
          <w:ilvl w:val="0"/>
          <w:numId w:val="0"/>
        </w:numPr>
        <w:rPr>
          <w:rFonts w:cs="Arial"/>
          <w:lang w:eastAsia="ko-KR"/>
        </w:rPr>
      </w:pPr>
      <w:proofErr w:type="spellStart"/>
      <w:r w:rsidRPr="00FB10D0">
        <w:rPr>
          <w:rFonts w:cs="Arial" w:hint="eastAsia"/>
          <w:lang w:eastAsia="ko-KR"/>
        </w:rPr>
        <w:t>직교주파수분할</w:t>
      </w:r>
      <w:proofErr w:type="spellEnd"/>
      <w:r w:rsidRPr="00FB10D0">
        <w:rPr>
          <w:rFonts w:cs="Arial" w:hint="eastAsia"/>
          <w:lang w:eastAsia="ko-KR"/>
        </w:rPr>
        <w:t xml:space="preserve"> </w:t>
      </w:r>
      <w:r w:rsidRPr="00FB10D0">
        <w:rPr>
          <w:rFonts w:cs="Arial" w:hint="eastAsia"/>
          <w:lang w:eastAsia="ko-KR"/>
        </w:rPr>
        <w:t>다중접속</w:t>
      </w:r>
      <w:r w:rsidRPr="00FB10D0">
        <w:rPr>
          <w:rFonts w:cs="Arial"/>
          <w:lang w:eastAsia="ko-KR"/>
        </w:rPr>
        <w:t>(</w:t>
      </w:r>
      <w:r w:rsidRPr="00FB10D0">
        <w:rPr>
          <w:rFonts w:cs="Arial" w:hint="eastAsia"/>
          <w:lang w:eastAsia="ko-KR"/>
        </w:rPr>
        <w:t>O</w:t>
      </w:r>
      <w:r w:rsidRPr="00FB10D0">
        <w:rPr>
          <w:rFonts w:cs="Arial"/>
          <w:lang w:eastAsia="ko-KR"/>
        </w:rPr>
        <w:t>rthogonal Frequency Division Multiplex)</w:t>
      </w:r>
    </w:p>
    <w:p w14:paraId="3D999A6E" w14:textId="77777777" w:rsidR="004724F7" w:rsidRPr="00FB10D0" w:rsidRDefault="004724F7" w:rsidP="004724F7">
      <w:pPr>
        <w:rPr>
          <w:rFonts w:cs="Arial"/>
          <w:bCs/>
        </w:rPr>
      </w:pPr>
      <w:r w:rsidRPr="00FB10D0">
        <w:rPr>
          <w:rFonts w:cs="Arial" w:hint="eastAsia"/>
          <w:bCs/>
        </w:rPr>
        <w:t>상호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직교성을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갖는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다수의</w:t>
      </w:r>
      <w:r w:rsidRPr="00FB10D0">
        <w:rPr>
          <w:rFonts w:cs="Arial" w:hint="eastAsia"/>
          <w:bCs/>
        </w:rPr>
        <w:t xml:space="preserve"> </w:t>
      </w:r>
      <w:proofErr w:type="spellStart"/>
      <w:r w:rsidRPr="00FB10D0">
        <w:rPr>
          <w:rFonts w:cs="Arial" w:hint="eastAsia"/>
          <w:bCs/>
        </w:rPr>
        <w:t>협대역</w:t>
      </w:r>
      <w:proofErr w:type="spellEnd"/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반송파를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이용하여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신호를</w:t>
      </w:r>
      <w:r w:rsidRPr="00FB10D0">
        <w:rPr>
          <w:rFonts w:cs="Arial" w:hint="eastAsia"/>
          <w:bCs/>
        </w:rPr>
        <w:t xml:space="preserve"> </w:t>
      </w:r>
      <w:proofErr w:type="spellStart"/>
      <w:r w:rsidRPr="00FB10D0">
        <w:rPr>
          <w:rFonts w:cs="Arial" w:hint="eastAsia"/>
          <w:bCs/>
        </w:rPr>
        <w:t>다중화하는</w:t>
      </w:r>
      <w:proofErr w:type="spellEnd"/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전송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방식</w:t>
      </w:r>
    </w:p>
    <w:p w14:paraId="48C64E18" w14:textId="77777777" w:rsidR="004724F7" w:rsidRPr="00FB10D0" w:rsidRDefault="004724F7" w:rsidP="004724F7">
      <w:pPr>
        <w:rPr>
          <w:rFonts w:cs="Arial"/>
          <w:bCs/>
        </w:rPr>
      </w:pPr>
    </w:p>
    <w:p w14:paraId="7AAECA47" w14:textId="77777777" w:rsidR="004724F7" w:rsidRPr="00FB10D0" w:rsidRDefault="004724F7" w:rsidP="004724F7">
      <w:pPr>
        <w:pStyle w:val="34"/>
        <w:rPr>
          <w:rFonts w:cs="Arial"/>
          <w:lang w:eastAsia="ko-KR"/>
        </w:rPr>
      </w:pPr>
    </w:p>
    <w:p w14:paraId="1E9304A6" w14:textId="77777777" w:rsidR="004724F7" w:rsidRPr="00FB10D0" w:rsidRDefault="004724F7" w:rsidP="004724F7">
      <w:pPr>
        <w:pStyle w:val="34"/>
        <w:numPr>
          <w:ilvl w:val="0"/>
          <w:numId w:val="0"/>
        </w:numPr>
        <w:rPr>
          <w:rFonts w:cs="Arial"/>
          <w:lang w:eastAsia="ko-KR"/>
        </w:rPr>
      </w:pPr>
      <w:r w:rsidRPr="00FB10D0">
        <w:rPr>
          <w:rFonts w:cs="Arial" w:hint="eastAsia"/>
          <w:lang w:eastAsia="ko-KR"/>
        </w:rPr>
        <w:t>자원블록</w:t>
      </w:r>
      <w:r w:rsidRPr="00FB10D0">
        <w:rPr>
          <w:rFonts w:cs="Arial"/>
          <w:lang w:eastAsia="ko-KR"/>
        </w:rPr>
        <w:t>(</w:t>
      </w:r>
      <w:r w:rsidRPr="00FB10D0">
        <w:rPr>
          <w:rFonts w:cs="Arial" w:hint="eastAsia"/>
          <w:lang w:eastAsia="ko-KR"/>
        </w:rPr>
        <w:t xml:space="preserve">Resource </w:t>
      </w:r>
      <w:r w:rsidRPr="00FB10D0">
        <w:rPr>
          <w:rFonts w:cs="Arial"/>
          <w:lang w:eastAsia="ko-KR"/>
        </w:rPr>
        <w:t>Block)</w:t>
      </w:r>
    </w:p>
    <w:p w14:paraId="09261BB7" w14:textId="77777777" w:rsidR="004724F7" w:rsidRPr="00FB10D0" w:rsidRDefault="004724F7" w:rsidP="004724F7">
      <w:pPr>
        <w:rPr>
          <w:rFonts w:cs="Arial"/>
          <w:bCs/>
        </w:rPr>
      </w:pPr>
      <w:proofErr w:type="spellStart"/>
      <w:r w:rsidRPr="00FB10D0">
        <w:rPr>
          <w:rFonts w:cs="Arial" w:hint="eastAsia"/>
          <w:bCs/>
        </w:rPr>
        <w:t>직교주파수분할</w:t>
      </w:r>
      <w:proofErr w:type="spellEnd"/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다중접속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방식에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의해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주파수축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및</w:t>
      </w:r>
      <w:r w:rsidRPr="00FB10D0">
        <w:rPr>
          <w:rFonts w:cs="Arial" w:hint="eastAsia"/>
          <w:bCs/>
        </w:rPr>
        <w:t xml:space="preserve"> </w:t>
      </w:r>
      <w:proofErr w:type="spellStart"/>
      <w:r w:rsidRPr="00FB10D0">
        <w:rPr>
          <w:rFonts w:cs="Arial" w:hint="eastAsia"/>
          <w:bCs/>
        </w:rPr>
        <w:t>시간축</w:t>
      </w:r>
      <w:proofErr w:type="spellEnd"/>
      <w:r w:rsidRPr="00FB10D0">
        <w:rPr>
          <w:rFonts w:cs="Arial" w:hint="eastAsia"/>
          <w:bCs/>
        </w:rPr>
        <w:t xml:space="preserve"> 2</w:t>
      </w:r>
      <w:r w:rsidRPr="00FB10D0">
        <w:rPr>
          <w:rFonts w:cs="Arial" w:hint="eastAsia"/>
          <w:bCs/>
        </w:rPr>
        <w:t>차원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상에서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블록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모양의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스케줄링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할당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가능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자원의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단위로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할당할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수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있는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최소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자원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단위</w:t>
      </w:r>
    </w:p>
    <w:p w14:paraId="1601F2EE" w14:textId="77777777" w:rsidR="004724F7" w:rsidRPr="00FB10D0" w:rsidRDefault="004724F7" w:rsidP="004724F7">
      <w:pPr>
        <w:rPr>
          <w:rFonts w:cs="Arial"/>
          <w:bCs/>
        </w:rPr>
      </w:pPr>
    </w:p>
    <w:p w14:paraId="63D157D2" w14:textId="77777777" w:rsidR="004724F7" w:rsidRPr="00FB10D0" w:rsidRDefault="004724F7" w:rsidP="004724F7">
      <w:pPr>
        <w:pStyle w:val="34"/>
        <w:rPr>
          <w:rFonts w:cs="Arial"/>
          <w:lang w:eastAsia="ko-KR"/>
        </w:rPr>
      </w:pPr>
    </w:p>
    <w:p w14:paraId="7122F871" w14:textId="77777777" w:rsidR="004724F7" w:rsidRPr="00FB10D0" w:rsidRDefault="004724F7" w:rsidP="004724F7">
      <w:pPr>
        <w:pStyle w:val="34"/>
        <w:numPr>
          <w:ilvl w:val="0"/>
          <w:numId w:val="0"/>
        </w:numPr>
        <w:rPr>
          <w:rFonts w:cs="Arial"/>
          <w:lang w:eastAsia="ko-KR"/>
        </w:rPr>
      </w:pPr>
      <w:r w:rsidRPr="00FB10D0">
        <w:rPr>
          <w:rFonts w:cs="Arial" w:hint="eastAsia"/>
          <w:lang w:eastAsia="ko-KR"/>
        </w:rPr>
        <w:t>서브</w:t>
      </w:r>
      <w:r w:rsidRPr="00FB10D0">
        <w:rPr>
          <w:rFonts w:cs="Arial" w:hint="eastAsia"/>
          <w:lang w:eastAsia="ko-KR"/>
        </w:rPr>
        <w:t xml:space="preserve"> </w:t>
      </w:r>
      <w:r w:rsidRPr="00FB10D0">
        <w:rPr>
          <w:rFonts w:cs="Arial" w:hint="eastAsia"/>
          <w:lang w:eastAsia="ko-KR"/>
        </w:rPr>
        <w:t>캐리어</w:t>
      </w:r>
      <w:r w:rsidRPr="00FB10D0">
        <w:rPr>
          <w:rFonts w:cs="Arial" w:hint="eastAsia"/>
          <w:lang w:eastAsia="ko-KR"/>
        </w:rPr>
        <w:t xml:space="preserve"> </w:t>
      </w:r>
      <w:r w:rsidRPr="00FB10D0">
        <w:rPr>
          <w:rFonts w:cs="Arial" w:hint="eastAsia"/>
          <w:lang w:eastAsia="ko-KR"/>
        </w:rPr>
        <w:t>간격</w:t>
      </w:r>
      <w:r w:rsidRPr="00FB10D0">
        <w:rPr>
          <w:rFonts w:cs="Arial"/>
          <w:lang w:eastAsia="ko-KR"/>
        </w:rPr>
        <w:t>(Sub-Carrier Spacing)</w:t>
      </w:r>
    </w:p>
    <w:p w14:paraId="65A1E921" w14:textId="77777777" w:rsidR="004724F7" w:rsidRPr="00FB10D0" w:rsidRDefault="004724F7" w:rsidP="004724F7">
      <w:pPr>
        <w:rPr>
          <w:rFonts w:cs="Arial"/>
          <w:bCs/>
        </w:rPr>
      </w:pPr>
      <w:proofErr w:type="spellStart"/>
      <w:r w:rsidRPr="00FB10D0">
        <w:rPr>
          <w:rFonts w:cs="Arial" w:hint="eastAsia"/>
          <w:bCs/>
        </w:rPr>
        <w:t>직교주파수분할</w:t>
      </w:r>
      <w:proofErr w:type="spellEnd"/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다중접속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방식에서는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주파수축에서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겹치는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다수의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서브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캐리어</w:t>
      </w:r>
      <w:r w:rsidRPr="00FB10D0">
        <w:rPr>
          <w:rFonts w:cs="Arial"/>
          <w:bCs/>
        </w:rPr>
        <w:t>(Sub-Carrier)</w:t>
      </w:r>
      <w:r w:rsidRPr="00FB10D0">
        <w:rPr>
          <w:rFonts w:cs="Arial" w:hint="eastAsia"/>
          <w:bCs/>
        </w:rPr>
        <w:t>를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사용하여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데이터를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전송한다</w:t>
      </w:r>
      <w:r w:rsidRPr="00FB10D0">
        <w:rPr>
          <w:rFonts w:cs="Arial" w:hint="eastAsia"/>
          <w:bCs/>
        </w:rPr>
        <w:t>.</w:t>
      </w:r>
      <w:r w:rsidRPr="00FB10D0">
        <w:rPr>
          <w:rFonts w:cs="Arial"/>
          <w:bCs/>
        </w:rPr>
        <w:t xml:space="preserve"> </w:t>
      </w:r>
      <w:r w:rsidRPr="00FB10D0">
        <w:rPr>
          <w:rFonts w:cs="Arial" w:hint="eastAsia"/>
          <w:bCs/>
        </w:rPr>
        <w:t>이때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주파수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영역에서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첫번째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서브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캐리어를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기준으로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일정한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간격으로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떨어져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배치되는</w:t>
      </w:r>
      <w:r w:rsidRPr="00FB10D0">
        <w:rPr>
          <w:rFonts w:cs="Arial" w:hint="eastAsia"/>
          <w:bCs/>
        </w:rPr>
        <w:t xml:space="preserve"> </w:t>
      </w:r>
      <w:r w:rsidRPr="00FB10D0">
        <w:rPr>
          <w:rFonts w:cs="Arial" w:hint="eastAsia"/>
          <w:bCs/>
        </w:rPr>
        <w:t>간격</w:t>
      </w:r>
    </w:p>
    <w:p w14:paraId="54DE778D" w14:textId="77777777" w:rsidR="004724F7" w:rsidRPr="00FB10D0" w:rsidRDefault="004724F7" w:rsidP="000E616E">
      <w:pPr>
        <w:rPr>
          <w:rFonts w:cs="Arial" w:hint="eastAsia"/>
          <w:bCs/>
        </w:rPr>
      </w:pPr>
    </w:p>
    <w:p w14:paraId="6EB4E081" w14:textId="77777777" w:rsidR="00E00C56" w:rsidRPr="00FB10D0" w:rsidRDefault="00E00C56" w:rsidP="00A211FC">
      <w:pPr>
        <w:rPr>
          <w:rFonts w:cs="Arial"/>
          <w:lang w:val="en-US"/>
        </w:rPr>
      </w:pPr>
    </w:p>
    <w:p w14:paraId="2C15B957" w14:textId="77777777" w:rsidR="00A211FC" w:rsidRPr="00FB10D0" w:rsidRDefault="00A211FC" w:rsidP="006D0876">
      <w:pPr>
        <w:pStyle w:val="24"/>
        <w:rPr>
          <w:rFonts w:cs="Arial"/>
        </w:rPr>
      </w:pPr>
      <w:bookmarkStart w:id="26" w:name="_Toc165446571"/>
      <w:bookmarkStart w:id="27" w:name="_Toc175649169"/>
      <w:bookmarkStart w:id="28" w:name="_Toc177359750"/>
      <w:bookmarkStart w:id="29" w:name="_Toc429253527"/>
      <w:bookmarkStart w:id="30" w:name="_Toc430085799"/>
      <w:bookmarkStart w:id="31" w:name="_Toc435605375"/>
      <w:bookmarkStart w:id="32" w:name="_Toc435649635"/>
      <w:bookmarkStart w:id="33" w:name="_Toc438545857"/>
      <w:bookmarkStart w:id="34" w:name="_Toc521400732"/>
      <w:bookmarkStart w:id="35" w:name="_Toc533725391"/>
      <w:r w:rsidRPr="00FB10D0">
        <w:rPr>
          <w:rFonts w:cs="Arial"/>
        </w:rPr>
        <w:t>약어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14:paraId="5873F77A" w14:textId="77777777" w:rsidR="00A211FC" w:rsidRPr="00FB10D0" w:rsidRDefault="00A211FC" w:rsidP="00A211FC">
      <w:pPr>
        <w:rPr>
          <w:rFonts w:cs="Arial"/>
          <w:lang w:val="de-DE"/>
        </w:rPr>
      </w:pPr>
    </w:p>
    <w:p w14:paraId="73E9D7FD" w14:textId="77777777" w:rsidR="00037BE3" w:rsidRPr="00FB10D0" w:rsidRDefault="00A211FC" w:rsidP="00A211FC">
      <w:pPr>
        <w:rPr>
          <w:rFonts w:cs="Arial"/>
          <w:lang w:val="de-DE"/>
        </w:rPr>
      </w:pPr>
      <w:r w:rsidRPr="00FB10D0">
        <w:rPr>
          <w:rFonts w:cs="Arial"/>
          <w:lang w:val="de-DE"/>
        </w:rPr>
        <w:t xml:space="preserve">ACLR </w:t>
      </w:r>
      <w:r w:rsidRPr="00FB10D0">
        <w:rPr>
          <w:rFonts w:cs="Arial"/>
          <w:lang w:val="de-DE"/>
        </w:rPr>
        <w:tab/>
        <w:t xml:space="preserve">Adjacent </w:t>
      </w:r>
      <w:r w:rsidR="00037BE3" w:rsidRPr="00FB10D0">
        <w:rPr>
          <w:rFonts w:cs="Arial"/>
          <w:lang w:val="de-DE"/>
        </w:rPr>
        <w:t>C</w:t>
      </w:r>
      <w:r w:rsidRPr="00FB10D0">
        <w:rPr>
          <w:rFonts w:cs="Arial"/>
          <w:lang w:val="de-DE"/>
        </w:rPr>
        <w:t xml:space="preserve">hannel </w:t>
      </w:r>
      <w:r w:rsidR="00037BE3" w:rsidRPr="00FB10D0">
        <w:rPr>
          <w:rFonts w:cs="Arial"/>
          <w:lang w:val="de-DE"/>
        </w:rPr>
        <w:t>L</w:t>
      </w:r>
      <w:r w:rsidRPr="00FB10D0">
        <w:rPr>
          <w:rFonts w:cs="Arial"/>
          <w:lang w:val="de-DE"/>
        </w:rPr>
        <w:t xml:space="preserve">eakage </w:t>
      </w:r>
      <w:r w:rsidR="00037BE3" w:rsidRPr="00FB10D0">
        <w:rPr>
          <w:rFonts w:cs="Arial"/>
          <w:lang w:val="de-DE"/>
        </w:rPr>
        <w:t>R</w:t>
      </w:r>
      <w:r w:rsidRPr="00FB10D0">
        <w:rPr>
          <w:rFonts w:cs="Arial"/>
          <w:lang w:val="de-DE"/>
        </w:rPr>
        <w:t>atio</w:t>
      </w:r>
    </w:p>
    <w:p w14:paraId="6D0FE87D" w14:textId="77777777" w:rsidR="00AB710A" w:rsidRPr="00FB10D0" w:rsidRDefault="00037BE3" w:rsidP="003B3414">
      <w:pPr>
        <w:rPr>
          <w:rFonts w:cs="Arial"/>
          <w:lang w:val="de-DE"/>
        </w:rPr>
      </w:pPr>
      <w:r w:rsidRPr="00FB10D0">
        <w:rPr>
          <w:rFonts w:cs="Arial"/>
          <w:lang w:val="de-DE"/>
        </w:rPr>
        <w:t>NSA</w:t>
      </w:r>
      <w:r w:rsidRPr="00FB10D0">
        <w:rPr>
          <w:rFonts w:cs="Arial"/>
          <w:lang w:val="de-DE"/>
        </w:rPr>
        <w:tab/>
        <w:t>Non Stand Alone</w:t>
      </w:r>
    </w:p>
    <w:p w14:paraId="1656ECB0" w14:textId="77777777" w:rsidR="00382863" w:rsidRPr="00FB10D0" w:rsidRDefault="00382863" w:rsidP="003B3414">
      <w:pPr>
        <w:rPr>
          <w:rFonts w:cs="Arial"/>
          <w:lang w:val="de-DE"/>
        </w:rPr>
      </w:pPr>
      <w:r w:rsidRPr="00FB10D0">
        <w:rPr>
          <w:rFonts w:cs="Arial"/>
          <w:lang w:val="de-DE"/>
        </w:rPr>
        <w:t>OTA</w:t>
      </w:r>
      <w:r w:rsidRPr="00FB10D0">
        <w:rPr>
          <w:rFonts w:cs="Arial"/>
          <w:lang w:val="de-DE"/>
        </w:rPr>
        <w:tab/>
        <w:t>Over The Air</w:t>
      </w:r>
    </w:p>
    <w:p w14:paraId="1FC2D75C" w14:textId="77777777" w:rsidR="00FA3743" w:rsidRPr="00FB10D0" w:rsidRDefault="00037BE3" w:rsidP="000805D1">
      <w:pPr>
        <w:rPr>
          <w:rFonts w:cs="Arial"/>
          <w:lang w:val="de-DE"/>
        </w:rPr>
      </w:pPr>
      <w:r w:rsidRPr="00FB10D0">
        <w:rPr>
          <w:rFonts w:cs="Arial"/>
          <w:lang w:val="de-DE"/>
        </w:rPr>
        <w:t>TAB</w:t>
      </w:r>
      <w:r w:rsidRPr="00FB10D0">
        <w:rPr>
          <w:rFonts w:cs="Arial"/>
          <w:lang w:val="de-DE"/>
        </w:rPr>
        <w:tab/>
      </w:r>
      <w:r w:rsidRPr="00FB10D0">
        <w:rPr>
          <w:rFonts w:cs="Arial"/>
          <w:lang w:val="de-DE"/>
        </w:rPr>
        <w:tab/>
        <w:t xml:space="preserve">Transceiver Array Boundary </w:t>
      </w:r>
    </w:p>
    <w:p w14:paraId="3CC5C598" w14:textId="77777777" w:rsidR="004724F7" w:rsidRPr="00FB10D0" w:rsidRDefault="004724F7" w:rsidP="004724F7">
      <w:pPr>
        <w:rPr>
          <w:rFonts w:cs="Arial"/>
          <w:lang w:val="de-DE"/>
        </w:rPr>
      </w:pPr>
      <w:r w:rsidRPr="00FB10D0">
        <w:rPr>
          <w:rFonts w:cs="Arial"/>
          <w:lang w:val="de-DE"/>
        </w:rPr>
        <w:t>DFT-s</w:t>
      </w:r>
      <w:r w:rsidRPr="00FB10D0">
        <w:rPr>
          <w:rFonts w:cs="Arial"/>
          <w:lang w:val="de-DE"/>
        </w:rPr>
        <w:tab/>
        <w:t>Discrete Fourier Transform-Spread</w:t>
      </w:r>
    </w:p>
    <w:p w14:paraId="10CC9979" w14:textId="0A3A2EEA" w:rsidR="000805D1" w:rsidRPr="00FB10D0" w:rsidRDefault="004724F7" w:rsidP="004724F7">
      <w:pPr>
        <w:rPr>
          <w:rFonts w:cs="Arial"/>
          <w:lang w:val="de-DE"/>
        </w:rPr>
      </w:pPr>
      <w:r w:rsidRPr="00FB10D0">
        <w:rPr>
          <w:rFonts w:cs="Arial" w:hint="eastAsia"/>
        </w:rPr>
        <w:t>C</w:t>
      </w:r>
      <w:r w:rsidRPr="00FB10D0">
        <w:rPr>
          <w:rFonts w:cs="Arial"/>
        </w:rPr>
        <w:t>P</w:t>
      </w:r>
      <w:r w:rsidRPr="00FB10D0">
        <w:rPr>
          <w:rFonts w:cs="Arial"/>
        </w:rPr>
        <w:tab/>
      </w:r>
      <w:r w:rsidRPr="00FB10D0">
        <w:rPr>
          <w:rFonts w:cs="Arial"/>
        </w:rPr>
        <w:tab/>
        <w:t>Cyclic Prefix</w:t>
      </w:r>
    </w:p>
    <w:p w14:paraId="14288184" w14:textId="77777777" w:rsidR="000805D1" w:rsidRPr="00FB10D0" w:rsidRDefault="000805D1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  <w:r w:rsidRPr="00FB10D0">
        <w:rPr>
          <w:rFonts w:cs="Arial"/>
        </w:rPr>
        <w:br w:type="page"/>
      </w:r>
    </w:p>
    <w:p w14:paraId="70FD4E29" w14:textId="77777777" w:rsidR="00A211FC" w:rsidRPr="00FB10D0" w:rsidRDefault="00A211FC" w:rsidP="006D0876">
      <w:pPr>
        <w:pStyle w:val="13"/>
        <w:rPr>
          <w:rFonts w:cs="Arial"/>
        </w:rPr>
      </w:pPr>
      <w:bookmarkStart w:id="36" w:name="_Toc521510242"/>
      <w:bookmarkStart w:id="37" w:name="_Toc435649636"/>
      <w:bookmarkStart w:id="38" w:name="_Toc533725392"/>
      <w:bookmarkEnd w:id="36"/>
      <w:r w:rsidRPr="00FB10D0">
        <w:rPr>
          <w:rFonts w:cs="Arial"/>
        </w:rPr>
        <w:lastRenderedPageBreak/>
        <w:t>일반적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사항</w:t>
      </w:r>
      <w:bookmarkEnd w:id="37"/>
      <w:bookmarkEnd w:id="38"/>
    </w:p>
    <w:p w14:paraId="40AC775A" w14:textId="77777777" w:rsidR="00A211FC" w:rsidRPr="00FB10D0" w:rsidRDefault="00A211FC" w:rsidP="00A211FC">
      <w:pPr>
        <w:rPr>
          <w:rFonts w:cs="Arial"/>
        </w:rPr>
      </w:pPr>
    </w:p>
    <w:p w14:paraId="336B864C" w14:textId="77777777" w:rsidR="00A211FC" w:rsidRPr="00FB10D0" w:rsidRDefault="00A211FC" w:rsidP="006D0876">
      <w:pPr>
        <w:pStyle w:val="24"/>
        <w:rPr>
          <w:rFonts w:cs="Arial"/>
        </w:rPr>
      </w:pPr>
      <w:bookmarkStart w:id="39" w:name="_Toc430247667"/>
      <w:bookmarkStart w:id="40" w:name="_Toc435649637"/>
      <w:bookmarkStart w:id="41" w:name="_Toc533725393"/>
      <w:r w:rsidRPr="00FB10D0">
        <w:rPr>
          <w:rFonts w:cs="Arial"/>
        </w:rPr>
        <w:t>변조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신호원</w:t>
      </w:r>
      <w:bookmarkEnd w:id="39"/>
      <w:bookmarkEnd w:id="40"/>
      <w:bookmarkEnd w:id="41"/>
    </w:p>
    <w:p w14:paraId="3F0BD9D7" w14:textId="77777777" w:rsidR="00A211FC" w:rsidRPr="00FB10D0" w:rsidRDefault="00A211FC" w:rsidP="00A211FC">
      <w:pPr>
        <w:rPr>
          <w:rFonts w:cs="Arial"/>
        </w:rPr>
      </w:pPr>
    </w:p>
    <w:p w14:paraId="44B0EAD7" w14:textId="77777777" w:rsidR="00A211FC" w:rsidRPr="00FB10D0" w:rsidRDefault="00A211FC" w:rsidP="00A211FC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변조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신호원은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전파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형식에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따라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신호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발생기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표준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패턴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신호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발생기</w:t>
      </w:r>
      <w:r w:rsidRPr="00FB10D0">
        <w:rPr>
          <w:rFonts w:cs="Arial"/>
          <w:lang w:val="en-US"/>
        </w:rPr>
        <w:t>(</w:t>
      </w:r>
      <w:r w:rsidRPr="00FB10D0">
        <w:rPr>
          <w:rFonts w:cs="Arial"/>
          <w:lang w:val="en-US"/>
        </w:rPr>
        <w:t>이하</w:t>
      </w:r>
      <w:r w:rsidRPr="00FB10D0">
        <w:rPr>
          <w:rFonts w:cs="Arial"/>
          <w:lang w:val="en-US"/>
        </w:rPr>
        <w:t xml:space="preserve"> ‘</w:t>
      </w:r>
      <w:r w:rsidRPr="00FB10D0">
        <w:rPr>
          <w:rFonts w:cs="Arial"/>
          <w:lang w:val="en-US"/>
        </w:rPr>
        <w:t>부호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발생기</w:t>
      </w:r>
      <w:r w:rsidRPr="00FB10D0">
        <w:rPr>
          <w:rFonts w:cs="Arial"/>
          <w:lang w:val="en-US"/>
        </w:rPr>
        <w:t>’</w:t>
      </w:r>
      <w:r w:rsidRPr="00FB10D0">
        <w:rPr>
          <w:rFonts w:cs="Arial"/>
          <w:lang w:val="en-US"/>
        </w:rPr>
        <w:t>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한다</w:t>
      </w:r>
      <w:r w:rsidR="00670153" w:rsidRPr="00FB10D0">
        <w:rPr>
          <w:rFonts w:cs="Arial"/>
          <w:lang w:val="en-US"/>
        </w:rPr>
        <w:t>.</w:t>
      </w:r>
      <w:r w:rsidRPr="00FB10D0">
        <w:rPr>
          <w:rFonts w:cs="Arial"/>
          <w:lang w:val="en-US"/>
        </w:rPr>
        <w:t>)</w:t>
      </w:r>
      <w:r w:rsidR="002F0DE9" w:rsidRPr="00FB10D0">
        <w:rPr>
          <w:rFonts w:cs="Arial"/>
          <w:lang w:val="en-US"/>
        </w:rPr>
        <w:t>,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내장의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변조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신호원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중에서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하나를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사용할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있다</w:t>
      </w:r>
      <w:r w:rsidRPr="00FB10D0">
        <w:rPr>
          <w:rFonts w:cs="Arial"/>
          <w:lang w:val="en-US"/>
        </w:rPr>
        <w:t>.</w:t>
      </w:r>
    </w:p>
    <w:p w14:paraId="522E1CDC" w14:textId="77777777" w:rsidR="00A211FC" w:rsidRPr="00FB10D0" w:rsidRDefault="00A211FC" w:rsidP="007D5DC3">
      <w:pPr>
        <w:tabs>
          <w:tab w:val="left" w:pos="8450"/>
        </w:tabs>
        <w:rPr>
          <w:rFonts w:cs="Arial"/>
          <w:lang w:val="en-US"/>
        </w:rPr>
      </w:pPr>
    </w:p>
    <w:p w14:paraId="4E160D32" w14:textId="77777777" w:rsidR="00A211FC" w:rsidRPr="00FB10D0" w:rsidRDefault="00A211FC" w:rsidP="006D0876">
      <w:pPr>
        <w:pStyle w:val="24"/>
        <w:rPr>
          <w:rFonts w:cs="Arial"/>
        </w:rPr>
      </w:pPr>
      <w:bookmarkStart w:id="42" w:name="_Toc435649638"/>
      <w:bookmarkStart w:id="43" w:name="_Toc533725394"/>
      <w:r w:rsidRPr="00FB10D0">
        <w:rPr>
          <w:rFonts w:cs="Arial"/>
        </w:rPr>
        <w:t>의사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부하</w:t>
      </w:r>
      <w:bookmarkEnd w:id="42"/>
      <w:bookmarkEnd w:id="43"/>
      <w:r w:rsidRPr="00FB10D0">
        <w:rPr>
          <w:rFonts w:cs="Arial"/>
        </w:rPr>
        <w:t xml:space="preserve"> </w:t>
      </w:r>
    </w:p>
    <w:p w14:paraId="3F0518DF" w14:textId="77777777" w:rsidR="00A211FC" w:rsidRPr="00FB10D0" w:rsidRDefault="00A211FC" w:rsidP="00A211FC">
      <w:pPr>
        <w:rPr>
          <w:rFonts w:cs="Arial"/>
          <w:lang w:val="en-US"/>
        </w:rPr>
      </w:pPr>
    </w:p>
    <w:p w14:paraId="4197F775" w14:textId="77777777" w:rsidR="006A064E" w:rsidRPr="00FB10D0" w:rsidRDefault="006A064E" w:rsidP="006A064E">
      <w:pPr>
        <w:rPr>
          <w:rFonts w:cs="Arial"/>
          <w:spacing w:val="-2"/>
        </w:rPr>
      </w:pPr>
      <w:r w:rsidRPr="00FB10D0">
        <w:rPr>
          <w:rFonts w:cs="Arial"/>
          <w:spacing w:val="-2"/>
          <w:lang w:val="en-US"/>
        </w:rPr>
        <w:t>모든</w:t>
      </w:r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성능</w:t>
      </w:r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시험에</w:t>
      </w:r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있어</w:t>
      </w:r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의사</w:t>
      </w:r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부하는</w:t>
      </w:r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공칭</w:t>
      </w:r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임피던스</w:t>
      </w:r>
      <w:r w:rsidRPr="00FB10D0">
        <w:rPr>
          <w:rFonts w:cs="Arial"/>
          <w:lang w:val="en-US"/>
        </w:rPr>
        <w:t>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의사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부하를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이용한다</w:t>
      </w:r>
      <w:r w:rsidRPr="00FB10D0">
        <w:rPr>
          <w:rFonts w:cs="Arial"/>
          <w:lang w:val="en-US"/>
        </w:rPr>
        <w:t xml:space="preserve">. </w:t>
      </w:r>
      <w:r w:rsidRPr="00FB10D0">
        <w:rPr>
          <w:rFonts w:cs="Arial"/>
          <w:lang w:val="en-US"/>
        </w:rPr>
        <w:t>단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spacing w:val="-2"/>
          <w:lang w:val="en-US"/>
        </w:rPr>
        <w:t>50 </w:t>
      </w:r>
      <w:r w:rsidRPr="00FB10D0">
        <w:rPr>
          <w:rFonts w:cs="Arial"/>
          <w:spacing w:val="-2"/>
        </w:rPr>
        <w:sym w:font="Symbol" w:char="0057"/>
      </w:r>
      <w:r w:rsidRPr="00FB10D0">
        <w:rPr>
          <w:rFonts w:cs="Arial"/>
          <w:spacing w:val="-2"/>
        </w:rPr>
        <w:t>의</w:t>
      </w:r>
      <w:r w:rsidRPr="00FB10D0">
        <w:rPr>
          <w:rFonts w:cs="Arial"/>
          <w:spacing w:val="-2"/>
        </w:rPr>
        <w:t xml:space="preserve"> </w:t>
      </w:r>
      <w:proofErr w:type="spellStart"/>
      <w:r w:rsidRPr="00FB10D0">
        <w:rPr>
          <w:rFonts w:cs="Arial"/>
          <w:spacing w:val="-2"/>
        </w:rPr>
        <w:t>순저항</w:t>
      </w:r>
      <w:proofErr w:type="spellEnd"/>
      <w:r w:rsidRPr="00FB10D0">
        <w:rPr>
          <w:rFonts w:cs="Arial"/>
          <w:spacing w:val="-2"/>
        </w:rPr>
        <w:t xml:space="preserve"> </w:t>
      </w:r>
      <w:r w:rsidRPr="00FB10D0">
        <w:rPr>
          <w:rFonts w:cs="Arial"/>
          <w:spacing w:val="-2"/>
        </w:rPr>
        <w:t>이외에</w:t>
      </w:r>
      <w:r w:rsidRPr="00FB10D0">
        <w:rPr>
          <w:rFonts w:cs="Arial"/>
          <w:spacing w:val="-2"/>
        </w:rPr>
        <w:t xml:space="preserve"> </w:t>
      </w:r>
      <w:r w:rsidRPr="00FB10D0">
        <w:rPr>
          <w:rFonts w:cs="Arial"/>
          <w:spacing w:val="-2"/>
        </w:rPr>
        <w:t>적절한</w:t>
      </w:r>
      <w:r w:rsidRPr="00FB10D0">
        <w:rPr>
          <w:rFonts w:cs="Arial"/>
          <w:spacing w:val="-2"/>
        </w:rPr>
        <w:t xml:space="preserve"> </w:t>
      </w:r>
      <w:r w:rsidRPr="00FB10D0">
        <w:rPr>
          <w:rFonts w:cs="Arial"/>
          <w:spacing w:val="-2"/>
        </w:rPr>
        <w:t>방법을</w:t>
      </w:r>
      <w:r w:rsidRPr="00FB10D0">
        <w:rPr>
          <w:rFonts w:cs="Arial"/>
          <w:spacing w:val="-2"/>
        </w:rPr>
        <w:t xml:space="preserve"> </w:t>
      </w:r>
      <w:r w:rsidRPr="00FB10D0">
        <w:rPr>
          <w:rFonts w:cs="Arial"/>
          <w:lang w:val="en-US"/>
        </w:rPr>
        <w:t>사용하여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현재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영향을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않도록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있다</w:t>
      </w:r>
      <w:r w:rsidRPr="00FB10D0">
        <w:rPr>
          <w:rFonts w:cs="Arial"/>
          <w:lang w:val="en-US"/>
        </w:rPr>
        <w:t xml:space="preserve">. </w:t>
      </w:r>
      <w:r w:rsidRPr="00FB10D0">
        <w:rPr>
          <w:rFonts w:cs="Arial"/>
          <w:lang w:val="en-US"/>
        </w:rPr>
        <w:t>측정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설비의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안전을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위해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충분히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견딜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것</w:t>
      </w:r>
      <w:r w:rsidRPr="00FB10D0">
        <w:rPr>
          <w:rFonts w:cs="Arial"/>
          <w:lang w:val="en-US"/>
        </w:rPr>
        <w:t xml:space="preserve">. </w:t>
      </w:r>
    </w:p>
    <w:p w14:paraId="7DFD122D" w14:textId="77777777" w:rsidR="00A211FC" w:rsidRPr="00FB10D0" w:rsidRDefault="00A211FC" w:rsidP="00A211FC">
      <w:pPr>
        <w:rPr>
          <w:rFonts w:cs="Arial"/>
          <w:lang w:val="en-US"/>
        </w:rPr>
      </w:pPr>
    </w:p>
    <w:p w14:paraId="70AF3DE8" w14:textId="77777777" w:rsidR="00A211FC" w:rsidRPr="00FB10D0" w:rsidRDefault="008912B3" w:rsidP="006D0876">
      <w:pPr>
        <w:pStyle w:val="24"/>
        <w:rPr>
          <w:rFonts w:cs="Arial"/>
        </w:rPr>
      </w:pPr>
      <w:bookmarkStart w:id="44" w:name="_Toc533725395"/>
      <w:r w:rsidRPr="00FB10D0">
        <w:rPr>
          <w:rFonts w:cs="Arial"/>
        </w:rPr>
        <w:t>안테나</w:t>
      </w:r>
      <w:bookmarkEnd w:id="44"/>
    </w:p>
    <w:p w14:paraId="0DE6ED56" w14:textId="77777777" w:rsidR="00A211FC" w:rsidRPr="00FB10D0" w:rsidRDefault="00A211FC" w:rsidP="00A211FC">
      <w:pPr>
        <w:rPr>
          <w:rFonts w:cs="Arial"/>
          <w:lang w:val="en-US"/>
        </w:rPr>
      </w:pPr>
    </w:p>
    <w:p w14:paraId="6F2BC00D" w14:textId="77777777" w:rsidR="00F618D9" w:rsidRPr="00FB10D0" w:rsidRDefault="00A211FC" w:rsidP="00A211FC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다중</w:t>
      </w:r>
      <w:r w:rsidRPr="00FB10D0">
        <w:rPr>
          <w:rFonts w:cs="Arial"/>
          <w:lang w:val="en-US"/>
        </w:rPr>
        <w:t xml:space="preserve"> </w:t>
      </w:r>
      <w:r w:rsidR="008912B3" w:rsidRPr="00FB10D0">
        <w:rPr>
          <w:rFonts w:cs="Arial"/>
          <w:lang w:val="en-US"/>
        </w:rPr>
        <w:t>안테나를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사용하는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기기는</w:t>
      </w:r>
      <w:r w:rsidRPr="00FB10D0">
        <w:rPr>
          <w:rFonts w:cs="Arial"/>
          <w:lang w:val="en-US"/>
        </w:rPr>
        <w:t xml:space="preserve"> </w:t>
      </w:r>
      <w:r w:rsidR="00F618D9" w:rsidRPr="00FB10D0">
        <w:rPr>
          <w:rFonts w:cs="Arial"/>
          <w:lang w:val="en-US"/>
        </w:rPr>
        <w:t>각각의</w:t>
      </w:r>
      <w:r w:rsidRPr="00FB10D0">
        <w:rPr>
          <w:rFonts w:cs="Arial"/>
          <w:lang w:val="en-US"/>
        </w:rPr>
        <w:t xml:space="preserve"> </w:t>
      </w:r>
      <w:r w:rsidR="008912B3" w:rsidRPr="00FB10D0">
        <w:rPr>
          <w:rFonts w:cs="Arial"/>
          <w:lang w:val="en-US"/>
        </w:rPr>
        <w:t>안테나</w:t>
      </w:r>
      <w:r w:rsidR="00F618D9" w:rsidRPr="00FB10D0">
        <w:rPr>
          <w:rFonts w:cs="Arial"/>
          <w:lang w:val="en-US"/>
        </w:rPr>
        <w:t>별로</w:t>
      </w:r>
      <w:r w:rsidR="00F618D9" w:rsidRPr="00FB10D0">
        <w:rPr>
          <w:rFonts w:cs="Arial"/>
          <w:lang w:val="en-US"/>
        </w:rPr>
        <w:t xml:space="preserve"> </w:t>
      </w:r>
      <w:r w:rsidR="00F618D9" w:rsidRPr="00FB10D0">
        <w:rPr>
          <w:rFonts w:cs="Arial"/>
          <w:lang w:val="en-US"/>
        </w:rPr>
        <w:t>측정한다</w:t>
      </w:r>
      <w:r w:rsidR="00F618D9" w:rsidRPr="00FB10D0">
        <w:rPr>
          <w:rFonts w:cs="Arial"/>
          <w:lang w:val="en-US"/>
        </w:rPr>
        <w:t>.</w:t>
      </w:r>
    </w:p>
    <w:p w14:paraId="7C739B52" w14:textId="77777777" w:rsidR="00A211FC" w:rsidRPr="00FB10D0" w:rsidRDefault="00A211FC" w:rsidP="00A211FC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경우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사용하지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않는</w:t>
      </w:r>
      <w:r w:rsidRPr="00FB10D0">
        <w:rPr>
          <w:rFonts w:cs="Arial"/>
          <w:lang w:val="en-US"/>
        </w:rPr>
        <w:t xml:space="preserve"> </w:t>
      </w:r>
      <w:r w:rsidR="008912B3" w:rsidRPr="00FB10D0">
        <w:rPr>
          <w:rFonts w:cs="Arial"/>
          <w:lang w:val="en-US"/>
        </w:rPr>
        <w:t>안테나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단자에는</w:t>
      </w:r>
      <w:r w:rsidRPr="00FB10D0">
        <w:rPr>
          <w:rFonts w:cs="Arial"/>
          <w:lang w:val="en-US"/>
        </w:rPr>
        <w:t xml:space="preserve"> </w:t>
      </w:r>
      <w:r w:rsidR="00F618D9" w:rsidRPr="00FB10D0">
        <w:rPr>
          <w:rFonts w:cs="Arial"/>
          <w:lang w:val="en-US"/>
        </w:rPr>
        <w:t>필요할</w:t>
      </w:r>
      <w:r w:rsidR="00F618D9" w:rsidRPr="00FB10D0">
        <w:rPr>
          <w:rFonts w:cs="Arial"/>
          <w:lang w:val="en-US"/>
        </w:rPr>
        <w:t xml:space="preserve"> </w:t>
      </w:r>
      <w:r w:rsidR="00F618D9" w:rsidRPr="00FB10D0">
        <w:rPr>
          <w:rFonts w:cs="Arial"/>
          <w:lang w:val="en-US"/>
        </w:rPr>
        <w:t>경우</w:t>
      </w:r>
      <w:r w:rsidR="00F618D9"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의사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부하</w:t>
      </w:r>
      <w:r w:rsidR="00F618D9" w:rsidRPr="00FB10D0">
        <w:rPr>
          <w:rFonts w:cs="Arial"/>
          <w:lang w:val="en-US"/>
        </w:rPr>
        <w:t xml:space="preserve"> </w:t>
      </w:r>
      <w:r w:rsidR="00F618D9" w:rsidRPr="00FB10D0">
        <w:rPr>
          <w:rFonts w:cs="Arial"/>
          <w:lang w:val="en-US"/>
        </w:rPr>
        <w:t>등을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연결한다</w:t>
      </w:r>
      <w:r w:rsidRPr="00FB10D0">
        <w:rPr>
          <w:rFonts w:cs="Arial"/>
          <w:lang w:val="en-US"/>
        </w:rPr>
        <w:t>.</w:t>
      </w:r>
    </w:p>
    <w:p w14:paraId="7A1A8881" w14:textId="77777777" w:rsidR="006D0876" w:rsidRPr="00FB10D0" w:rsidRDefault="006D0876" w:rsidP="00A211FC">
      <w:pPr>
        <w:rPr>
          <w:rFonts w:cs="Arial"/>
          <w:lang w:val="en-US"/>
        </w:rPr>
      </w:pPr>
    </w:p>
    <w:p w14:paraId="66F3B678" w14:textId="77777777" w:rsidR="00A211FC" w:rsidRPr="00FB10D0" w:rsidRDefault="00A211FC" w:rsidP="006D0876">
      <w:pPr>
        <w:pStyle w:val="24"/>
        <w:rPr>
          <w:rFonts w:cs="Arial"/>
        </w:rPr>
      </w:pPr>
      <w:bookmarkStart w:id="45" w:name="_Toc435649640"/>
      <w:bookmarkStart w:id="46" w:name="_Toc533725396"/>
      <w:r w:rsidRPr="00FB10D0">
        <w:rPr>
          <w:rFonts w:cs="Arial"/>
        </w:rPr>
        <w:t>감쇠기</w:t>
      </w:r>
      <w:bookmarkEnd w:id="45"/>
      <w:bookmarkEnd w:id="46"/>
    </w:p>
    <w:p w14:paraId="2EAC124E" w14:textId="77777777" w:rsidR="00A211FC" w:rsidRPr="00FB10D0" w:rsidRDefault="00A211FC" w:rsidP="00A211FC">
      <w:pPr>
        <w:rPr>
          <w:rFonts w:cs="Arial"/>
          <w:lang w:val="en-US"/>
        </w:rPr>
      </w:pPr>
    </w:p>
    <w:p w14:paraId="1A4705B7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성능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보호를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위하여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필요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감쇠기를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이용할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있다</w:t>
      </w:r>
      <w:r w:rsidRPr="00FB10D0">
        <w:rPr>
          <w:rFonts w:cs="Arial"/>
          <w:lang w:val="en-US"/>
        </w:rPr>
        <w:t>.</w:t>
      </w:r>
    </w:p>
    <w:p w14:paraId="31B30CFB" w14:textId="77777777" w:rsidR="00A211FC" w:rsidRPr="00FB10D0" w:rsidRDefault="00A211FC" w:rsidP="00A211FC">
      <w:pPr>
        <w:rPr>
          <w:rFonts w:cs="Arial"/>
          <w:lang w:val="en-US"/>
        </w:rPr>
      </w:pPr>
    </w:p>
    <w:p w14:paraId="3D05C84F" w14:textId="77777777" w:rsidR="00A211FC" w:rsidRPr="00FB10D0" w:rsidRDefault="00A211FC" w:rsidP="00A211FC">
      <w:pPr>
        <w:pStyle w:val="24"/>
        <w:rPr>
          <w:rFonts w:cs="Arial"/>
        </w:rPr>
      </w:pPr>
      <w:bookmarkStart w:id="47" w:name="_Toc435649641"/>
      <w:bookmarkStart w:id="48" w:name="_Toc533725397"/>
      <w:r w:rsidRPr="00FB10D0">
        <w:rPr>
          <w:rFonts w:cs="Arial"/>
        </w:rPr>
        <w:t>측정기의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조건</w:t>
      </w:r>
      <w:bookmarkEnd w:id="47"/>
      <w:bookmarkEnd w:id="48"/>
    </w:p>
    <w:p w14:paraId="21E25159" w14:textId="77777777" w:rsidR="00A211FC" w:rsidRPr="00FB10D0" w:rsidRDefault="00A211FC" w:rsidP="00A211FC">
      <w:pPr>
        <w:rPr>
          <w:rFonts w:cs="Arial"/>
          <w:lang w:val="en-US"/>
        </w:rPr>
      </w:pPr>
    </w:p>
    <w:p w14:paraId="02578439" w14:textId="77777777" w:rsidR="006A064E" w:rsidRPr="00FB10D0" w:rsidRDefault="006A064E" w:rsidP="006A064E">
      <w:pPr>
        <w:ind w:left="300" w:hangingChars="150" w:hanging="300"/>
        <w:rPr>
          <w:rFonts w:cs="Arial"/>
          <w:lang w:val="en-US"/>
        </w:rPr>
      </w:pPr>
      <w:r w:rsidRPr="00FB10D0">
        <w:rPr>
          <w:rFonts w:cs="Arial"/>
          <w:lang w:val="en-US"/>
        </w:rPr>
        <w:t>a)</w:t>
      </w:r>
      <w:r w:rsidRPr="00FB10D0">
        <w:rPr>
          <w:rFonts w:cs="Arial"/>
          <w:lang w:val="en-US"/>
        </w:rPr>
        <w:tab/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측정기와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시스템은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전에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신호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발생기를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이용하여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보정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계수를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구하여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측정값을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보정하여야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한다</w:t>
      </w:r>
      <w:r w:rsidRPr="00FB10D0">
        <w:rPr>
          <w:rFonts w:cs="Arial"/>
          <w:lang w:val="en-US"/>
        </w:rPr>
        <w:t>.</w:t>
      </w:r>
    </w:p>
    <w:p w14:paraId="72783DB8" w14:textId="77777777" w:rsidR="006A064E" w:rsidRPr="00FB10D0" w:rsidRDefault="006A064E" w:rsidP="006A064E">
      <w:pPr>
        <w:ind w:left="300" w:hangingChars="150" w:hanging="300"/>
        <w:rPr>
          <w:rFonts w:cs="Arial"/>
          <w:lang w:val="en-US"/>
        </w:rPr>
      </w:pPr>
      <w:r w:rsidRPr="00FB10D0">
        <w:rPr>
          <w:rFonts w:cs="Arial"/>
          <w:lang w:val="en-US"/>
        </w:rPr>
        <w:t>b)</w:t>
      </w:r>
      <w:r w:rsidRPr="00FB10D0">
        <w:rPr>
          <w:rFonts w:cs="Arial"/>
          <w:lang w:val="en-US"/>
        </w:rPr>
        <w:tab/>
      </w:r>
      <w:r w:rsidRPr="00FB10D0">
        <w:rPr>
          <w:rFonts w:cs="Arial"/>
          <w:lang w:val="en-US"/>
        </w:rPr>
        <w:t>주파수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허용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편차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등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정밀한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요구되는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항목에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대해서는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동기를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맞추어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측정한다</w:t>
      </w:r>
      <w:r w:rsidRPr="00FB10D0">
        <w:rPr>
          <w:rFonts w:cs="Arial"/>
          <w:lang w:val="en-US"/>
        </w:rPr>
        <w:t>.</w:t>
      </w:r>
    </w:p>
    <w:p w14:paraId="09E4B2D6" w14:textId="77777777" w:rsidR="006A064E" w:rsidRPr="00FB10D0" w:rsidRDefault="006A064E" w:rsidP="006A064E">
      <w:pPr>
        <w:ind w:left="300" w:hangingChars="150" w:hanging="300"/>
        <w:rPr>
          <w:rFonts w:cs="Arial"/>
          <w:lang w:val="en-US"/>
        </w:rPr>
      </w:pPr>
      <w:r w:rsidRPr="00FB10D0">
        <w:rPr>
          <w:rFonts w:cs="Arial"/>
          <w:lang w:val="en-US"/>
        </w:rPr>
        <w:t>c)</w:t>
      </w:r>
      <w:r w:rsidRPr="00FB10D0">
        <w:rPr>
          <w:rFonts w:cs="Arial"/>
          <w:lang w:val="en-US"/>
        </w:rPr>
        <w:tab/>
      </w:r>
      <w:r w:rsidRPr="00FB10D0">
        <w:rPr>
          <w:rFonts w:cs="Arial"/>
          <w:lang w:val="en-US"/>
        </w:rPr>
        <w:t>측정기를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이용할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경우에는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및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분해가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해당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기술기준보다</w:t>
      </w:r>
      <w:r w:rsidRPr="00FB10D0">
        <w:rPr>
          <w:rFonts w:cs="Arial"/>
          <w:lang w:val="en-US"/>
        </w:rPr>
        <w:t xml:space="preserve"> 1</w:t>
      </w:r>
      <w:r w:rsidRPr="00FB10D0">
        <w:rPr>
          <w:rFonts w:cs="Arial"/>
          <w:lang w:val="en-US"/>
        </w:rPr>
        <w:t>자리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높은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값을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것을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이용한다</w:t>
      </w:r>
      <w:r w:rsidRPr="00FB10D0">
        <w:rPr>
          <w:rFonts w:cs="Arial"/>
          <w:lang w:val="en-US"/>
        </w:rPr>
        <w:t xml:space="preserve">. </w:t>
      </w:r>
      <w:r w:rsidRPr="00FB10D0">
        <w:rPr>
          <w:rFonts w:cs="Arial"/>
          <w:lang w:val="en-US"/>
        </w:rPr>
        <w:t>또한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장비는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기기보다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정확도가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높아야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하고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충분한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동작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범위를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가지고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있어야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한다</w:t>
      </w:r>
      <w:r w:rsidRPr="00FB10D0">
        <w:rPr>
          <w:rFonts w:cs="Arial"/>
          <w:lang w:val="en-US"/>
        </w:rPr>
        <w:t>.</w:t>
      </w:r>
    </w:p>
    <w:p w14:paraId="25AD7105" w14:textId="77777777" w:rsidR="00A211FC" w:rsidRPr="00FB10D0" w:rsidRDefault="00A211FC" w:rsidP="00A211FC">
      <w:pPr>
        <w:rPr>
          <w:rFonts w:cs="Arial"/>
          <w:lang w:val="en-US"/>
        </w:rPr>
      </w:pPr>
    </w:p>
    <w:p w14:paraId="09D585EA" w14:textId="77777777" w:rsidR="00597A64" w:rsidRPr="00FB10D0" w:rsidRDefault="00597A64" w:rsidP="00597A64">
      <w:pPr>
        <w:pStyle w:val="24"/>
        <w:rPr>
          <w:rFonts w:cs="Arial"/>
          <w:lang w:eastAsia="ko-KR"/>
        </w:rPr>
      </w:pPr>
      <w:bookmarkStart w:id="49" w:name="_Toc533725398"/>
      <w:proofErr w:type="spellStart"/>
      <w:r w:rsidRPr="00FB10D0">
        <w:rPr>
          <w:rFonts w:cs="Arial"/>
          <w:lang w:eastAsia="ko-KR"/>
        </w:rPr>
        <w:t>비단독</w:t>
      </w:r>
      <w:proofErr w:type="spellEnd"/>
      <w:r w:rsidR="00037BE3"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모드</w:t>
      </w:r>
      <w:r w:rsidR="003440CD" w:rsidRPr="00FB10D0">
        <w:rPr>
          <w:rFonts w:cs="Arial"/>
          <w:lang w:eastAsia="ko-KR"/>
        </w:rPr>
        <w:t>(NSA)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이동국</w:t>
      </w:r>
      <w:bookmarkEnd w:id="49"/>
    </w:p>
    <w:p w14:paraId="5F7F2538" w14:textId="77777777" w:rsidR="00597A64" w:rsidRPr="00FB10D0" w:rsidRDefault="00597A64" w:rsidP="00597A64">
      <w:pPr>
        <w:rPr>
          <w:rFonts w:cs="Arial"/>
          <w:lang w:val="de-DE"/>
        </w:rPr>
      </w:pPr>
    </w:p>
    <w:p w14:paraId="2BC3AC90" w14:textId="77777777" w:rsidR="00597A64" w:rsidRPr="00FB10D0" w:rsidRDefault="00597A64" w:rsidP="00597A64">
      <w:pPr>
        <w:rPr>
          <w:rFonts w:cs="Arial"/>
          <w:lang w:val="de-DE"/>
        </w:rPr>
      </w:pPr>
      <w:proofErr w:type="spellStart"/>
      <w:r w:rsidRPr="00FB10D0">
        <w:rPr>
          <w:rFonts w:cs="Arial"/>
          <w:lang w:val="de-DE"/>
        </w:rPr>
        <w:t>비단독</w:t>
      </w:r>
      <w:proofErr w:type="spellEnd"/>
      <w:r w:rsidR="00037BE3"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모드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이동국을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경우는</w:t>
      </w:r>
      <w:r w:rsidRPr="00FB10D0">
        <w:rPr>
          <w:rFonts w:cs="Arial"/>
          <w:lang w:val="de-DE"/>
        </w:rPr>
        <w:t xml:space="preserve"> </w:t>
      </w:r>
      <w:r w:rsidR="003440CD" w:rsidRPr="00FB10D0">
        <w:rPr>
          <w:rFonts w:cs="Arial"/>
          <w:lang w:val="de-DE"/>
        </w:rPr>
        <w:t>측정</w:t>
      </w:r>
      <w:r w:rsidR="00037BE3" w:rsidRPr="00FB10D0">
        <w:rPr>
          <w:rFonts w:cs="Arial"/>
          <w:lang w:val="de-DE"/>
        </w:rPr>
        <w:t xml:space="preserve"> </w:t>
      </w:r>
      <w:r w:rsidR="003440CD" w:rsidRPr="00FB10D0">
        <w:rPr>
          <w:rFonts w:cs="Arial"/>
          <w:lang w:val="de-DE"/>
        </w:rPr>
        <w:t>결과에서</w:t>
      </w:r>
      <w:r w:rsidR="003440CD"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LTE</w:t>
      </w:r>
      <w:r w:rsidRPr="00FB10D0">
        <w:rPr>
          <w:rFonts w:cs="Arial"/>
          <w:lang w:val="de-DE"/>
        </w:rPr>
        <w:t>의</w:t>
      </w:r>
      <w:r w:rsidRPr="00FB10D0">
        <w:rPr>
          <w:rFonts w:cs="Arial"/>
          <w:lang w:val="de-DE"/>
        </w:rPr>
        <w:t xml:space="preserve"> </w:t>
      </w:r>
      <w:proofErr w:type="spellStart"/>
      <w:r w:rsidRPr="00FB10D0">
        <w:rPr>
          <w:rFonts w:cs="Arial"/>
          <w:lang w:val="de-DE"/>
        </w:rPr>
        <w:t>기본파</w:t>
      </w:r>
      <w:proofErr w:type="spellEnd"/>
      <w:r w:rsidR="00245E61" w:rsidRPr="00FB10D0">
        <w:rPr>
          <w:rFonts w:cs="Arial"/>
          <w:lang w:val="de-DE"/>
        </w:rPr>
        <w:t>(</w:t>
      </w:r>
      <w:r w:rsidR="00643071" w:rsidRPr="00FB10D0">
        <w:rPr>
          <w:rFonts w:cs="Arial"/>
          <w:lang w:val="de-DE"/>
        </w:rPr>
        <w:t>인접채널</w:t>
      </w:r>
      <w:r w:rsidR="00643071" w:rsidRPr="00FB10D0">
        <w:rPr>
          <w:rFonts w:cs="Arial"/>
          <w:lang w:val="de-DE"/>
        </w:rPr>
        <w:t xml:space="preserve">, </w:t>
      </w:r>
      <w:proofErr w:type="spellStart"/>
      <w:r w:rsidR="00643071" w:rsidRPr="00FB10D0">
        <w:rPr>
          <w:rFonts w:cs="Arial"/>
          <w:lang w:val="de-DE"/>
        </w:rPr>
        <w:t>대역외발사</w:t>
      </w:r>
      <w:proofErr w:type="spellEnd"/>
      <w:r w:rsidR="00643071" w:rsidRPr="00FB10D0">
        <w:rPr>
          <w:rFonts w:cs="Arial"/>
          <w:lang w:val="de-DE"/>
        </w:rPr>
        <w:t xml:space="preserve"> </w:t>
      </w:r>
      <w:r w:rsidR="00643071" w:rsidRPr="00FB10D0">
        <w:rPr>
          <w:rFonts w:cs="Arial"/>
          <w:lang w:val="de-DE"/>
        </w:rPr>
        <w:t>구간</w:t>
      </w:r>
      <w:r w:rsidR="00643071" w:rsidRPr="00FB10D0">
        <w:rPr>
          <w:rFonts w:cs="Arial"/>
          <w:lang w:val="de-DE"/>
        </w:rPr>
        <w:t xml:space="preserve"> </w:t>
      </w:r>
      <w:r w:rsidR="00643071" w:rsidRPr="00FB10D0">
        <w:rPr>
          <w:rFonts w:cs="Arial"/>
          <w:lang w:val="de-DE"/>
        </w:rPr>
        <w:t>포함</w:t>
      </w:r>
      <w:r w:rsidR="00643071" w:rsidRPr="00FB10D0">
        <w:rPr>
          <w:rFonts w:cs="Arial"/>
          <w:lang w:val="de-DE"/>
        </w:rPr>
        <w:t>)</w:t>
      </w:r>
      <w:proofErr w:type="spellStart"/>
      <w:r w:rsidRPr="00FB10D0">
        <w:rPr>
          <w:rFonts w:cs="Arial"/>
          <w:lang w:val="de-DE"/>
        </w:rPr>
        <w:t>를</w:t>
      </w:r>
      <w:proofErr w:type="spellEnd"/>
      <w:r w:rsidRPr="00FB10D0">
        <w:rPr>
          <w:rFonts w:cs="Arial"/>
          <w:lang w:val="de-DE"/>
        </w:rPr>
        <w:t xml:space="preserve"> </w:t>
      </w:r>
      <w:r w:rsidR="003440CD" w:rsidRPr="00FB10D0">
        <w:rPr>
          <w:rFonts w:cs="Arial"/>
          <w:lang w:val="de-DE"/>
        </w:rPr>
        <w:t>배제</w:t>
      </w:r>
      <w:r w:rsidRPr="00FB10D0">
        <w:rPr>
          <w:rFonts w:cs="Arial"/>
          <w:lang w:val="de-DE"/>
        </w:rPr>
        <w:t>한다</w:t>
      </w:r>
      <w:r w:rsidRPr="00FB10D0">
        <w:rPr>
          <w:rFonts w:cs="Arial"/>
          <w:lang w:val="de-DE"/>
        </w:rPr>
        <w:t>.</w:t>
      </w:r>
    </w:p>
    <w:p w14:paraId="0CBFD447" w14:textId="77777777" w:rsidR="00666FA9" w:rsidRPr="00FB10D0" w:rsidRDefault="00666FA9" w:rsidP="00A211FC">
      <w:pPr>
        <w:rPr>
          <w:rFonts w:cs="Arial"/>
          <w:lang w:val="en-US"/>
        </w:rPr>
      </w:pPr>
    </w:p>
    <w:p w14:paraId="363F519B" w14:textId="77777777" w:rsidR="00261853" w:rsidRPr="00FB10D0" w:rsidRDefault="00261853" w:rsidP="00261853">
      <w:pPr>
        <w:pStyle w:val="24"/>
        <w:rPr>
          <w:rFonts w:cs="Arial"/>
          <w:lang w:eastAsia="ko-KR"/>
        </w:rPr>
      </w:pPr>
      <w:bookmarkStart w:id="50" w:name="_Toc533725399"/>
      <w:r w:rsidRPr="00FB10D0">
        <w:rPr>
          <w:rFonts w:cs="Arial"/>
          <w:lang w:eastAsia="ko-KR"/>
        </w:rPr>
        <w:t>기지국</w:t>
      </w:r>
      <w:r w:rsidRPr="00FB10D0">
        <w:rPr>
          <w:rFonts w:cs="Arial"/>
          <w:lang w:eastAsia="ko-KR"/>
        </w:rPr>
        <w:t>(</w:t>
      </w:r>
      <w:r w:rsidRPr="00FB10D0">
        <w:rPr>
          <w:rFonts w:cs="Arial"/>
          <w:lang w:eastAsia="ko-KR"/>
        </w:rPr>
        <w:t>또는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사업자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고정국</w:t>
      </w:r>
      <w:r w:rsidRPr="00FB10D0">
        <w:rPr>
          <w:rFonts w:cs="Arial"/>
          <w:lang w:eastAsia="ko-KR"/>
        </w:rPr>
        <w:t>)</w:t>
      </w:r>
      <w:r w:rsidRPr="00FB10D0">
        <w:rPr>
          <w:rFonts w:cs="Arial"/>
          <w:lang w:eastAsia="ko-KR"/>
        </w:rPr>
        <w:t>과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이동국</w:t>
      </w:r>
      <w:r w:rsidRPr="00FB10D0">
        <w:rPr>
          <w:rFonts w:cs="Arial"/>
          <w:lang w:eastAsia="ko-KR"/>
        </w:rPr>
        <w:t>(</w:t>
      </w:r>
      <w:r w:rsidRPr="00FB10D0">
        <w:rPr>
          <w:rFonts w:cs="Arial"/>
          <w:lang w:eastAsia="ko-KR"/>
        </w:rPr>
        <w:t>또는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가입자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고정국</w:t>
      </w:r>
      <w:r w:rsidRPr="00FB10D0">
        <w:rPr>
          <w:rFonts w:cs="Arial"/>
          <w:lang w:eastAsia="ko-KR"/>
        </w:rPr>
        <w:t>)</w:t>
      </w:r>
      <w:r w:rsidRPr="00FB10D0">
        <w:rPr>
          <w:rFonts w:cs="Arial"/>
          <w:lang w:eastAsia="ko-KR"/>
        </w:rPr>
        <w:t>을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중계하는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기기</w:t>
      </w:r>
      <w:bookmarkEnd w:id="50"/>
    </w:p>
    <w:p w14:paraId="362A686C" w14:textId="77777777" w:rsidR="00261853" w:rsidRPr="00FB10D0" w:rsidRDefault="00261853" w:rsidP="00261853">
      <w:pPr>
        <w:rPr>
          <w:rFonts w:cs="Arial"/>
          <w:lang w:val="de-DE"/>
        </w:rPr>
      </w:pPr>
    </w:p>
    <w:p w14:paraId="13F4CB28" w14:textId="77777777" w:rsidR="00261853" w:rsidRPr="00FB10D0" w:rsidRDefault="00261853" w:rsidP="00261853">
      <w:pPr>
        <w:rPr>
          <w:rFonts w:cs="Arial"/>
          <w:lang w:val="de-DE"/>
        </w:rPr>
      </w:pPr>
      <w:r w:rsidRPr="00FB10D0">
        <w:rPr>
          <w:rFonts w:cs="Arial"/>
          <w:lang w:val="de-DE"/>
        </w:rPr>
        <w:t>고유</w:t>
      </w:r>
      <w:r w:rsidRPr="00FB10D0">
        <w:rPr>
          <w:rFonts w:cs="Arial"/>
          <w:lang w:val="de-DE"/>
        </w:rPr>
        <w:t xml:space="preserve"> Cell ID </w:t>
      </w:r>
      <w:r w:rsidRPr="00FB10D0">
        <w:rPr>
          <w:rFonts w:cs="Arial"/>
          <w:lang w:val="de-DE"/>
        </w:rPr>
        <w:t>부여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기능이나</w:t>
      </w:r>
      <w:r w:rsidRPr="00FB10D0">
        <w:rPr>
          <w:rFonts w:cs="Arial"/>
          <w:lang w:val="de-DE"/>
        </w:rPr>
        <w:t xml:space="preserve"> </w:t>
      </w:r>
      <w:proofErr w:type="spellStart"/>
      <w:r w:rsidRPr="00FB10D0">
        <w:rPr>
          <w:rFonts w:cs="Arial"/>
          <w:lang w:val="de-DE"/>
        </w:rPr>
        <w:t>호처리</w:t>
      </w:r>
      <w:proofErr w:type="spellEnd"/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능력이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없으며</w:t>
      </w:r>
      <w:r w:rsidRPr="00FB10D0">
        <w:rPr>
          <w:rFonts w:cs="Arial"/>
          <w:lang w:val="de-DE"/>
        </w:rPr>
        <w:t xml:space="preserve">, </w:t>
      </w:r>
      <w:r w:rsidRPr="00FB10D0">
        <w:rPr>
          <w:rFonts w:cs="Arial"/>
          <w:lang w:val="de-DE"/>
        </w:rPr>
        <w:t>기지국으로부터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무선신호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또는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별도의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중계기용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부가장치를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통해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받은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신호를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단순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증폭하여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서비스하는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기기를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말한다</w:t>
      </w:r>
      <w:r w:rsidRPr="00FB10D0">
        <w:rPr>
          <w:rFonts w:cs="Arial"/>
          <w:lang w:val="de-DE"/>
        </w:rPr>
        <w:t>.</w:t>
      </w:r>
    </w:p>
    <w:p w14:paraId="312281CB" w14:textId="264F0170" w:rsidR="006A064E" w:rsidRPr="00FB10D0" w:rsidRDefault="006A064E" w:rsidP="00A211FC">
      <w:pPr>
        <w:rPr>
          <w:rFonts w:cs="Arial"/>
          <w:lang w:val="en-US"/>
        </w:rPr>
      </w:pPr>
    </w:p>
    <w:p w14:paraId="3FF6DD96" w14:textId="77777777" w:rsidR="007E0C2D" w:rsidRPr="00FB10D0" w:rsidRDefault="007E0C2D" w:rsidP="00A211FC">
      <w:pPr>
        <w:rPr>
          <w:rFonts w:cs="Arial"/>
          <w:lang w:val="en-US"/>
        </w:rPr>
      </w:pPr>
    </w:p>
    <w:p w14:paraId="13DA0E6F" w14:textId="77777777" w:rsidR="00A211FC" w:rsidRPr="00FB10D0" w:rsidRDefault="00A211FC" w:rsidP="00380A74">
      <w:pPr>
        <w:pStyle w:val="13"/>
        <w:rPr>
          <w:rFonts w:cs="Arial"/>
        </w:rPr>
      </w:pPr>
      <w:bookmarkStart w:id="51" w:name="_Toc521400741"/>
      <w:bookmarkStart w:id="52" w:name="_Toc435649644"/>
      <w:bookmarkStart w:id="53" w:name="_Toc533725400"/>
      <w:bookmarkEnd w:id="51"/>
      <w:r w:rsidRPr="00FB10D0">
        <w:rPr>
          <w:rFonts w:cs="Arial"/>
        </w:rPr>
        <w:t>주파수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허용</w:t>
      </w:r>
      <w:r w:rsidR="00037BE3"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편차</w:t>
      </w:r>
      <w:r w:rsidRPr="00FB10D0">
        <w:rPr>
          <w:rFonts w:cs="Arial"/>
        </w:rPr>
        <w:t xml:space="preserve"> </w:t>
      </w:r>
      <w:r w:rsidR="00F75AE7" w:rsidRPr="00FB10D0">
        <w:rPr>
          <w:rFonts w:cs="Arial"/>
        </w:rPr>
        <w:t>측정</w:t>
      </w:r>
      <w:r w:rsidR="00037BE3" w:rsidRPr="00FB10D0">
        <w:rPr>
          <w:rFonts w:cs="Arial"/>
          <w:lang w:eastAsia="ko-KR"/>
        </w:rPr>
        <w:t xml:space="preserve"> </w:t>
      </w:r>
      <w:r w:rsidR="00F75AE7" w:rsidRPr="00FB10D0">
        <w:rPr>
          <w:rFonts w:cs="Arial"/>
        </w:rPr>
        <w:t>방법</w:t>
      </w:r>
      <w:bookmarkEnd w:id="52"/>
      <w:bookmarkEnd w:id="53"/>
    </w:p>
    <w:p w14:paraId="2F6868F4" w14:textId="77777777" w:rsidR="008912B3" w:rsidRPr="00FB10D0" w:rsidRDefault="008912B3" w:rsidP="00A211FC">
      <w:pPr>
        <w:rPr>
          <w:rFonts w:cs="Arial"/>
          <w:lang w:val="de-DE"/>
        </w:rPr>
      </w:pPr>
    </w:p>
    <w:p w14:paraId="538F2E0F" w14:textId="77777777" w:rsidR="00A211FC" w:rsidRPr="00FB10D0" w:rsidRDefault="00A211FC" w:rsidP="00380A74">
      <w:pPr>
        <w:pStyle w:val="24"/>
        <w:rPr>
          <w:rFonts w:cs="Arial"/>
        </w:rPr>
      </w:pPr>
      <w:bookmarkStart w:id="54" w:name="_Toc435649645"/>
      <w:bookmarkStart w:id="55" w:name="_Toc533725401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목적</w:t>
      </w:r>
      <w:bookmarkEnd w:id="54"/>
      <w:bookmarkEnd w:id="55"/>
    </w:p>
    <w:p w14:paraId="36E6D1FD" w14:textId="77777777" w:rsidR="00A211FC" w:rsidRPr="00FB10D0" w:rsidRDefault="00A211FC" w:rsidP="00A211FC">
      <w:pPr>
        <w:rPr>
          <w:rFonts w:cs="Arial"/>
          <w:lang w:val="en-US"/>
        </w:rPr>
      </w:pPr>
    </w:p>
    <w:p w14:paraId="501296E6" w14:textId="77777777" w:rsidR="006A064E" w:rsidRPr="00FB10D0" w:rsidRDefault="00A211FC" w:rsidP="000805D1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발사되는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전파의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허용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편차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내에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있는지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</w:t>
      </w:r>
      <w:r w:rsidR="002F0DE9" w:rsidRPr="00FB10D0">
        <w:rPr>
          <w:rFonts w:cs="Arial"/>
          <w:lang w:val="en-US"/>
        </w:rPr>
        <w:t>하기</w:t>
      </w:r>
      <w:r w:rsidR="002F0DE9" w:rsidRPr="00FB10D0">
        <w:rPr>
          <w:rFonts w:cs="Arial"/>
          <w:lang w:val="en-US"/>
        </w:rPr>
        <w:t xml:space="preserve"> </w:t>
      </w:r>
      <w:r w:rsidR="002F0DE9" w:rsidRPr="00FB10D0">
        <w:rPr>
          <w:rFonts w:cs="Arial"/>
          <w:lang w:val="en-US"/>
        </w:rPr>
        <w:t>위한</w:t>
      </w:r>
      <w:r w:rsidR="002F0DE9" w:rsidRPr="00FB10D0">
        <w:rPr>
          <w:rFonts w:cs="Arial"/>
          <w:lang w:val="en-US"/>
        </w:rPr>
        <w:t xml:space="preserve"> </w:t>
      </w:r>
      <w:r w:rsidR="002F0DE9" w:rsidRPr="00FB10D0">
        <w:rPr>
          <w:rFonts w:cs="Arial"/>
          <w:lang w:val="en-US"/>
        </w:rPr>
        <w:t>것이</w:t>
      </w:r>
      <w:r w:rsidRPr="00FB10D0">
        <w:rPr>
          <w:rFonts w:cs="Arial"/>
          <w:lang w:val="en-US"/>
        </w:rPr>
        <w:t>다</w:t>
      </w:r>
      <w:r w:rsidR="00670153" w:rsidRPr="00FB10D0">
        <w:rPr>
          <w:rFonts w:cs="Arial"/>
          <w:lang w:val="en-US"/>
        </w:rPr>
        <w:t>.</w:t>
      </w:r>
      <w:r w:rsidR="006A064E" w:rsidRPr="00FB10D0">
        <w:rPr>
          <w:rFonts w:cs="Arial"/>
          <w:lang w:val="en-US"/>
        </w:rPr>
        <w:br w:type="page"/>
      </w:r>
    </w:p>
    <w:p w14:paraId="7433D409" w14:textId="77777777" w:rsidR="00A211FC" w:rsidRPr="00FB10D0" w:rsidRDefault="00A211FC" w:rsidP="00380A74">
      <w:pPr>
        <w:pStyle w:val="24"/>
        <w:rPr>
          <w:rFonts w:cs="Arial"/>
        </w:rPr>
      </w:pPr>
      <w:bookmarkStart w:id="56" w:name="_Toc435649646"/>
      <w:bookmarkStart w:id="57" w:name="_Toc533725402"/>
      <w:r w:rsidRPr="00FB10D0">
        <w:rPr>
          <w:rFonts w:cs="Arial"/>
        </w:rPr>
        <w:lastRenderedPageBreak/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구성</w:t>
      </w:r>
      <w:bookmarkEnd w:id="56"/>
      <w:bookmarkEnd w:id="57"/>
    </w:p>
    <w:p w14:paraId="035A5F59" w14:textId="77777777" w:rsidR="00A211FC" w:rsidRPr="00FB10D0" w:rsidRDefault="00A211FC" w:rsidP="00A211FC">
      <w:pPr>
        <w:rPr>
          <w:rFonts w:cs="Arial"/>
          <w:lang w:val="en-US"/>
        </w:rPr>
      </w:pPr>
    </w:p>
    <w:p w14:paraId="3D089965" w14:textId="77777777" w:rsidR="00A211FC" w:rsidRPr="00FB10D0" w:rsidRDefault="00D42226" w:rsidP="00380A74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>기지국을</w:t>
      </w:r>
      <w:r w:rsidRPr="00FB10D0">
        <w:rPr>
          <w:rFonts w:cs="Arial"/>
          <w:lang w:eastAsia="ko-KR"/>
        </w:rPr>
        <w:t xml:space="preserve"> </w:t>
      </w:r>
      <w:r w:rsidR="00A211FC" w:rsidRPr="00FB10D0">
        <w:rPr>
          <w:rFonts w:cs="Arial"/>
        </w:rPr>
        <w:t>측정하는</w:t>
      </w:r>
      <w:r w:rsidR="00A211FC" w:rsidRPr="00FB10D0">
        <w:rPr>
          <w:rFonts w:cs="Arial"/>
        </w:rPr>
        <w:t xml:space="preserve"> </w:t>
      </w:r>
      <w:r w:rsidR="00A211FC" w:rsidRPr="00FB10D0">
        <w:rPr>
          <w:rFonts w:cs="Arial"/>
        </w:rPr>
        <w:t>경우</w:t>
      </w:r>
    </w:p>
    <w:p w14:paraId="0DF19D26" w14:textId="77777777" w:rsidR="009C624B" w:rsidRPr="00FB10D0" w:rsidRDefault="00235250" w:rsidP="00A211FC">
      <w:pPr>
        <w:rPr>
          <w:rFonts w:cs="Arial"/>
          <w:lang w:val="en-US"/>
        </w:rPr>
      </w:pPr>
      <w:bookmarkStart w:id="58" w:name="표지1"/>
      <w:bookmarkEnd w:id="58"/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8C2C130" wp14:editId="027A0CA2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4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A680DD" w14:textId="77777777" w:rsidR="004724F7" w:rsidRDefault="004724F7" w:rsidP="00723834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14AA76EE" w14:textId="77777777" w:rsidR="004724F7" w:rsidRDefault="004724F7" w:rsidP="00723834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C2C130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31.6pt;margin-top:5.3pt;width:109.8pt;height:47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" fillcolor="white [3201]" strokecolor="black [3200]">
                <v:textbox>
                  <w:txbxContent>
                    <w:p w14:paraId="3EA680DD" w14:textId="77777777" w:rsidR="004724F7" w:rsidRDefault="004724F7" w:rsidP="00723834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14AA76EE" w14:textId="77777777" w:rsidR="004724F7" w:rsidRDefault="004724F7" w:rsidP="00723834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F434D30" wp14:editId="73F4F5F7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6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D5DFC0" w14:textId="77777777" w:rsidR="004724F7" w:rsidRDefault="004724F7" w:rsidP="001920D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주</w:t>
                            </w:r>
                            <w:r>
                              <w:t>파수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측</w:t>
                            </w:r>
                            <w:r>
                              <w:t>정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</w:p>
                          <w:p w14:paraId="38F590FB" w14:textId="77777777" w:rsidR="004724F7" w:rsidRDefault="004724F7" w:rsidP="001920D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또</w:t>
                            </w:r>
                            <w:r>
                              <w:t>는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34D30" id="_x0000_s1027" type="#_x0000_t202" style="position:absolute;left:0;text-align:left;margin-left:304.6pt;margin-top:5.3pt;width:125.4pt;height:47.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" fillcolor="white [3201]" strokecolor="black [3200]">
                <v:textbox>
                  <w:txbxContent>
                    <w:p w14:paraId="45D5DFC0" w14:textId="77777777" w:rsidR="004724F7" w:rsidRDefault="004724F7" w:rsidP="001920D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주</w:t>
                      </w:r>
                      <w:r>
                        <w:t>파수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측</w:t>
                      </w:r>
                      <w:r>
                        <w:t>정</w:t>
                      </w:r>
                      <w:r>
                        <w:rPr>
                          <w:rFonts w:hint="eastAsia"/>
                        </w:rPr>
                        <w:t>기</w:t>
                      </w:r>
                    </w:p>
                    <w:p w14:paraId="38F590FB" w14:textId="77777777" w:rsidR="004724F7" w:rsidRDefault="004724F7" w:rsidP="001920D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또</w:t>
                      </w:r>
                      <w:r>
                        <w:t>는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09266C09" w14:textId="77777777" w:rsidR="009C624B" w:rsidRPr="00FB10D0" w:rsidRDefault="00235250" w:rsidP="00A211FC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78CF92C" wp14:editId="163FCAF4">
                <wp:simplePos x="0" y="0"/>
                <wp:positionH relativeFrom="column">
                  <wp:posOffset>2565400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07C20" w14:textId="77777777" w:rsidR="004724F7" w:rsidRDefault="004724F7" w:rsidP="001920D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CF92C" id="Text Box 65" o:spid="_x0000_s1028" type="#_x0000_t202" style="position:absolute;left:0;text-align:left;margin-left:202pt;margin-top:1.65pt;width:61.8pt;height:29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" fillcolor="white [3201]" strokeweight=".5pt">
                <v:path arrowok="t"/>
                <v:textbox>
                  <w:txbxContent>
                    <w:p w14:paraId="6EC07C20" w14:textId="77777777" w:rsidR="004724F7" w:rsidRDefault="004724F7" w:rsidP="001920D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220B55B6" w14:textId="77777777" w:rsidR="009C624B" w:rsidRPr="00FB10D0" w:rsidRDefault="00235250" w:rsidP="00A211FC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664896" behindDoc="0" locked="0" layoutInCell="1" allowOverlap="1" wp14:anchorId="2859AE6F" wp14:editId="1385B038">
                <wp:simplePos x="0" y="0"/>
                <wp:positionH relativeFrom="column">
                  <wp:posOffset>3350260</wp:posOffset>
                </wp:positionH>
                <wp:positionV relativeFrom="paragraph">
                  <wp:posOffset>50799</wp:posOffset>
                </wp:positionV>
                <wp:extent cx="518160" cy="0"/>
                <wp:effectExtent l="0" t="0" r="34290" b="19050"/>
                <wp:wrapNone/>
                <wp:docPr id="67" name="직선 연결선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A23985" id="직선 연결선 67" o:spid="_x0000_s1026" style="position:absolute;left:0;text-align:left;z-index:2516648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63.8pt,4pt" to="3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661824" behindDoc="0" locked="0" layoutInCell="1" allowOverlap="1" wp14:anchorId="0AC60A4C" wp14:editId="6A85B0B1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64" name="직선 연결선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8FEC8" id="직선 연결선 64" o:spid="_x0000_s1026" style="position:absolute;left:0;text-align:left;z-index:2516618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7E3E2B0" w14:textId="77777777" w:rsidR="009C624B" w:rsidRPr="00FB10D0" w:rsidRDefault="00235250" w:rsidP="00A211FC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5D86127" wp14:editId="7913C964">
                <wp:simplePos x="0" y="0"/>
                <wp:positionH relativeFrom="column">
                  <wp:posOffset>1795780</wp:posOffset>
                </wp:positionH>
                <wp:positionV relativeFrom="paragraph">
                  <wp:posOffset>17145</wp:posOffset>
                </wp:positionV>
                <wp:extent cx="449580" cy="388620"/>
                <wp:effectExtent l="0" t="0" r="26670" b="30480"/>
                <wp:wrapNone/>
                <wp:docPr id="69" name="꺾인 연결선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9580" cy="3886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2CA5E9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꺾인 연결선 69" o:spid="_x0000_s1026" type="#_x0000_t34" style="position:absolute;left:0;text-align:left;margin-left:141.4pt;margin-top:1.35pt;width:35.4pt;height:30.6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721F253" wp14:editId="3C5A0A55">
                <wp:simplePos x="0" y="0"/>
                <wp:positionH relativeFrom="column">
                  <wp:posOffset>2001520</wp:posOffset>
                </wp:positionH>
                <wp:positionV relativeFrom="paragraph">
                  <wp:posOffset>111125</wp:posOffset>
                </wp:positionV>
                <wp:extent cx="28575" cy="28575"/>
                <wp:effectExtent l="0" t="0" r="28575" b="28575"/>
                <wp:wrapNone/>
                <wp:docPr id="71" name="타원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769229" id="타원 71" o:spid="_x0000_s1026" style="position:absolute;left:0;text-align:left;margin-left:157.6pt;margin-top:8.75pt;width:2.25pt;height:2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6C7C3CEC" w14:textId="77777777" w:rsidR="009C624B" w:rsidRPr="00FB10D0" w:rsidRDefault="00235250" w:rsidP="00A211FC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54B30D9" wp14:editId="109DEA19">
                <wp:simplePos x="0" y="0"/>
                <wp:positionH relativeFrom="column">
                  <wp:posOffset>2001520</wp:posOffset>
                </wp:positionH>
                <wp:positionV relativeFrom="paragraph">
                  <wp:posOffset>125730</wp:posOffset>
                </wp:positionV>
                <wp:extent cx="28575" cy="28575"/>
                <wp:effectExtent l="0" t="0" r="28575" b="28575"/>
                <wp:wrapNone/>
                <wp:docPr id="75" name="타원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EF99CC" id="타원 75" o:spid="_x0000_s1026" style="position:absolute;left:0;text-align:left;margin-left:157.6pt;margin-top:9.9pt;width:2.25pt;height:2.2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152A7ED3" wp14:editId="1A5031E8">
                <wp:simplePos x="0" y="0"/>
                <wp:positionH relativeFrom="column">
                  <wp:posOffset>2001520</wp:posOffset>
                </wp:positionH>
                <wp:positionV relativeFrom="paragraph">
                  <wp:posOffset>34290</wp:posOffset>
                </wp:positionV>
                <wp:extent cx="28575" cy="28575"/>
                <wp:effectExtent l="0" t="0" r="28575" b="28575"/>
                <wp:wrapNone/>
                <wp:docPr id="74" name="타원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9F4819" id="타원 74" o:spid="_x0000_s1026" style="position:absolute;left:0;text-align:left;margin-left:157.6pt;margin-top:2.7pt;width:2.25pt;height:2.2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753A1268" w14:textId="77777777" w:rsidR="009C624B" w:rsidRPr="00FB10D0" w:rsidRDefault="00235250" w:rsidP="00A211FC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1974F2D" wp14:editId="74C5262B">
                <wp:simplePos x="0" y="0"/>
                <wp:positionH relativeFrom="column">
                  <wp:posOffset>2001520</wp:posOffset>
                </wp:positionH>
                <wp:positionV relativeFrom="paragraph">
                  <wp:posOffset>86995</wp:posOffset>
                </wp:positionV>
                <wp:extent cx="480060" cy="533400"/>
                <wp:effectExtent l="0" t="0" r="15240" b="19050"/>
                <wp:wrapNone/>
                <wp:docPr id="7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031957" w14:textId="77777777" w:rsidR="004724F7" w:rsidRDefault="004724F7" w:rsidP="001920D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5FEFD3A7" w14:textId="77777777" w:rsidR="004724F7" w:rsidRDefault="004724F7" w:rsidP="001920DC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74F2D" id="Text Box 70" o:spid="_x0000_s1029" type="#_x0000_t202" style="position:absolute;left:0;text-align:left;margin-left:157.6pt;margin-top:6.85pt;width:37.8pt;height:42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" fillcolor="white [3201]" strokeweight=".5pt">
                <v:path arrowok="t"/>
                <v:textbox>
                  <w:txbxContent>
                    <w:p w14:paraId="26031957" w14:textId="77777777" w:rsidR="004724F7" w:rsidRDefault="004724F7" w:rsidP="001920D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5FEFD3A7" w14:textId="77777777" w:rsidR="004724F7" w:rsidRDefault="004724F7" w:rsidP="001920DC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4FE1168B" w14:textId="77777777" w:rsidR="001920DC" w:rsidRPr="00FB10D0" w:rsidRDefault="001920DC" w:rsidP="00A211FC">
      <w:pPr>
        <w:rPr>
          <w:rFonts w:cs="Arial"/>
          <w:lang w:val="en-US"/>
        </w:rPr>
      </w:pPr>
    </w:p>
    <w:p w14:paraId="092AA898" w14:textId="77777777" w:rsidR="001920DC" w:rsidRPr="00FB10D0" w:rsidRDefault="001920DC" w:rsidP="00A211FC">
      <w:pPr>
        <w:rPr>
          <w:rFonts w:cs="Arial"/>
          <w:lang w:val="en-US"/>
        </w:rPr>
      </w:pPr>
    </w:p>
    <w:p w14:paraId="44927761" w14:textId="77777777" w:rsidR="00CD40EA" w:rsidRPr="00FB10D0" w:rsidRDefault="00CD40EA" w:rsidP="00CD40EA">
      <w:pPr>
        <w:spacing w:line="360" w:lineRule="auto"/>
        <w:rPr>
          <w:rFonts w:cs="Arial"/>
          <w:lang w:val="en-US"/>
        </w:rPr>
      </w:pPr>
      <w:r w:rsidRPr="00FB10D0">
        <w:rPr>
          <w:rFonts w:cs="Arial"/>
          <w:lang w:val="en-US"/>
        </w:rPr>
        <w:t xml:space="preserve">  </w:t>
      </w:r>
    </w:p>
    <w:p w14:paraId="41FAABDD" w14:textId="77777777" w:rsidR="00591E6D" w:rsidRPr="00FB10D0" w:rsidRDefault="00591E6D" w:rsidP="00591E6D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="00B3475D"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="00B3475D"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="00B3475D"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="00B3475D" w:rsidRPr="00FB10D0">
        <w:rPr>
          <w:rFonts w:cs="Arial"/>
          <w:noProof/>
          <w:lang w:val="en-US"/>
        </w:rPr>
        <w:t>1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</w:t>
      </w:r>
      <w:r w:rsidR="00CD40EA" w:rsidRPr="00FB10D0">
        <w:rPr>
          <w:rFonts w:cs="Arial"/>
          <w:lang w:val="en-US"/>
        </w:rPr>
        <w:t>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기지국</w:t>
      </w:r>
      <w:r w:rsidR="008B4BA2" w:rsidRPr="00FB10D0">
        <w:rPr>
          <w:rFonts w:cs="Arial"/>
          <w:lang w:val="en-US"/>
        </w:rPr>
        <w:t xml:space="preserve"> </w:t>
      </w:r>
      <w:r w:rsidR="008B4BA2" w:rsidRPr="00FB10D0">
        <w:rPr>
          <w:rFonts w:cs="Arial"/>
          <w:lang w:val="en-US"/>
        </w:rPr>
        <w:t>시험</w:t>
      </w:r>
      <w:r w:rsidR="008B4BA2" w:rsidRPr="00FB10D0">
        <w:rPr>
          <w:rFonts w:cs="Arial"/>
          <w:lang w:val="en-US"/>
        </w:rPr>
        <w:t xml:space="preserve"> </w:t>
      </w:r>
      <w:r w:rsidR="008B4BA2" w:rsidRPr="00FB10D0">
        <w:rPr>
          <w:rFonts w:cs="Arial"/>
          <w:lang w:val="en-US"/>
        </w:rPr>
        <w:t>구성도</w:t>
      </w:r>
    </w:p>
    <w:p w14:paraId="48A01F24" w14:textId="77777777" w:rsidR="00380A74" w:rsidRPr="00FB10D0" w:rsidRDefault="00380A74" w:rsidP="00A211FC">
      <w:pPr>
        <w:rPr>
          <w:rFonts w:cs="Arial"/>
          <w:lang w:val="en-US"/>
        </w:rPr>
      </w:pPr>
    </w:p>
    <w:p w14:paraId="41D78A76" w14:textId="77777777" w:rsidR="00A211FC" w:rsidRPr="00FB10D0" w:rsidRDefault="00D42226" w:rsidP="00F43780">
      <w:pPr>
        <w:pStyle w:val="34"/>
        <w:rPr>
          <w:rFonts w:cs="Arial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04E7974E" w14:textId="77777777" w:rsidR="004E436B" w:rsidRPr="00FB10D0" w:rsidRDefault="00235250" w:rsidP="004E436B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A5641FF" wp14:editId="6A2EAF92">
                <wp:simplePos x="0" y="0"/>
                <wp:positionH relativeFrom="column">
                  <wp:posOffset>408940</wp:posOffset>
                </wp:positionH>
                <wp:positionV relativeFrom="paragraph">
                  <wp:posOffset>64135</wp:posOffset>
                </wp:positionV>
                <wp:extent cx="1082040" cy="740410"/>
                <wp:effectExtent l="0" t="0" r="22860" b="21590"/>
                <wp:wrapNone/>
                <wp:docPr id="8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74041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ABB010" w14:textId="77777777" w:rsidR="004724F7" w:rsidRPr="00D227FD" w:rsidRDefault="004724F7" w:rsidP="00D42226">
                            <w:pPr>
                              <w:jc w:val="center"/>
                            </w:pPr>
                            <w:r w:rsidRPr="00D227FD">
                              <w:rPr>
                                <w:rFonts w:hint="eastAsia"/>
                              </w:rPr>
                              <w:t>벡</w:t>
                            </w:r>
                            <w:r w:rsidRPr="00D227FD"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</w:rPr>
                              <w:t>신</w:t>
                            </w:r>
                            <w:r w:rsidRPr="00D227FD"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br/>
                            </w:r>
                            <w:r w:rsidRPr="00D227FD">
                              <w:t>발생기</w:t>
                            </w:r>
                          </w:p>
                          <w:p w14:paraId="7A8E5244" w14:textId="77777777" w:rsidR="004724F7" w:rsidRPr="00844F3E" w:rsidRDefault="004724F7" w:rsidP="00D4222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16"/>
                              </w:rPr>
                              <w:t>무변조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또는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5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G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N</w:t>
                            </w:r>
                            <w:r w:rsidRPr="00D227FD">
                              <w:rPr>
                                <w:sz w:val="16"/>
                              </w:rPr>
                              <w:t>R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변</w:t>
                            </w:r>
                            <w:r w:rsidRPr="00D227FD">
                              <w:rPr>
                                <w:sz w:val="16"/>
                              </w:rPr>
                              <w:t>조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지</w:t>
                            </w:r>
                            <w:r w:rsidRPr="00D227FD">
                              <w:rPr>
                                <w:sz w:val="16"/>
                              </w:rPr>
                              <w:t>원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641FF" id="_x0000_s1030" type="#_x0000_t202" style="position:absolute;left:0;text-align:left;margin-left:32.2pt;margin-top:5.05pt;width:85.2pt;height:58.3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" fillcolor="white [3201]" strokecolor="black [3200]">
                <v:textbox>
                  <w:txbxContent>
                    <w:p w14:paraId="69ABB010" w14:textId="77777777" w:rsidR="004724F7" w:rsidRPr="00D227FD" w:rsidRDefault="004724F7" w:rsidP="00D42226">
                      <w:pPr>
                        <w:jc w:val="center"/>
                      </w:pPr>
                      <w:r w:rsidRPr="00D227FD">
                        <w:rPr>
                          <w:rFonts w:hint="eastAsia"/>
                        </w:rPr>
                        <w:t>벡</w:t>
                      </w:r>
                      <w:r w:rsidRPr="00D227FD"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</w:rPr>
                        <w:t>신</w:t>
                      </w:r>
                      <w:r w:rsidRPr="00D227FD"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br/>
                      </w:r>
                      <w:r w:rsidRPr="00D227FD">
                        <w:t>발생기</w:t>
                      </w:r>
                    </w:p>
                    <w:p w14:paraId="7A8E5244" w14:textId="77777777" w:rsidR="004724F7" w:rsidRPr="00844F3E" w:rsidRDefault="004724F7" w:rsidP="00D42226">
                      <w:pPr>
                        <w:jc w:val="center"/>
                        <w:rPr>
                          <w:sz w:val="16"/>
                        </w:rPr>
                      </w:pPr>
                      <w:r w:rsidRPr="00D227FD">
                        <w:rPr>
                          <w:rFonts w:hint="eastAsia"/>
                          <w:sz w:val="16"/>
                        </w:rPr>
                        <w:t>(</w:t>
                      </w:r>
                      <w:proofErr w:type="spellStart"/>
                      <w:r>
                        <w:rPr>
                          <w:rFonts w:hint="eastAsia"/>
                          <w:sz w:val="16"/>
                        </w:rPr>
                        <w:t>무변조</w:t>
                      </w:r>
                      <w:proofErr w:type="spellEnd"/>
                      <w:r>
                        <w:rPr>
                          <w:rFonts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6"/>
                        </w:rPr>
                        <w:t>또는</w:t>
                      </w:r>
                      <w:r>
                        <w:rPr>
                          <w:rFonts w:hint="eastAsia"/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5</w:t>
                      </w:r>
                      <w:r w:rsidRPr="00D227FD">
                        <w:rPr>
                          <w:sz w:val="16"/>
                        </w:rPr>
                        <w:t xml:space="preserve">G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N</w:t>
                      </w:r>
                      <w:r w:rsidRPr="00D227FD">
                        <w:rPr>
                          <w:sz w:val="16"/>
                        </w:rPr>
                        <w:t>R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변</w:t>
                      </w:r>
                      <w:r w:rsidRPr="00D227FD">
                        <w:rPr>
                          <w:sz w:val="16"/>
                        </w:rPr>
                        <w:t>조</w:t>
                      </w:r>
                      <w:r w:rsidRPr="00D227FD"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지</w:t>
                      </w:r>
                      <w:r w:rsidRPr="00D227FD">
                        <w:rPr>
                          <w:sz w:val="16"/>
                        </w:rPr>
                        <w:t>원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1C126F60" wp14:editId="0A47689B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7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525B7B" w14:textId="77777777" w:rsidR="004724F7" w:rsidRDefault="004724F7" w:rsidP="004E436B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26F60" id="_x0000_s1031" type="#_x0000_t202" style="position:absolute;left:0;text-align:left;margin-left:136pt;margin-top:5.05pt;width:82.8pt;height:47.4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" fillcolor="white [3201]" strokecolor="black [3200]">
                <v:textbox>
                  <w:txbxContent>
                    <w:p w14:paraId="5C525B7B" w14:textId="77777777" w:rsidR="004724F7" w:rsidRDefault="004724F7" w:rsidP="004E436B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084B4A8" wp14:editId="2E1393A2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7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3A1383" w14:textId="77777777" w:rsidR="004724F7" w:rsidRDefault="004724F7" w:rsidP="004E436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주</w:t>
                            </w:r>
                            <w:r>
                              <w:t>파수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측</w:t>
                            </w:r>
                            <w:r>
                              <w:t>정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</w:p>
                          <w:p w14:paraId="310B7563" w14:textId="77777777" w:rsidR="004724F7" w:rsidRDefault="004724F7" w:rsidP="004E436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또</w:t>
                            </w:r>
                            <w:r>
                              <w:t>는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84B4A8" id="_x0000_s1032" type="#_x0000_t202" style="position:absolute;left:0;text-align:left;margin-left:304.6pt;margin-top:5.3pt;width:125.4pt;height:47.4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" fillcolor="white [3201]" strokecolor="black [3200]">
                <v:textbox>
                  <w:txbxContent>
                    <w:p w14:paraId="4A3A1383" w14:textId="77777777" w:rsidR="004724F7" w:rsidRDefault="004724F7" w:rsidP="004E436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주</w:t>
                      </w:r>
                      <w:r>
                        <w:t>파수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측</w:t>
                      </w:r>
                      <w:r>
                        <w:t>정</w:t>
                      </w:r>
                      <w:r>
                        <w:rPr>
                          <w:rFonts w:hint="eastAsia"/>
                        </w:rPr>
                        <w:t>기</w:t>
                      </w:r>
                    </w:p>
                    <w:p w14:paraId="310B7563" w14:textId="77777777" w:rsidR="004724F7" w:rsidRDefault="004724F7" w:rsidP="004E436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또</w:t>
                      </w:r>
                      <w:r>
                        <w:t>는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43A434EC" w14:textId="77777777" w:rsidR="004E436B" w:rsidRPr="00FB10D0" w:rsidRDefault="00235250" w:rsidP="004E436B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40137868" wp14:editId="45FEFD5B">
                <wp:simplePos x="0" y="0"/>
                <wp:positionH relativeFrom="column">
                  <wp:posOffset>2938780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7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8B194" w14:textId="77777777" w:rsidR="004724F7" w:rsidRDefault="004724F7" w:rsidP="004E436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37868" id="Text Box 78" o:spid="_x0000_s1033" type="#_x0000_t202" style="position:absolute;left:0;text-align:left;margin-left:231.4pt;margin-top:1.65pt;width:61.8pt;height:29.4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" fillcolor="white [3201]" strokeweight=".5pt">
                <v:path arrowok="t"/>
                <v:textbox>
                  <w:txbxContent>
                    <w:p w14:paraId="5118B194" w14:textId="77777777" w:rsidR="004724F7" w:rsidRDefault="004724F7" w:rsidP="004E436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0D8F144F" w14:textId="77777777" w:rsidR="004E436B" w:rsidRPr="00FB10D0" w:rsidRDefault="00235250" w:rsidP="004E436B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690496" behindDoc="0" locked="0" layoutInCell="1" allowOverlap="1" wp14:anchorId="624A6226" wp14:editId="5AA440B1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86" name="직선 연결선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CEE3BE" id="직선 연결선 86" o:spid="_x0000_s1026" style="position:absolute;left:0;text-align:left;z-index:2516904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680256" behindDoc="0" locked="0" layoutInCell="1" allowOverlap="1" wp14:anchorId="6A52ADED" wp14:editId="00E73EF5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80" name="직선 연결선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F76334" id="직선 연결선 80" o:spid="_x0000_s1026" style="position:absolute;left:0;text-align:left;z-index:2516802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682304" behindDoc="0" locked="0" layoutInCell="1" allowOverlap="1" wp14:anchorId="4266F906" wp14:editId="036C219E">
                <wp:simplePos x="0" y="0"/>
                <wp:positionH relativeFrom="column">
                  <wp:posOffset>3731260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79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BC2CDC" id="직선 연결선 79" o:spid="_x0000_s1026" style="position:absolute;left:0;text-align:left;z-index:2516823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93.8pt,3.75pt" to="304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450AD49E" w14:textId="77777777" w:rsidR="004E436B" w:rsidRPr="00FB10D0" w:rsidRDefault="00235250" w:rsidP="004E436B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66525F72" wp14:editId="01248956">
                <wp:simplePos x="0" y="0"/>
                <wp:positionH relativeFrom="column">
                  <wp:posOffset>2778760</wp:posOffset>
                </wp:positionH>
                <wp:positionV relativeFrom="paragraph">
                  <wp:posOffset>117475</wp:posOffset>
                </wp:positionV>
                <wp:extent cx="396240" cy="426720"/>
                <wp:effectExtent l="0" t="0" r="22860" b="30480"/>
                <wp:wrapNone/>
                <wp:docPr id="82" name="꺾인 연결선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6240" cy="4267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AF0D7" id="꺾인 연결선 82" o:spid="_x0000_s1026" type="#_x0000_t34" style="position:absolute;left:0;text-align:left;margin-left:218.8pt;margin-top:9.25pt;width:31.2pt;height:33.6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71B55173" wp14:editId="5402A53C">
                <wp:simplePos x="0" y="0"/>
                <wp:positionH relativeFrom="column">
                  <wp:posOffset>2984500</wp:posOffset>
                </wp:positionH>
                <wp:positionV relativeFrom="paragraph">
                  <wp:posOffset>294005</wp:posOffset>
                </wp:positionV>
                <wp:extent cx="28575" cy="28575"/>
                <wp:effectExtent l="0" t="0" r="28575" b="28575"/>
                <wp:wrapNone/>
                <wp:docPr id="84" name="타원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08C65A" id="타원 84" o:spid="_x0000_s1026" style="position:absolute;left:0;text-align:left;margin-left:235pt;margin-top:23.15pt;width:2.25pt;height:2.2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0489C8F1" wp14:editId="34EE665F">
                <wp:simplePos x="0" y="0"/>
                <wp:positionH relativeFrom="column">
                  <wp:posOffset>2984500</wp:posOffset>
                </wp:positionH>
                <wp:positionV relativeFrom="paragraph">
                  <wp:posOffset>210185</wp:posOffset>
                </wp:positionV>
                <wp:extent cx="28575" cy="28575"/>
                <wp:effectExtent l="0" t="0" r="28575" b="28575"/>
                <wp:wrapNone/>
                <wp:docPr id="81" name="타원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8FD66B" id="타원 81" o:spid="_x0000_s1026" style="position:absolute;left:0;text-align:left;margin-left:235pt;margin-top:16.55pt;width:2.25pt;height:2.2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8DA136B" wp14:editId="2127BF99">
                <wp:simplePos x="0" y="0"/>
                <wp:positionH relativeFrom="column">
                  <wp:posOffset>2984500</wp:posOffset>
                </wp:positionH>
                <wp:positionV relativeFrom="paragraph">
                  <wp:posOffset>385445</wp:posOffset>
                </wp:positionV>
                <wp:extent cx="28575" cy="28575"/>
                <wp:effectExtent l="0" t="0" r="28575" b="28575"/>
                <wp:wrapNone/>
                <wp:docPr id="83" name="타원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3019E5" id="타원 83" o:spid="_x0000_s1026" style="position:absolute;left:0;text-align:left;margin-left:235pt;margin-top:30.35pt;width:2.25pt;height:2.2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4B8B9AE6" w14:textId="77777777" w:rsidR="004E436B" w:rsidRPr="00FB10D0" w:rsidRDefault="004E436B" w:rsidP="004E436B">
      <w:pPr>
        <w:rPr>
          <w:rFonts w:cs="Arial"/>
          <w:lang w:val="en-US"/>
        </w:rPr>
      </w:pPr>
    </w:p>
    <w:p w14:paraId="45C239CE" w14:textId="77777777" w:rsidR="004E436B" w:rsidRPr="00FB10D0" w:rsidRDefault="004E436B" w:rsidP="004E436B">
      <w:pPr>
        <w:rPr>
          <w:rFonts w:cs="Arial"/>
          <w:lang w:val="en-US"/>
        </w:rPr>
      </w:pPr>
    </w:p>
    <w:p w14:paraId="47305BEB" w14:textId="77777777" w:rsidR="004E436B" w:rsidRPr="00FB10D0" w:rsidRDefault="00235250" w:rsidP="004E436B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CEE0E40" wp14:editId="23A57389">
                <wp:simplePos x="0" y="0"/>
                <wp:positionH relativeFrom="column">
                  <wp:posOffset>2954020</wp:posOffset>
                </wp:positionH>
                <wp:positionV relativeFrom="paragraph">
                  <wp:posOffset>63500</wp:posOffset>
                </wp:positionV>
                <wp:extent cx="480060" cy="533400"/>
                <wp:effectExtent l="0" t="0" r="15240" b="19050"/>
                <wp:wrapNone/>
                <wp:docPr id="85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EEC4DC" w14:textId="77777777" w:rsidR="004724F7" w:rsidRDefault="004724F7" w:rsidP="004E436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0302FC2D" w14:textId="77777777" w:rsidR="004724F7" w:rsidRDefault="004724F7" w:rsidP="004E436B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E0E40" id="Text Box 85" o:spid="_x0000_s1034" type="#_x0000_t202" style="position:absolute;left:0;text-align:left;margin-left:232.6pt;margin-top:5pt;width:37.8pt;height:42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" fillcolor="white [3201]" strokeweight=".5pt">
                <v:path arrowok="t"/>
                <v:textbox>
                  <w:txbxContent>
                    <w:p w14:paraId="20EEC4DC" w14:textId="77777777" w:rsidR="004724F7" w:rsidRDefault="004724F7" w:rsidP="004E436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0302FC2D" w14:textId="77777777" w:rsidR="004724F7" w:rsidRDefault="004724F7" w:rsidP="004E436B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2543162C" w14:textId="77777777" w:rsidR="004E436B" w:rsidRPr="00FB10D0" w:rsidRDefault="004E436B" w:rsidP="004E436B">
      <w:pPr>
        <w:rPr>
          <w:rFonts w:cs="Arial"/>
          <w:lang w:val="en-US"/>
        </w:rPr>
      </w:pPr>
    </w:p>
    <w:p w14:paraId="19B65A9F" w14:textId="77777777" w:rsidR="004E436B" w:rsidRPr="00FB10D0" w:rsidRDefault="004E436B" w:rsidP="004E436B">
      <w:pPr>
        <w:rPr>
          <w:rFonts w:cs="Arial"/>
          <w:lang w:val="en-US"/>
        </w:rPr>
      </w:pPr>
    </w:p>
    <w:p w14:paraId="03BF47ED" w14:textId="77777777" w:rsidR="00E50F1D" w:rsidRPr="00FB10D0" w:rsidRDefault="00E50F1D" w:rsidP="00CD40EA">
      <w:pPr>
        <w:spacing w:line="360" w:lineRule="auto"/>
        <w:rPr>
          <w:rFonts w:cs="Arial"/>
          <w:lang w:val="en-US"/>
        </w:rPr>
      </w:pPr>
    </w:p>
    <w:p w14:paraId="5C37117C" w14:textId="77777777" w:rsidR="004E436B" w:rsidRPr="00FB10D0" w:rsidRDefault="00B3475D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2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</w:t>
      </w:r>
      <w:r w:rsidR="00CD40EA" w:rsidRPr="00FB10D0">
        <w:rPr>
          <w:rFonts w:cs="Arial"/>
          <w:lang w:val="en-US"/>
        </w:rPr>
        <w:t>—</w:t>
      </w:r>
      <w:r w:rsidRPr="00FB10D0">
        <w:rPr>
          <w:rFonts w:cs="Arial"/>
          <w:lang w:val="en-US"/>
        </w:rPr>
        <w:t xml:space="preserve"> </w:t>
      </w:r>
      <w:r w:rsidR="008B4BA2" w:rsidRPr="00FB10D0">
        <w:rPr>
          <w:rFonts w:cs="Arial"/>
          <w:lang w:val="en-US"/>
        </w:rPr>
        <w:t>중계장치</w:t>
      </w:r>
      <w:r w:rsidR="008B4BA2" w:rsidRPr="00FB10D0">
        <w:rPr>
          <w:rFonts w:cs="Arial"/>
          <w:lang w:val="en-US"/>
        </w:rPr>
        <w:t xml:space="preserve"> </w:t>
      </w:r>
      <w:r w:rsidR="008B4BA2" w:rsidRPr="00FB10D0">
        <w:rPr>
          <w:rFonts w:cs="Arial"/>
          <w:lang w:val="en-US"/>
        </w:rPr>
        <w:t>시험</w:t>
      </w:r>
      <w:r w:rsidR="008B4BA2" w:rsidRPr="00FB10D0">
        <w:rPr>
          <w:rFonts w:cs="Arial"/>
          <w:lang w:val="en-US"/>
        </w:rPr>
        <w:t xml:space="preserve"> </w:t>
      </w:r>
      <w:r w:rsidR="008B4BA2" w:rsidRPr="00FB10D0">
        <w:rPr>
          <w:rFonts w:cs="Arial"/>
          <w:lang w:val="en-US"/>
        </w:rPr>
        <w:t>구성도</w:t>
      </w:r>
    </w:p>
    <w:p w14:paraId="47A69957" w14:textId="77777777" w:rsidR="004E436B" w:rsidRPr="00FB10D0" w:rsidRDefault="004E436B" w:rsidP="00A211FC">
      <w:pPr>
        <w:rPr>
          <w:rFonts w:cs="Arial"/>
          <w:lang w:val="en-US"/>
        </w:rPr>
      </w:pPr>
    </w:p>
    <w:p w14:paraId="5D556988" w14:textId="77777777" w:rsidR="00E50F1D" w:rsidRPr="00FB10D0" w:rsidRDefault="00D42226" w:rsidP="00A3389D">
      <w:pPr>
        <w:pStyle w:val="34"/>
        <w:rPr>
          <w:rFonts w:cs="Arial"/>
          <w:lang w:eastAsia="ko-KR"/>
        </w:rPr>
      </w:pPr>
      <w:r w:rsidRPr="00FB10D0">
        <w:rPr>
          <w:rFonts w:cs="Arial"/>
          <w:lang w:eastAsia="ko-KR"/>
        </w:rPr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30BE78D3" w14:textId="77777777" w:rsidR="00D42226" w:rsidRPr="00FB10D0" w:rsidRDefault="00235250" w:rsidP="00D42226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D4E10C9" wp14:editId="56E6A378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8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BD17FA" w14:textId="77777777" w:rsidR="004724F7" w:rsidRDefault="004724F7" w:rsidP="00D42226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7F4DAD74" w14:textId="77777777" w:rsidR="004724F7" w:rsidRDefault="004724F7" w:rsidP="00D42226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E10C9" id="_x0000_s1035" type="#_x0000_t202" style="position:absolute;left:0;text-align:left;margin-left:31.6pt;margin-top:5.3pt;width:109.8pt;height:47.4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" fillcolor="white [3201]" strokecolor="black [3200]">
                <v:textbox>
                  <w:txbxContent>
                    <w:p w14:paraId="66BD17FA" w14:textId="77777777" w:rsidR="004724F7" w:rsidRDefault="004724F7" w:rsidP="00D42226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7F4DAD74" w14:textId="77777777" w:rsidR="004724F7" w:rsidRDefault="004724F7" w:rsidP="00D42226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691A1220" wp14:editId="2836462B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8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3D0717" w14:textId="77777777" w:rsidR="004724F7" w:rsidRDefault="004724F7" w:rsidP="00844F3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</w:t>
                            </w:r>
                            <w:r>
                              <w:rPr>
                                <w:rFonts w:hint="eastAsia"/>
                              </w:rPr>
                              <w:t>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시</w:t>
                            </w:r>
                            <w:r>
                              <w:t>뮬레이터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A1220" id="_x0000_s1036" type="#_x0000_t202" style="position:absolute;left:0;text-align:left;margin-left:304.6pt;margin-top:5.3pt;width:125.4pt;height:47.4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" fillcolor="white [3201]" strokecolor="black [3200]">
                <v:textbox>
                  <w:txbxContent>
                    <w:p w14:paraId="583D0717" w14:textId="77777777" w:rsidR="004724F7" w:rsidRDefault="004724F7" w:rsidP="00844F3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</w:t>
                      </w:r>
                      <w:r>
                        <w:rPr>
                          <w:rFonts w:hint="eastAsia"/>
                        </w:rPr>
                        <w:t>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시</w:t>
                      </w:r>
                      <w:r>
                        <w:t>뮬레이터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162DF824" w14:textId="77777777" w:rsidR="00D42226" w:rsidRPr="00FB10D0" w:rsidRDefault="00235250" w:rsidP="00D42226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452EB2B7" wp14:editId="2B8B012E">
                <wp:simplePos x="0" y="0"/>
                <wp:positionH relativeFrom="column">
                  <wp:posOffset>2473960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F774E" w14:textId="77777777" w:rsidR="004724F7" w:rsidRPr="005333EC" w:rsidRDefault="004724F7" w:rsidP="00D42226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EB2B7" id="Text Box 90" o:spid="_x0000_s1037" type="#_x0000_t202" style="position:absolute;left:0;text-align:left;margin-left:194.8pt;margin-top:1.65pt;width:61.8pt;height:29.4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" fillcolor="white [3201]" strokeweight=".5pt">
                <v:path arrowok="t"/>
                <v:textbox>
                  <w:txbxContent>
                    <w:p w14:paraId="6C0F774E" w14:textId="77777777" w:rsidR="004724F7" w:rsidRPr="005333EC" w:rsidRDefault="004724F7" w:rsidP="00D42226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</w:p>
    <w:p w14:paraId="7C954D79" w14:textId="77777777" w:rsidR="00D42226" w:rsidRPr="00FB10D0" w:rsidRDefault="00235250" w:rsidP="00D42226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697664" behindDoc="0" locked="0" layoutInCell="1" allowOverlap="1" wp14:anchorId="0EB90E5E" wp14:editId="6C68D8A7">
                <wp:simplePos x="0" y="0"/>
                <wp:positionH relativeFrom="column">
                  <wp:posOffset>3258820</wp:posOffset>
                </wp:positionH>
                <wp:positionV relativeFrom="paragraph">
                  <wp:posOffset>53974</wp:posOffset>
                </wp:positionV>
                <wp:extent cx="609600" cy="0"/>
                <wp:effectExtent l="0" t="0" r="19050" b="19050"/>
                <wp:wrapNone/>
                <wp:docPr id="91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50E9AA" id="직선 연결선 91" o:spid="_x0000_s1026" style="position:absolute;left:0;text-align:left;z-index:2516976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56.6pt,4.25pt" to="304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695616" behindDoc="0" locked="0" layoutInCell="1" allowOverlap="1" wp14:anchorId="0D4C7AD4" wp14:editId="4A10C9BE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92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B03D42" id="직선 연결선 92" o:spid="_x0000_s1026" style="position:absolute;left:0;text-align:left;z-index:2516956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06CA1758" w14:textId="77777777" w:rsidR="00D42226" w:rsidRPr="00FB10D0" w:rsidRDefault="00235250" w:rsidP="00D42226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011856BE" wp14:editId="1DC46CE6">
                <wp:simplePos x="0" y="0"/>
                <wp:positionH relativeFrom="column">
                  <wp:posOffset>1795780</wp:posOffset>
                </wp:positionH>
                <wp:positionV relativeFrom="paragraph">
                  <wp:posOffset>86995</wp:posOffset>
                </wp:positionV>
                <wp:extent cx="91440" cy="495300"/>
                <wp:effectExtent l="0" t="0" r="22860" b="19050"/>
                <wp:wrapNone/>
                <wp:docPr id="196" name="꺾인 연결선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" cy="49530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45667" id="꺾인 연결선 196" o:spid="_x0000_s1026" type="#_x0000_t34" style="position:absolute;left:0;text-align:left;margin-left:141.4pt;margin-top:6.85pt;width:7.2pt;height:39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297" distR="114297" simplePos="0" relativeHeight="251701760" behindDoc="0" locked="0" layoutInCell="1" allowOverlap="1" wp14:anchorId="13927E0A" wp14:editId="75F9F360">
                <wp:simplePos x="0" y="0"/>
                <wp:positionH relativeFrom="column">
                  <wp:posOffset>2870199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195" name="직선 연결선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A04A31" id="직선 연결선 195" o:spid="_x0000_s1026" style="position:absolute;left:0;text-align:left;z-index:2517017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margin;mso-height-relative:page" from="226pt,6pt" to="226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11EE2C2A" w14:textId="77777777" w:rsidR="00D42226" w:rsidRPr="00FB10D0" w:rsidRDefault="00235250" w:rsidP="00D42226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10FA92BE" wp14:editId="77DC2B42">
                <wp:simplePos x="0" y="0"/>
                <wp:positionH relativeFrom="column">
                  <wp:posOffset>1798320</wp:posOffset>
                </wp:positionH>
                <wp:positionV relativeFrom="paragraph">
                  <wp:posOffset>81915</wp:posOffset>
                </wp:positionV>
                <wp:extent cx="28575" cy="28575"/>
                <wp:effectExtent l="0" t="0" r="28575" b="28575"/>
                <wp:wrapNone/>
                <wp:docPr id="198" name="타원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9C4DF0" id="타원 198" o:spid="_x0000_s1026" style="position:absolute;left:0;text-align:left;margin-left:141.6pt;margin-top:6.45pt;width:2.25pt;height:2.25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79210CA3" w14:textId="77777777" w:rsidR="00D42226" w:rsidRPr="00FB10D0" w:rsidRDefault="00235250" w:rsidP="00D42226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54747192" wp14:editId="1235CBC7">
                <wp:simplePos x="0" y="0"/>
                <wp:positionH relativeFrom="column">
                  <wp:posOffset>1798320</wp:posOffset>
                </wp:positionH>
                <wp:positionV relativeFrom="paragraph">
                  <wp:posOffset>5080</wp:posOffset>
                </wp:positionV>
                <wp:extent cx="28575" cy="28575"/>
                <wp:effectExtent l="0" t="0" r="28575" b="28575"/>
                <wp:wrapNone/>
                <wp:docPr id="199" name="타원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A1ADAC" id="타원 199" o:spid="_x0000_s1026" style="position:absolute;left:0;text-align:left;margin-left:141.6pt;margin-top:.4pt;width:2.25pt;height:2.2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34D74DB0" wp14:editId="42CC1BD9">
                <wp:simplePos x="0" y="0"/>
                <wp:positionH relativeFrom="column">
                  <wp:posOffset>1798320</wp:posOffset>
                </wp:positionH>
                <wp:positionV relativeFrom="paragraph">
                  <wp:posOffset>96520</wp:posOffset>
                </wp:positionV>
                <wp:extent cx="28575" cy="28575"/>
                <wp:effectExtent l="0" t="0" r="28575" b="28575"/>
                <wp:wrapNone/>
                <wp:docPr id="200" name="타원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3F38C7" id="타원 200" o:spid="_x0000_s1026" style="position:absolute;left:0;text-align:left;margin-left:141.6pt;margin-top:7.6pt;width:2.25pt;height:2.2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2B55358A" wp14:editId="7EF3C393">
                <wp:simplePos x="0" y="0"/>
                <wp:positionH relativeFrom="column">
                  <wp:posOffset>2184400</wp:posOffset>
                </wp:positionH>
                <wp:positionV relativeFrom="paragraph">
                  <wp:posOffset>6350</wp:posOffset>
                </wp:positionV>
                <wp:extent cx="1478280" cy="601980"/>
                <wp:effectExtent l="0" t="0" r="26670" b="26670"/>
                <wp:wrapNone/>
                <wp:docPr id="19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E2CE32" w14:textId="77777777" w:rsidR="004724F7" w:rsidRDefault="004724F7" w:rsidP="00D54DC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주</w:t>
                            </w:r>
                            <w:r>
                              <w:t>파수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측</w:t>
                            </w:r>
                            <w:r>
                              <w:t>정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</w:p>
                          <w:p w14:paraId="430D253D" w14:textId="77777777" w:rsidR="004724F7" w:rsidRDefault="004724F7" w:rsidP="00D54DC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또</w:t>
                            </w:r>
                            <w:r>
                              <w:t>는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5358A" id="_x0000_s1038" type="#_x0000_t202" style="position:absolute;left:0;text-align:left;margin-left:172pt;margin-top:.5pt;width:116.4pt;height:47.4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" fillcolor="white [3201]" strokecolor="black [3200]">
                <v:textbox>
                  <w:txbxContent>
                    <w:p w14:paraId="27E2CE32" w14:textId="77777777" w:rsidR="004724F7" w:rsidRDefault="004724F7" w:rsidP="00D54DC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주</w:t>
                      </w:r>
                      <w:r>
                        <w:t>파수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측</w:t>
                      </w:r>
                      <w:r>
                        <w:t>정</w:t>
                      </w:r>
                      <w:r>
                        <w:rPr>
                          <w:rFonts w:hint="eastAsia"/>
                        </w:rPr>
                        <w:t>기</w:t>
                      </w:r>
                    </w:p>
                    <w:p w14:paraId="430D253D" w14:textId="77777777" w:rsidR="004724F7" w:rsidRDefault="004724F7" w:rsidP="00D54DC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또</w:t>
                      </w:r>
                      <w:r>
                        <w:t>는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03EED110" w14:textId="77777777" w:rsidR="00D42226" w:rsidRPr="00FB10D0" w:rsidRDefault="00235250" w:rsidP="00D42226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68A2D370" wp14:editId="49966566">
                <wp:simplePos x="0" y="0"/>
                <wp:positionH relativeFrom="column">
                  <wp:posOffset>1645920</wp:posOffset>
                </wp:positionH>
                <wp:positionV relativeFrom="paragraph">
                  <wp:posOffset>103505</wp:posOffset>
                </wp:positionV>
                <wp:extent cx="480060" cy="533400"/>
                <wp:effectExtent l="0" t="0" r="15240" b="19050"/>
                <wp:wrapNone/>
                <wp:docPr id="197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B50374" w14:textId="77777777" w:rsidR="004724F7" w:rsidRDefault="004724F7" w:rsidP="00D54DC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665241E5" w14:textId="77777777" w:rsidR="004724F7" w:rsidRDefault="004724F7" w:rsidP="00D54DC3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2D370" id="Text Box 197" o:spid="_x0000_s1039" type="#_x0000_t202" style="position:absolute;left:0;text-align:left;margin-left:129.6pt;margin-top:8.15pt;width:37.8pt;height:42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" fillcolor="white [3201]" strokeweight=".5pt">
                <v:path arrowok="t"/>
                <v:textbox>
                  <w:txbxContent>
                    <w:p w14:paraId="27B50374" w14:textId="77777777" w:rsidR="004724F7" w:rsidRDefault="004724F7" w:rsidP="00D54DC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665241E5" w14:textId="77777777" w:rsidR="004724F7" w:rsidRDefault="004724F7" w:rsidP="00D54DC3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7BD7126C" w14:textId="77777777" w:rsidR="00D42226" w:rsidRPr="00FB10D0" w:rsidRDefault="00D42226" w:rsidP="00D42226">
      <w:pPr>
        <w:rPr>
          <w:rFonts w:cs="Arial"/>
          <w:lang w:val="en-US"/>
        </w:rPr>
      </w:pPr>
    </w:p>
    <w:p w14:paraId="04EAC19C" w14:textId="77777777" w:rsidR="00D42226" w:rsidRPr="00FB10D0" w:rsidRDefault="00D42226" w:rsidP="00D42226">
      <w:pPr>
        <w:rPr>
          <w:rFonts w:cs="Arial"/>
          <w:lang w:val="en-US"/>
        </w:rPr>
      </w:pPr>
    </w:p>
    <w:p w14:paraId="3D122143" w14:textId="77777777" w:rsidR="00D42226" w:rsidRPr="00FB10D0" w:rsidRDefault="00D42226" w:rsidP="00D42226">
      <w:pPr>
        <w:rPr>
          <w:rFonts w:cs="Arial"/>
          <w:lang w:val="en-US"/>
        </w:rPr>
      </w:pPr>
    </w:p>
    <w:p w14:paraId="7B92EBE4" w14:textId="77777777" w:rsidR="004E436B" w:rsidRPr="00FB10D0" w:rsidRDefault="004E436B" w:rsidP="00A211FC">
      <w:pPr>
        <w:rPr>
          <w:rFonts w:cs="Arial"/>
          <w:lang w:val="de-DE"/>
        </w:rPr>
      </w:pPr>
    </w:p>
    <w:p w14:paraId="4E7080E3" w14:textId="77777777" w:rsidR="004E436B" w:rsidRPr="00FB10D0" w:rsidRDefault="00E50F1D" w:rsidP="00CD40EA">
      <w:pPr>
        <w:spacing w:line="360" w:lineRule="auto"/>
        <w:rPr>
          <w:rFonts w:cs="Arial"/>
          <w:lang w:val="de-DE"/>
        </w:rPr>
      </w:pPr>
      <w:r w:rsidRPr="00FB10D0">
        <w:rPr>
          <w:rFonts w:cs="Arial"/>
          <w:vertAlign w:val="superscript"/>
        </w:rPr>
        <w:t>a</w:t>
      </w:r>
      <w:r w:rsidRPr="00FB10D0" w:rsidDel="00E50F1D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이동국이</w:t>
      </w:r>
      <w:r w:rsidR="005333EC"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모드</w:t>
      </w:r>
      <w:r w:rsidR="005333EC"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등을</w:t>
      </w:r>
      <w:r w:rsidR="005333EC"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지원할</w:t>
      </w:r>
      <w:r w:rsidR="005333EC"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경우는</w:t>
      </w:r>
      <w:r w:rsidR="005333EC"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기지국</w:t>
      </w:r>
      <w:r w:rsidR="005333EC"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시뮬레이터</w:t>
      </w:r>
      <w:r w:rsidR="005333EC"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없이</w:t>
      </w:r>
      <w:r w:rsidR="00844F3E" w:rsidRPr="00FB10D0">
        <w:rPr>
          <w:rFonts w:cs="Arial"/>
          <w:lang w:val="de-DE"/>
        </w:rPr>
        <w:t>도</w:t>
      </w:r>
      <w:r w:rsidR="005333EC"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시험할</w:t>
      </w:r>
      <w:r w:rsidR="005333EC"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수</w:t>
      </w:r>
      <w:r w:rsidR="005333EC" w:rsidRPr="00FB10D0">
        <w:rPr>
          <w:rFonts w:cs="Arial"/>
          <w:lang w:val="de-DE"/>
        </w:rPr>
        <w:t xml:space="preserve"> </w:t>
      </w:r>
      <w:r w:rsidR="005333EC" w:rsidRPr="00FB10D0">
        <w:rPr>
          <w:rFonts w:cs="Arial"/>
          <w:lang w:val="de-DE"/>
        </w:rPr>
        <w:t>있다</w:t>
      </w:r>
      <w:r w:rsidR="005333EC" w:rsidRPr="00FB10D0">
        <w:rPr>
          <w:rFonts w:cs="Arial"/>
          <w:lang w:val="de-DE"/>
        </w:rPr>
        <w:t>.</w:t>
      </w:r>
    </w:p>
    <w:p w14:paraId="4D0D766E" w14:textId="77777777" w:rsidR="00A211FC" w:rsidRPr="00FB10D0" w:rsidRDefault="00B3475D">
      <w:pPr>
        <w:pStyle w:val="KSDTff4"/>
        <w:rPr>
          <w:rFonts w:cs="Arial"/>
          <w:lang w:val="de-DE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3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</w:t>
      </w:r>
      <w:r w:rsidR="00CD40EA" w:rsidRPr="00FB10D0">
        <w:rPr>
          <w:rFonts w:cs="Arial"/>
          <w:lang w:val="en-US"/>
        </w:rPr>
        <w:t>—</w:t>
      </w:r>
      <w:r w:rsidRPr="00FB10D0">
        <w:rPr>
          <w:rFonts w:cs="Arial"/>
          <w:lang w:val="en-US"/>
        </w:rPr>
        <w:t xml:space="preserve"> </w:t>
      </w:r>
      <w:r w:rsidR="00AB710A" w:rsidRPr="00FB10D0">
        <w:rPr>
          <w:rFonts w:cs="Arial"/>
        </w:rPr>
        <w:t>이동국</w:t>
      </w:r>
      <w:r w:rsidR="008B4BA2" w:rsidRPr="00FB10D0">
        <w:rPr>
          <w:rFonts w:cs="Arial"/>
        </w:rPr>
        <w:t xml:space="preserve"> </w:t>
      </w:r>
      <w:r w:rsidR="008B4BA2" w:rsidRPr="00FB10D0">
        <w:rPr>
          <w:rFonts w:cs="Arial"/>
        </w:rPr>
        <w:t>시험</w:t>
      </w:r>
      <w:r w:rsidR="008B4BA2" w:rsidRPr="00FB10D0">
        <w:rPr>
          <w:rFonts w:cs="Arial"/>
        </w:rPr>
        <w:t xml:space="preserve"> </w:t>
      </w:r>
      <w:r w:rsidR="008B4BA2" w:rsidRPr="00FB10D0">
        <w:rPr>
          <w:rFonts w:cs="Arial"/>
        </w:rPr>
        <w:t>구성도</w:t>
      </w:r>
    </w:p>
    <w:p w14:paraId="18853E5E" w14:textId="77777777" w:rsidR="00E50F1D" w:rsidRPr="00FB10D0" w:rsidRDefault="00E50F1D" w:rsidP="00A211FC">
      <w:pPr>
        <w:rPr>
          <w:rFonts w:cs="Arial"/>
          <w:lang w:val="de-DE"/>
        </w:rPr>
      </w:pPr>
    </w:p>
    <w:p w14:paraId="4AB65EE9" w14:textId="77777777" w:rsidR="00A211FC" w:rsidRPr="00FB10D0" w:rsidRDefault="00A211FC" w:rsidP="00380A74">
      <w:pPr>
        <w:pStyle w:val="24"/>
        <w:rPr>
          <w:rFonts w:cs="Arial"/>
        </w:rPr>
      </w:pPr>
      <w:bookmarkStart w:id="59" w:name="_Toc435649647"/>
      <w:bookmarkStart w:id="60" w:name="_Toc533725403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</w:t>
      </w:r>
      <w:bookmarkEnd w:id="59"/>
      <w:bookmarkEnd w:id="60"/>
    </w:p>
    <w:p w14:paraId="5163E46A" w14:textId="77777777" w:rsidR="00037BE3" w:rsidRPr="00FB10D0" w:rsidRDefault="00037BE3" w:rsidP="0068075A">
      <w:pPr>
        <w:rPr>
          <w:rFonts w:cs="Arial"/>
          <w:lang w:val="de-DE"/>
        </w:rPr>
      </w:pPr>
    </w:p>
    <w:p w14:paraId="003E9333" w14:textId="059FB870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de-DE"/>
        </w:rPr>
        <w:t>주파수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허용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편차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시험은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대상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기기가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지원하는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최대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점유주파수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대역폭으로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설정하여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채널</w:t>
      </w:r>
      <w:r w:rsidRPr="00FB10D0">
        <w:rPr>
          <w:rFonts w:cs="Arial"/>
          <w:lang w:val="de-DE"/>
        </w:rPr>
        <w:t>(</w:t>
      </w:r>
      <w:r w:rsidRPr="00FB10D0">
        <w:rPr>
          <w:rFonts w:cs="Arial"/>
          <w:lang w:val="de-DE"/>
        </w:rPr>
        <w:t>중</w:t>
      </w:r>
      <w:r w:rsidRPr="00FB10D0">
        <w:rPr>
          <w:rFonts w:cs="Arial"/>
          <w:lang w:val="de-DE"/>
        </w:rPr>
        <w:t>)</w:t>
      </w:r>
      <w:r w:rsidRPr="00FB10D0">
        <w:rPr>
          <w:rFonts w:cs="Arial"/>
          <w:lang w:val="de-DE"/>
        </w:rPr>
        <w:t>별로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임의의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하나의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안테나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단자에서</w:t>
      </w:r>
      <w:r w:rsidRPr="00FB10D0">
        <w:rPr>
          <w:rFonts w:cs="Arial"/>
          <w:lang w:val="de-DE"/>
        </w:rPr>
        <w:t xml:space="preserve"> </w:t>
      </w:r>
      <w:proofErr w:type="spellStart"/>
      <w:r w:rsidRPr="00FB10D0">
        <w:rPr>
          <w:rFonts w:cs="Arial"/>
          <w:lang w:val="de-DE"/>
        </w:rPr>
        <w:t>무변조</w:t>
      </w:r>
      <w:proofErr w:type="spellEnd"/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또는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위상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편이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변조</w:t>
      </w:r>
      <w:r w:rsidRPr="00FB10D0">
        <w:rPr>
          <w:rFonts w:cs="Arial"/>
          <w:lang w:val="de-DE"/>
        </w:rPr>
        <w:t>(PSK)</w:t>
      </w:r>
      <w:r w:rsidR="0042781E" w:rsidRPr="00FB10D0">
        <w:rPr>
          <w:rFonts w:cs="Arial" w:hint="eastAsia"/>
          <w:lang w:val="de-DE"/>
        </w:rPr>
        <w:t>로</w:t>
      </w:r>
      <w:r w:rsidR="0042781E" w:rsidRPr="00FB10D0">
        <w:rPr>
          <w:rFonts w:cs="Arial" w:hint="eastAsia"/>
          <w:lang w:val="de-DE"/>
        </w:rPr>
        <w:t xml:space="preserve"> </w:t>
      </w:r>
      <w:r w:rsidRPr="00FB10D0">
        <w:rPr>
          <w:rFonts w:cs="Arial"/>
          <w:lang w:val="de-DE"/>
        </w:rPr>
        <w:t>설정하여</w:t>
      </w:r>
      <w:r w:rsidRPr="00FB10D0">
        <w:rPr>
          <w:rFonts w:cs="Arial"/>
          <w:lang w:val="de-DE"/>
        </w:rPr>
        <w:t xml:space="preserve"> </w:t>
      </w:r>
      <w:r w:rsidR="00CD40EA" w:rsidRPr="00FB10D0">
        <w:rPr>
          <w:rFonts w:cs="Arial"/>
          <w:lang w:val="de-DE"/>
        </w:rPr>
        <w:t>1</w:t>
      </w:r>
      <w:r w:rsidRPr="00FB10D0">
        <w:rPr>
          <w:rFonts w:cs="Arial"/>
          <w:lang w:val="de-DE"/>
        </w:rPr>
        <w:t>회만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시험한다</w:t>
      </w:r>
      <w:r w:rsidRPr="00FB10D0">
        <w:rPr>
          <w:rFonts w:cs="Arial"/>
          <w:lang w:val="de-DE"/>
        </w:rPr>
        <w:t xml:space="preserve">. </w:t>
      </w:r>
      <w:r w:rsidRPr="00FB10D0">
        <w:rPr>
          <w:rFonts w:cs="Arial"/>
          <w:lang w:val="de-DE"/>
        </w:rPr>
        <w:t>단</w:t>
      </w:r>
      <w:r w:rsidRPr="00FB10D0">
        <w:rPr>
          <w:rFonts w:cs="Arial"/>
          <w:lang w:val="de-DE"/>
        </w:rPr>
        <w:t xml:space="preserve">, </w:t>
      </w:r>
      <w:r w:rsidRPr="00FB10D0">
        <w:rPr>
          <w:rFonts w:cs="Arial"/>
          <w:lang w:val="de-DE"/>
        </w:rPr>
        <w:t>출력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가변형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대상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기기의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경우는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최대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정격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출력에서만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상기의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조건을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적용하며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이동국의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경우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채널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대역폭의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최소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서브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캐리어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간격</w:t>
      </w:r>
      <w:r w:rsidRPr="00FB10D0">
        <w:rPr>
          <w:rFonts w:cs="Arial"/>
          <w:lang w:val="de-DE"/>
        </w:rPr>
        <w:t>(SCS)</w:t>
      </w:r>
      <w:proofErr w:type="spellStart"/>
      <w:r w:rsidRPr="00FB10D0">
        <w:rPr>
          <w:rFonts w:cs="Arial"/>
          <w:lang w:val="de-DE"/>
        </w:rPr>
        <w:t>으로</w:t>
      </w:r>
      <w:proofErr w:type="spellEnd"/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설정하여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측정한다</w:t>
      </w:r>
      <w:r w:rsidRPr="00FB10D0">
        <w:rPr>
          <w:rFonts w:cs="Arial"/>
          <w:lang w:val="de-DE"/>
        </w:rPr>
        <w:t>.</w:t>
      </w:r>
    </w:p>
    <w:p w14:paraId="7BA1B316" w14:textId="77777777" w:rsidR="00CD40EA" w:rsidRPr="00FB10D0" w:rsidRDefault="00CD40EA" w:rsidP="006A064E">
      <w:pPr>
        <w:rPr>
          <w:rFonts w:cs="Arial"/>
          <w:lang w:val="de-DE"/>
        </w:rPr>
      </w:pPr>
    </w:p>
    <w:p w14:paraId="05604F9A" w14:textId="77777777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de-DE"/>
        </w:rPr>
        <w:t>또한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중계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장치의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경우에는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대상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기기의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이득을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최대로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설정하고</w:t>
      </w:r>
      <w:r w:rsidRPr="00FB10D0">
        <w:rPr>
          <w:rFonts w:cs="Arial"/>
          <w:lang w:val="de-DE"/>
        </w:rPr>
        <w:t xml:space="preserve">, </w:t>
      </w:r>
      <w:proofErr w:type="spellStart"/>
      <w:r w:rsidRPr="00FB10D0">
        <w:rPr>
          <w:rFonts w:cs="Arial"/>
          <w:lang w:val="de-DE"/>
        </w:rPr>
        <w:t>무변조</w:t>
      </w:r>
      <w:proofErr w:type="spellEnd"/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또는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표준에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규정된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lastRenderedPageBreak/>
        <w:t>표준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신호를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대상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기기에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입력하여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대상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기기를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최대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출력으로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동작시킨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사업자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및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가입자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방향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각각에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대해서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채널</w:t>
      </w:r>
      <w:r w:rsidRPr="00FB10D0">
        <w:rPr>
          <w:rFonts w:cs="Arial"/>
          <w:lang w:val="de-DE"/>
        </w:rPr>
        <w:t>(</w:t>
      </w:r>
      <w:r w:rsidRPr="00FB10D0">
        <w:rPr>
          <w:rFonts w:cs="Arial"/>
          <w:lang w:val="de-DE"/>
        </w:rPr>
        <w:t>저</w:t>
      </w:r>
      <w:r w:rsidRPr="00FB10D0">
        <w:rPr>
          <w:rFonts w:cs="Arial"/>
          <w:lang w:val="de-DE"/>
        </w:rPr>
        <w:t xml:space="preserve">, </w:t>
      </w:r>
      <w:r w:rsidRPr="00FB10D0">
        <w:rPr>
          <w:rFonts w:cs="Arial"/>
          <w:lang w:val="de-DE"/>
        </w:rPr>
        <w:t>중</w:t>
      </w:r>
      <w:r w:rsidRPr="00FB10D0">
        <w:rPr>
          <w:rFonts w:cs="Arial"/>
          <w:lang w:val="de-DE"/>
        </w:rPr>
        <w:t xml:space="preserve">, </w:t>
      </w:r>
      <w:r w:rsidRPr="00FB10D0">
        <w:rPr>
          <w:rFonts w:cs="Arial"/>
          <w:lang w:val="de-DE"/>
        </w:rPr>
        <w:t>고</w:t>
      </w:r>
      <w:r w:rsidRPr="00FB10D0">
        <w:rPr>
          <w:rFonts w:cs="Arial"/>
          <w:lang w:val="de-DE"/>
        </w:rPr>
        <w:t>)</w:t>
      </w:r>
      <w:r w:rsidRPr="00FB10D0">
        <w:rPr>
          <w:rFonts w:cs="Arial"/>
          <w:lang w:val="de-DE"/>
        </w:rPr>
        <w:t>별로</w:t>
      </w:r>
      <w:r w:rsidRPr="00FB10D0">
        <w:rPr>
          <w:rFonts w:cs="Arial"/>
          <w:lang w:val="de-DE"/>
        </w:rPr>
        <w:t xml:space="preserve"> </w:t>
      </w:r>
      <w:r w:rsidR="00CD40EA" w:rsidRPr="00FB10D0">
        <w:rPr>
          <w:rFonts w:cs="Arial"/>
          <w:lang w:val="de-DE"/>
        </w:rPr>
        <w:t>1</w:t>
      </w:r>
      <w:r w:rsidRPr="00FB10D0">
        <w:rPr>
          <w:rFonts w:cs="Arial"/>
          <w:lang w:val="de-DE"/>
        </w:rPr>
        <w:t>회만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시험한다</w:t>
      </w:r>
      <w:r w:rsidRPr="00FB10D0">
        <w:rPr>
          <w:rFonts w:cs="Arial"/>
          <w:lang w:val="de-DE"/>
        </w:rPr>
        <w:t>.</w:t>
      </w:r>
    </w:p>
    <w:p w14:paraId="5ADA8B81" w14:textId="77777777" w:rsidR="00AB710A" w:rsidRPr="00FB10D0" w:rsidRDefault="00AB710A" w:rsidP="0068075A">
      <w:pPr>
        <w:rPr>
          <w:rFonts w:cs="Arial"/>
          <w:lang w:val="de-DE"/>
        </w:rPr>
      </w:pPr>
    </w:p>
    <w:p w14:paraId="0D26B56C" w14:textId="77777777" w:rsidR="00A211FC" w:rsidRPr="00FB10D0" w:rsidRDefault="00A211FC" w:rsidP="00380A74">
      <w:pPr>
        <w:pStyle w:val="34"/>
        <w:rPr>
          <w:rFonts w:cs="Arial"/>
        </w:rPr>
      </w:pPr>
      <w:r w:rsidRPr="00FB10D0">
        <w:rPr>
          <w:rFonts w:cs="Arial"/>
        </w:rPr>
        <w:t>주파수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카운터</w:t>
      </w:r>
      <w:r w:rsidRPr="00FB10D0">
        <w:rPr>
          <w:rFonts w:cs="Arial"/>
        </w:rPr>
        <w:t>(</w:t>
      </w:r>
      <w:r w:rsidRPr="00FB10D0">
        <w:rPr>
          <w:rFonts w:cs="Arial"/>
        </w:rPr>
        <w:t>무변조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반송파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출력인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  <w:r w:rsidRPr="00FB10D0">
        <w:rPr>
          <w:rFonts w:cs="Arial"/>
        </w:rPr>
        <w:t>)</w:t>
      </w:r>
    </w:p>
    <w:p w14:paraId="210AB6BE" w14:textId="77777777" w:rsidR="00A211FC" w:rsidRPr="00FB10D0" w:rsidRDefault="00A211FC" w:rsidP="00A211FC">
      <w:pPr>
        <w:rPr>
          <w:rFonts w:cs="Arial"/>
          <w:lang w:val="de-DE"/>
        </w:rPr>
      </w:pPr>
    </w:p>
    <w:p w14:paraId="33116DF1" w14:textId="77777777" w:rsidR="00A211FC" w:rsidRPr="00FB10D0" w:rsidRDefault="00A211FC" w:rsidP="00A211FC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주파수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카운터로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측정한다</w:t>
      </w:r>
      <w:r w:rsidRPr="00FB10D0">
        <w:rPr>
          <w:rFonts w:cs="Arial"/>
          <w:lang w:val="en-US"/>
        </w:rPr>
        <w:t>.</w:t>
      </w:r>
    </w:p>
    <w:p w14:paraId="3EB38500" w14:textId="77777777" w:rsidR="00A211FC" w:rsidRPr="00FB10D0" w:rsidRDefault="00A211FC" w:rsidP="00A211FC">
      <w:pPr>
        <w:rPr>
          <w:rFonts w:cs="Arial"/>
          <w:lang w:val="en-US"/>
        </w:rPr>
      </w:pPr>
    </w:p>
    <w:p w14:paraId="080231A9" w14:textId="77777777" w:rsidR="00A211FC" w:rsidRPr="00FB10D0" w:rsidRDefault="00A211FC" w:rsidP="00380A74">
      <w:pPr>
        <w:pStyle w:val="34"/>
        <w:rPr>
          <w:rFonts w:cs="Arial"/>
        </w:rPr>
      </w:pP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</w:t>
      </w:r>
      <w:r w:rsidRPr="00FB10D0">
        <w:rPr>
          <w:rFonts w:cs="Arial"/>
        </w:rPr>
        <w:t>(</w:t>
      </w:r>
      <w:r w:rsidRPr="00FB10D0">
        <w:rPr>
          <w:rFonts w:cs="Arial"/>
        </w:rPr>
        <w:t>무변조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반송파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출력인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  <w:r w:rsidRPr="00FB10D0">
        <w:rPr>
          <w:rFonts w:cs="Arial"/>
        </w:rPr>
        <w:t>)</w:t>
      </w:r>
    </w:p>
    <w:p w14:paraId="5737E002" w14:textId="77777777" w:rsidR="00A211FC" w:rsidRPr="00FB10D0" w:rsidRDefault="00A211FC" w:rsidP="00A211FC">
      <w:pPr>
        <w:rPr>
          <w:rFonts w:cs="Arial"/>
          <w:lang w:val="de-DE"/>
        </w:rPr>
      </w:pPr>
    </w:p>
    <w:p w14:paraId="15998EBC" w14:textId="77777777" w:rsidR="009B3872" w:rsidRPr="00FB10D0" w:rsidRDefault="009B3872" w:rsidP="00A211FC">
      <w:pPr>
        <w:ind w:left="300" w:hangingChars="150" w:hanging="300"/>
        <w:rPr>
          <w:rFonts w:cs="Arial"/>
          <w:lang w:val="en-US"/>
        </w:rPr>
      </w:pPr>
      <w:r w:rsidRPr="00FB10D0">
        <w:rPr>
          <w:rFonts w:cs="Arial"/>
          <w:lang w:val="en-US"/>
        </w:rPr>
        <w:t>스펙트럼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분석기의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카운터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기능을</w:t>
      </w:r>
      <w:r w:rsidRPr="00FB10D0">
        <w:rPr>
          <w:rFonts w:cs="Arial"/>
          <w:lang w:val="en-US"/>
        </w:rPr>
        <w:t xml:space="preserve"> </w:t>
      </w:r>
      <w:r w:rsidR="007F088F" w:rsidRPr="00FB10D0">
        <w:rPr>
          <w:rFonts w:cs="Arial"/>
          <w:lang w:val="en-US"/>
        </w:rPr>
        <w:t>이용하여</w:t>
      </w:r>
      <w:r w:rsidR="007F088F" w:rsidRPr="00FB10D0">
        <w:rPr>
          <w:rFonts w:cs="Arial"/>
          <w:lang w:val="en-US"/>
        </w:rPr>
        <w:t xml:space="preserve"> </w:t>
      </w:r>
      <w:r w:rsidR="007F088F" w:rsidRPr="00FB10D0">
        <w:rPr>
          <w:rFonts w:cs="Arial"/>
          <w:lang w:val="en-US"/>
        </w:rPr>
        <w:t>주파수를</w:t>
      </w:r>
      <w:r w:rsidR="007F088F" w:rsidRPr="00FB10D0">
        <w:rPr>
          <w:rFonts w:cs="Arial"/>
          <w:lang w:val="en-US"/>
        </w:rPr>
        <w:t xml:space="preserve"> </w:t>
      </w:r>
      <w:r w:rsidR="007F088F" w:rsidRPr="00FB10D0">
        <w:rPr>
          <w:rFonts w:cs="Arial"/>
          <w:lang w:val="en-US"/>
        </w:rPr>
        <w:t>측정한다</w:t>
      </w:r>
      <w:r w:rsidR="007F088F" w:rsidRPr="00FB10D0">
        <w:rPr>
          <w:rFonts w:cs="Arial"/>
          <w:lang w:val="en-US"/>
        </w:rPr>
        <w:t>.</w:t>
      </w:r>
    </w:p>
    <w:p w14:paraId="3F058C40" w14:textId="77777777" w:rsidR="00A211FC" w:rsidRPr="00FB10D0" w:rsidRDefault="00A211FC" w:rsidP="00A211FC">
      <w:pPr>
        <w:rPr>
          <w:rFonts w:cs="Arial"/>
          <w:lang w:val="en-US"/>
        </w:rPr>
      </w:pPr>
    </w:p>
    <w:p w14:paraId="52E257CE" w14:textId="77777777" w:rsidR="00A211FC" w:rsidRPr="00FB10D0" w:rsidRDefault="00A211FC" w:rsidP="00F43780">
      <w:pPr>
        <w:pStyle w:val="34"/>
        <w:rPr>
          <w:rFonts w:cs="Arial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시뮬레이터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파형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</w:t>
      </w:r>
      <w:r w:rsidRPr="00FB10D0">
        <w:rPr>
          <w:rFonts w:cs="Arial"/>
        </w:rPr>
        <w:t>(</w:t>
      </w:r>
      <w:r w:rsidRPr="00FB10D0">
        <w:rPr>
          <w:rFonts w:cs="Arial"/>
        </w:rPr>
        <w:t>변조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반송파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출력인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  <w:r w:rsidRPr="00FB10D0">
        <w:rPr>
          <w:rFonts w:cs="Arial"/>
        </w:rPr>
        <w:t>)</w:t>
      </w:r>
    </w:p>
    <w:p w14:paraId="504F4A88" w14:textId="77777777" w:rsidR="00A211FC" w:rsidRPr="00FB10D0" w:rsidRDefault="00A211FC" w:rsidP="00A211FC">
      <w:pPr>
        <w:rPr>
          <w:rFonts w:cs="Arial"/>
          <w:lang w:val="de-DE"/>
        </w:rPr>
      </w:pPr>
    </w:p>
    <w:p w14:paraId="0CEB354D" w14:textId="77777777" w:rsidR="00A211FC" w:rsidRPr="00FB10D0" w:rsidRDefault="00A211FC" w:rsidP="00A211FC">
      <w:pPr>
        <w:ind w:left="294" w:hangingChars="150" w:hanging="294"/>
        <w:rPr>
          <w:rFonts w:cs="Arial"/>
          <w:lang w:val="en-US"/>
        </w:rPr>
      </w:pPr>
      <w:r w:rsidRPr="00FB10D0">
        <w:rPr>
          <w:rFonts w:cs="Arial"/>
          <w:spacing w:val="-2"/>
          <w:lang w:val="en-US"/>
        </w:rPr>
        <w:t>시험</w:t>
      </w:r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대상</w:t>
      </w:r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기기가</w:t>
      </w:r>
      <w:r w:rsidRPr="00FB10D0">
        <w:rPr>
          <w:rFonts w:cs="Arial"/>
          <w:spacing w:val="-2"/>
          <w:lang w:val="en-US"/>
        </w:rPr>
        <w:t xml:space="preserve"> </w:t>
      </w:r>
      <w:proofErr w:type="spellStart"/>
      <w:r w:rsidRPr="00FB10D0">
        <w:rPr>
          <w:rFonts w:cs="Arial"/>
          <w:spacing w:val="-2"/>
          <w:lang w:val="en-US"/>
        </w:rPr>
        <w:t>무변조</w:t>
      </w:r>
      <w:proofErr w:type="spellEnd"/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송신이</w:t>
      </w:r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불가능한</w:t>
      </w:r>
      <w:r w:rsidRPr="00FB10D0">
        <w:rPr>
          <w:rFonts w:cs="Arial"/>
          <w:spacing w:val="-2"/>
          <w:lang w:val="en-US"/>
        </w:rPr>
        <w:t xml:space="preserve"> </w:t>
      </w:r>
      <w:r w:rsidR="00C3375D" w:rsidRPr="00FB10D0">
        <w:rPr>
          <w:rFonts w:cs="Arial"/>
          <w:spacing w:val="-2"/>
          <w:lang w:val="en-US"/>
        </w:rPr>
        <w:t>경우</w:t>
      </w:r>
      <w:r w:rsidR="00C3375D" w:rsidRPr="00FB10D0">
        <w:rPr>
          <w:rFonts w:cs="Arial"/>
          <w:spacing w:val="-2"/>
          <w:lang w:val="en-US"/>
        </w:rPr>
        <w:t xml:space="preserve">, </w:t>
      </w:r>
      <w:r w:rsidR="00C3375D" w:rsidRPr="00FB10D0">
        <w:rPr>
          <w:rFonts w:cs="Arial"/>
          <w:spacing w:val="-2"/>
          <w:lang w:val="en-US"/>
        </w:rPr>
        <w:t>정상</w:t>
      </w:r>
      <w:r w:rsidR="00C3375D" w:rsidRPr="00FB10D0">
        <w:rPr>
          <w:rFonts w:cs="Arial"/>
          <w:spacing w:val="-2"/>
          <w:lang w:val="en-US"/>
        </w:rPr>
        <w:t xml:space="preserve"> </w:t>
      </w:r>
      <w:r w:rsidR="00C3375D" w:rsidRPr="00FB10D0">
        <w:rPr>
          <w:rFonts w:cs="Arial"/>
          <w:spacing w:val="-2"/>
          <w:lang w:val="en-US"/>
        </w:rPr>
        <w:t>변조</w:t>
      </w:r>
      <w:r w:rsidR="00C3375D" w:rsidRPr="00FB10D0">
        <w:rPr>
          <w:rFonts w:cs="Arial"/>
          <w:spacing w:val="-2"/>
          <w:lang w:val="en-US"/>
        </w:rPr>
        <w:t xml:space="preserve">(QPSK, QAM </w:t>
      </w:r>
      <w:r w:rsidR="00C3375D" w:rsidRPr="00FB10D0">
        <w:rPr>
          <w:rFonts w:cs="Arial"/>
          <w:spacing w:val="-2"/>
          <w:lang w:val="en-US"/>
        </w:rPr>
        <w:t>등</w:t>
      </w:r>
      <w:r w:rsidR="00C3375D" w:rsidRPr="00FB10D0">
        <w:rPr>
          <w:rFonts w:cs="Arial"/>
          <w:spacing w:val="-2"/>
          <w:lang w:val="en-US"/>
        </w:rPr>
        <w:t>)</w:t>
      </w:r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신호</w:t>
      </w:r>
      <w:r w:rsidR="00C42CF7" w:rsidRPr="00FB10D0">
        <w:rPr>
          <w:rFonts w:cs="Arial"/>
          <w:spacing w:val="-2"/>
          <w:lang w:val="en-US"/>
        </w:rPr>
        <w:t>를</w:t>
      </w:r>
      <w:r w:rsidR="00C42CF7" w:rsidRPr="00FB10D0">
        <w:rPr>
          <w:rFonts w:cs="Arial"/>
          <w:spacing w:val="-2"/>
          <w:lang w:val="en-US"/>
        </w:rPr>
        <w:t xml:space="preserve"> </w:t>
      </w:r>
      <w:proofErr w:type="spellStart"/>
      <w:r w:rsidR="00C3375D" w:rsidRPr="00FB10D0">
        <w:rPr>
          <w:rFonts w:cs="Arial"/>
          <w:spacing w:val="-2"/>
          <w:lang w:val="en-US"/>
        </w:rPr>
        <w:t>복조</w:t>
      </w:r>
      <w:r w:rsidR="00C42CF7" w:rsidRPr="00FB10D0">
        <w:rPr>
          <w:rFonts w:cs="Arial"/>
          <w:spacing w:val="-2"/>
          <w:lang w:val="en-US"/>
        </w:rPr>
        <w:t>하여</w:t>
      </w:r>
      <w:proofErr w:type="spellEnd"/>
      <w:r w:rsidRPr="00FB10D0">
        <w:rPr>
          <w:rFonts w:cs="Arial"/>
          <w:spacing w:val="-2"/>
          <w:lang w:val="en-US"/>
        </w:rPr>
        <w:t xml:space="preserve"> </w:t>
      </w:r>
      <w:r w:rsidRPr="00FB10D0">
        <w:rPr>
          <w:rFonts w:cs="Arial"/>
          <w:spacing w:val="-2"/>
          <w:lang w:val="en-US"/>
        </w:rPr>
        <w:t>측정한다</w:t>
      </w:r>
      <w:r w:rsidR="00380A74" w:rsidRPr="00FB10D0">
        <w:rPr>
          <w:rFonts w:cs="Arial"/>
          <w:spacing w:val="-2"/>
          <w:lang w:val="en-US"/>
        </w:rPr>
        <w:t>.</w:t>
      </w:r>
    </w:p>
    <w:p w14:paraId="3668820C" w14:textId="77777777" w:rsidR="003A6F4E" w:rsidRPr="00FB10D0" w:rsidRDefault="003A6F4E" w:rsidP="00A211FC">
      <w:pPr>
        <w:rPr>
          <w:rFonts w:cs="Arial"/>
          <w:lang w:val="en-US"/>
        </w:rPr>
      </w:pPr>
    </w:p>
    <w:p w14:paraId="6251CD3D" w14:textId="77777777" w:rsidR="00A211FC" w:rsidRPr="00FB10D0" w:rsidRDefault="00A211FC" w:rsidP="00380A74">
      <w:pPr>
        <w:pStyle w:val="13"/>
        <w:rPr>
          <w:rFonts w:cs="Arial"/>
        </w:rPr>
      </w:pPr>
      <w:bookmarkStart w:id="61" w:name="_Toc435649648"/>
      <w:bookmarkStart w:id="62" w:name="_Toc533725404"/>
      <w:r w:rsidRPr="00FB10D0">
        <w:rPr>
          <w:rFonts w:cs="Arial"/>
        </w:rPr>
        <w:t>점유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대역폭</w:t>
      </w:r>
      <w:r w:rsidRPr="00FB10D0">
        <w:rPr>
          <w:rFonts w:cs="Arial"/>
        </w:rPr>
        <w:t xml:space="preserve"> </w:t>
      </w:r>
      <w:r w:rsidR="00F75AE7" w:rsidRPr="00FB10D0">
        <w:rPr>
          <w:rFonts w:cs="Arial"/>
        </w:rPr>
        <w:t>측정</w:t>
      </w:r>
      <w:r w:rsidR="00E50F1D" w:rsidRPr="00FB10D0">
        <w:rPr>
          <w:rFonts w:cs="Arial"/>
          <w:lang w:eastAsia="ko-KR"/>
        </w:rPr>
        <w:t xml:space="preserve"> </w:t>
      </w:r>
      <w:r w:rsidR="00F75AE7" w:rsidRPr="00FB10D0">
        <w:rPr>
          <w:rFonts w:cs="Arial"/>
        </w:rPr>
        <w:t>방법</w:t>
      </w:r>
      <w:bookmarkEnd w:id="61"/>
      <w:bookmarkEnd w:id="62"/>
    </w:p>
    <w:p w14:paraId="773B96EA" w14:textId="77777777" w:rsidR="00CE5538" w:rsidRPr="00FB10D0" w:rsidRDefault="00CE5538" w:rsidP="00380A74">
      <w:pPr>
        <w:rPr>
          <w:rFonts w:cs="Arial"/>
          <w:lang w:val="de-DE"/>
        </w:rPr>
      </w:pPr>
    </w:p>
    <w:p w14:paraId="44199594" w14:textId="77777777" w:rsidR="00A211FC" w:rsidRPr="00FB10D0" w:rsidRDefault="00A211FC" w:rsidP="00F9557D">
      <w:pPr>
        <w:pStyle w:val="24"/>
        <w:rPr>
          <w:rFonts w:cs="Arial"/>
        </w:rPr>
      </w:pPr>
      <w:bookmarkStart w:id="63" w:name="_Toc435649649"/>
      <w:bookmarkStart w:id="64" w:name="_Toc533725405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목적</w:t>
      </w:r>
      <w:bookmarkEnd w:id="63"/>
      <w:bookmarkEnd w:id="64"/>
      <w:r w:rsidRPr="00FB10D0">
        <w:rPr>
          <w:rFonts w:cs="Arial"/>
        </w:rPr>
        <w:t xml:space="preserve"> </w:t>
      </w:r>
    </w:p>
    <w:p w14:paraId="248C314C" w14:textId="77777777" w:rsidR="00A211FC" w:rsidRPr="00FB10D0" w:rsidRDefault="00A211FC" w:rsidP="00A211FC">
      <w:pPr>
        <w:rPr>
          <w:rFonts w:cs="Arial"/>
          <w:lang w:val="en-US"/>
        </w:rPr>
      </w:pPr>
    </w:p>
    <w:p w14:paraId="314C04FB" w14:textId="77777777" w:rsidR="00A211FC" w:rsidRPr="00FB10D0" w:rsidRDefault="00A211FC" w:rsidP="00A211FC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발사되는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전파의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점유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대역폭이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허용된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범위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내에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있는지</w:t>
      </w:r>
      <w:r w:rsidRPr="00FB10D0">
        <w:rPr>
          <w:rFonts w:cs="Arial"/>
          <w:lang w:val="en-US"/>
        </w:rPr>
        <w:t xml:space="preserve"> </w:t>
      </w:r>
      <w:r w:rsidR="002F0DE9" w:rsidRPr="00FB10D0">
        <w:rPr>
          <w:rFonts w:cs="Arial"/>
          <w:lang w:val="en-US"/>
        </w:rPr>
        <w:t>측정하기</w:t>
      </w:r>
      <w:r w:rsidR="002F0DE9" w:rsidRPr="00FB10D0">
        <w:rPr>
          <w:rFonts w:cs="Arial"/>
          <w:lang w:val="en-US"/>
        </w:rPr>
        <w:t xml:space="preserve"> </w:t>
      </w:r>
      <w:r w:rsidR="002F0DE9" w:rsidRPr="00FB10D0">
        <w:rPr>
          <w:rFonts w:cs="Arial"/>
          <w:lang w:val="en-US"/>
        </w:rPr>
        <w:t>위한</w:t>
      </w:r>
      <w:r w:rsidR="002F0DE9" w:rsidRPr="00FB10D0">
        <w:rPr>
          <w:rFonts w:cs="Arial"/>
          <w:lang w:val="en-US"/>
        </w:rPr>
        <w:t xml:space="preserve"> </w:t>
      </w:r>
      <w:r w:rsidR="002F0DE9" w:rsidRPr="00FB10D0">
        <w:rPr>
          <w:rFonts w:cs="Arial"/>
          <w:lang w:val="en-US"/>
        </w:rPr>
        <w:t>것이</w:t>
      </w:r>
      <w:r w:rsidRPr="00FB10D0">
        <w:rPr>
          <w:rFonts w:cs="Arial"/>
          <w:lang w:val="en-US"/>
        </w:rPr>
        <w:t>다</w:t>
      </w:r>
      <w:r w:rsidRPr="00FB10D0">
        <w:rPr>
          <w:rFonts w:cs="Arial"/>
          <w:lang w:val="en-US"/>
        </w:rPr>
        <w:t>.</w:t>
      </w:r>
    </w:p>
    <w:p w14:paraId="4C67D8E4" w14:textId="77777777" w:rsidR="00A211FC" w:rsidRPr="00FB10D0" w:rsidRDefault="00A211FC" w:rsidP="00A211FC">
      <w:pPr>
        <w:rPr>
          <w:rFonts w:cs="Arial"/>
          <w:lang w:val="en-US"/>
        </w:rPr>
      </w:pPr>
    </w:p>
    <w:p w14:paraId="46F87626" w14:textId="77777777" w:rsidR="00A211FC" w:rsidRPr="00FB10D0" w:rsidRDefault="00A211FC" w:rsidP="00F9557D">
      <w:pPr>
        <w:pStyle w:val="24"/>
        <w:rPr>
          <w:rFonts w:cs="Arial"/>
        </w:rPr>
      </w:pPr>
      <w:bookmarkStart w:id="65" w:name="_Toc435649650"/>
      <w:bookmarkStart w:id="66" w:name="_Toc533725406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구성</w:t>
      </w:r>
      <w:bookmarkEnd w:id="65"/>
      <w:bookmarkEnd w:id="66"/>
    </w:p>
    <w:p w14:paraId="44D9690B" w14:textId="77777777" w:rsidR="00A211FC" w:rsidRPr="00FB10D0" w:rsidRDefault="00A211FC" w:rsidP="00A211FC">
      <w:pPr>
        <w:rPr>
          <w:rFonts w:cs="Arial"/>
          <w:lang w:val="en-US"/>
        </w:rPr>
      </w:pPr>
    </w:p>
    <w:p w14:paraId="639FB1A5" w14:textId="77777777" w:rsidR="00666FA9" w:rsidRPr="00FB10D0" w:rsidRDefault="00666FA9" w:rsidP="00666FA9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>기지국을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006F014E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29BCE19B" wp14:editId="4E27D232">
                <wp:simplePos x="0" y="0"/>
                <wp:positionH relativeFrom="column">
                  <wp:posOffset>3871595</wp:posOffset>
                </wp:positionH>
                <wp:positionV relativeFrom="paragraph">
                  <wp:posOffset>64770</wp:posOffset>
                </wp:positionV>
                <wp:extent cx="1592580" cy="490220"/>
                <wp:effectExtent l="0" t="0" r="26670" b="24130"/>
                <wp:wrapNone/>
                <wp:docPr id="23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49022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49B3E1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CE19B" id="_x0000_s1040" type="#_x0000_t202" style="position:absolute;left:0;text-align:left;margin-left:304.85pt;margin-top:5.1pt;width:125.4pt;height:38.6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" fillcolor="white [3201]" strokecolor="black [3200]">
                <v:textbox>
                  <w:txbxContent>
                    <w:p w14:paraId="0D49B3E1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68B7AEAA" wp14:editId="69B49C2D">
                <wp:simplePos x="0" y="0"/>
                <wp:positionH relativeFrom="column">
                  <wp:posOffset>403860</wp:posOffset>
                </wp:positionH>
                <wp:positionV relativeFrom="paragraph">
                  <wp:posOffset>64770</wp:posOffset>
                </wp:positionV>
                <wp:extent cx="1394460" cy="490220"/>
                <wp:effectExtent l="0" t="0" r="15240" b="24130"/>
                <wp:wrapNone/>
                <wp:docPr id="23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49022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01A5B" w14:textId="77777777" w:rsidR="004724F7" w:rsidRDefault="004724F7" w:rsidP="00666FA9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214FEE9A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7AEAA" id="_x0000_s1041" type="#_x0000_t202" style="position:absolute;left:0;text-align:left;margin-left:31.8pt;margin-top:5.1pt;width:109.8pt;height:38.6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" fillcolor="white [3201]" strokecolor="black [3200]">
                <v:textbox>
                  <w:txbxContent>
                    <w:p w14:paraId="46901A5B" w14:textId="77777777" w:rsidR="004724F7" w:rsidRDefault="004724F7" w:rsidP="00666FA9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214FEE9A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D91B233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50D8642E" wp14:editId="18881FE4">
                <wp:simplePos x="0" y="0"/>
                <wp:positionH relativeFrom="column">
                  <wp:posOffset>2565400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239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7745E7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D8642E" id="Text Box 239" o:spid="_x0000_s1042" type="#_x0000_t202" style="position:absolute;left:0;text-align:left;margin-left:202pt;margin-top:1.65pt;width:61.8pt;height:29.4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" fillcolor="white [3201]" strokeweight=".5pt">
                <v:path arrowok="t"/>
                <v:textbox>
                  <w:txbxContent>
                    <w:p w14:paraId="037745E7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196E3675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13024" behindDoc="0" locked="0" layoutInCell="1" allowOverlap="1" wp14:anchorId="393C25E0" wp14:editId="5385D71E">
                <wp:simplePos x="0" y="0"/>
                <wp:positionH relativeFrom="column">
                  <wp:posOffset>3350260</wp:posOffset>
                </wp:positionH>
                <wp:positionV relativeFrom="paragraph">
                  <wp:posOffset>50799</wp:posOffset>
                </wp:positionV>
                <wp:extent cx="518160" cy="0"/>
                <wp:effectExtent l="0" t="0" r="34290" b="19050"/>
                <wp:wrapNone/>
                <wp:docPr id="240" name="직선 연결선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7C76DB" id="직선 연결선 240" o:spid="_x0000_s1026" style="position:absolute;left:0;text-align:left;z-index:2517130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63.8pt,4pt" to="3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10976" behindDoc="0" locked="0" layoutInCell="1" allowOverlap="1" wp14:anchorId="509A8472" wp14:editId="52D7EE7E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241" name="직선 연결선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D3D1BD" id="직선 연결선 241" o:spid="_x0000_s1026" style="position:absolute;left:0;text-align:left;z-index:2517109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42BE2F9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40E532E3" wp14:editId="33DE0382">
                <wp:simplePos x="0" y="0"/>
                <wp:positionH relativeFrom="column">
                  <wp:posOffset>1795780</wp:posOffset>
                </wp:positionH>
                <wp:positionV relativeFrom="paragraph">
                  <wp:posOffset>17145</wp:posOffset>
                </wp:positionV>
                <wp:extent cx="449580" cy="388620"/>
                <wp:effectExtent l="0" t="0" r="26670" b="30480"/>
                <wp:wrapNone/>
                <wp:docPr id="242" name="꺾인 연결선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9580" cy="3886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1E869" id="꺾인 연결선 242" o:spid="_x0000_s1026" type="#_x0000_t34" style="position:absolute;left:0;text-align:left;margin-left:141.4pt;margin-top:1.35pt;width:35.4pt;height:30.6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67397248" wp14:editId="21E22F1E">
                <wp:simplePos x="0" y="0"/>
                <wp:positionH relativeFrom="column">
                  <wp:posOffset>2001520</wp:posOffset>
                </wp:positionH>
                <wp:positionV relativeFrom="paragraph">
                  <wp:posOffset>111125</wp:posOffset>
                </wp:positionV>
                <wp:extent cx="28575" cy="28575"/>
                <wp:effectExtent l="0" t="0" r="28575" b="28575"/>
                <wp:wrapNone/>
                <wp:docPr id="243" name="타원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23343A" id="타원 243" o:spid="_x0000_s1026" style="position:absolute;left:0;text-align:left;margin-left:157.6pt;margin-top:8.75pt;width:2.25pt;height:2.2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12AF3457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7D364825" wp14:editId="267AA0C4">
                <wp:simplePos x="0" y="0"/>
                <wp:positionH relativeFrom="column">
                  <wp:posOffset>2001520</wp:posOffset>
                </wp:positionH>
                <wp:positionV relativeFrom="paragraph">
                  <wp:posOffset>125730</wp:posOffset>
                </wp:positionV>
                <wp:extent cx="28575" cy="28575"/>
                <wp:effectExtent l="0" t="0" r="28575" b="28575"/>
                <wp:wrapNone/>
                <wp:docPr id="244" name="타원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EE100B" id="타원 244" o:spid="_x0000_s1026" style="position:absolute;left:0;text-align:left;margin-left:157.6pt;margin-top:9.9pt;width:2.25pt;height:2.2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49763347" wp14:editId="569A0DD9">
                <wp:simplePos x="0" y="0"/>
                <wp:positionH relativeFrom="column">
                  <wp:posOffset>2001520</wp:posOffset>
                </wp:positionH>
                <wp:positionV relativeFrom="paragraph">
                  <wp:posOffset>34290</wp:posOffset>
                </wp:positionV>
                <wp:extent cx="28575" cy="28575"/>
                <wp:effectExtent l="0" t="0" r="28575" b="28575"/>
                <wp:wrapNone/>
                <wp:docPr id="245" name="타원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17F4C9" id="타원 245" o:spid="_x0000_s1026" style="position:absolute;left:0;text-align:left;margin-left:157.6pt;margin-top:2.7pt;width:2.25pt;height:2.2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6677A4D3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6F121C9D" wp14:editId="24E0AA9F">
                <wp:simplePos x="0" y="0"/>
                <wp:positionH relativeFrom="column">
                  <wp:posOffset>2026920</wp:posOffset>
                </wp:positionH>
                <wp:positionV relativeFrom="paragraph">
                  <wp:posOffset>36830</wp:posOffset>
                </wp:positionV>
                <wp:extent cx="480060" cy="409575"/>
                <wp:effectExtent l="0" t="0" r="15240" b="28575"/>
                <wp:wrapNone/>
                <wp:docPr id="246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F184FF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0C87FC50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21C9D" id="Text Box 246" o:spid="_x0000_s1043" type="#_x0000_t202" style="position:absolute;left:0;text-align:left;margin-left:159.6pt;margin-top:2.9pt;width:37.8pt;height:32.2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" fillcolor="white [3201]" strokeweight=".5pt">
                <v:path arrowok="t"/>
                <v:textbox>
                  <w:txbxContent>
                    <w:p w14:paraId="40F184FF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0C87FC50" w14:textId="77777777" w:rsidR="004724F7" w:rsidRDefault="004724F7" w:rsidP="00666FA9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16FB2DD6" w14:textId="77777777" w:rsidR="00666FA9" w:rsidRPr="00FB10D0" w:rsidRDefault="00666FA9" w:rsidP="00666FA9">
      <w:pPr>
        <w:rPr>
          <w:rFonts w:cs="Arial"/>
          <w:lang w:val="en-US"/>
        </w:rPr>
      </w:pPr>
    </w:p>
    <w:p w14:paraId="3D1A35E5" w14:textId="77777777" w:rsidR="00666FA9" w:rsidRPr="00FB10D0" w:rsidRDefault="00666FA9" w:rsidP="00CD40EA">
      <w:pPr>
        <w:spacing w:line="360" w:lineRule="auto"/>
        <w:rPr>
          <w:rFonts w:cs="Arial"/>
          <w:lang w:val="en-US"/>
        </w:rPr>
      </w:pPr>
    </w:p>
    <w:p w14:paraId="31927326" w14:textId="77777777" w:rsidR="00666FA9" w:rsidRPr="00FB10D0" w:rsidRDefault="00B3475D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4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</w:t>
      </w:r>
      <w:r w:rsidR="00CD40EA" w:rsidRPr="00FB10D0">
        <w:rPr>
          <w:rFonts w:cs="Arial"/>
          <w:lang w:val="en-US"/>
        </w:rPr>
        <w:t>—</w:t>
      </w:r>
      <w:r w:rsidRPr="00FB10D0">
        <w:rPr>
          <w:rFonts w:cs="Arial"/>
          <w:lang w:val="en-US"/>
        </w:rPr>
        <w:t xml:space="preserve"> </w:t>
      </w:r>
      <w:r w:rsidR="00AB710A" w:rsidRPr="00FB10D0">
        <w:rPr>
          <w:rFonts w:cs="Arial"/>
        </w:rPr>
        <w:t>기지국</w:t>
      </w:r>
      <w:r w:rsidR="008B4BA2" w:rsidRPr="00FB10D0">
        <w:rPr>
          <w:rFonts w:cs="Arial"/>
        </w:rPr>
        <w:t xml:space="preserve"> </w:t>
      </w:r>
      <w:r w:rsidR="008B4BA2" w:rsidRPr="00FB10D0">
        <w:rPr>
          <w:rFonts w:cs="Arial"/>
        </w:rPr>
        <w:t>시험</w:t>
      </w:r>
      <w:r w:rsidR="008B4BA2" w:rsidRPr="00FB10D0">
        <w:rPr>
          <w:rFonts w:cs="Arial"/>
        </w:rPr>
        <w:t xml:space="preserve"> </w:t>
      </w:r>
      <w:r w:rsidR="008B4BA2" w:rsidRPr="00FB10D0">
        <w:rPr>
          <w:rFonts w:cs="Arial"/>
        </w:rPr>
        <w:t>구성도</w:t>
      </w:r>
    </w:p>
    <w:p w14:paraId="5A58544A" w14:textId="77777777" w:rsidR="00FA3743" w:rsidRPr="00FB10D0" w:rsidRDefault="00FA3743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09A692C6" w14:textId="77777777" w:rsidR="00666FA9" w:rsidRPr="00FB10D0" w:rsidRDefault="00666FA9" w:rsidP="00666FA9">
      <w:pPr>
        <w:pStyle w:val="34"/>
        <w:rPr>
          <w:rFonts w:cs="Arial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56595B05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59FE6BB4" wp14:editId="1076BF58">
                <wp:simplePos x="0" y="0"/>
                <wp:positionH relativeFrom="column">
                  <wp:posOffset>208915</wp:posOffset>
                </wp:positionH>
                <wp:positionV relativeFrom="paragraph">
                  <wp:posOffset>64135</wp:posOffset>
                </wp:positionV>
                <wp:extent cx="1282065" cy="601980"/>
                <wp:effectExtent l="0" t="0" r="13335" b="26670"/>
                <wp:wrapNone/>
                <wp:docPr id="24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065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90C94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벡</w:t>
                            </w:r>
                            <w:r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신</w:t>
                            </w:r>
                            <w:r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발생기</w:t>
                            </w:r>
                          </w:p>
                          <w:p w14:paraId="59647BE1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 xml:space="preserve">5G </w:t>
                            </w:r>
                            <w:r>
                              <w:rPr>
                                <w:rFonts w:hint="eastAsia"/>
                              </w:rPr>
                              <w:t>N</w:t>
                            </w:r>
                            <w:r>
                              <w:t>R</w:t>
                            </w:r>
                            <w:r>
                              <w:rPr>
                                <w:rFonts w:hint="eastAsia"/>
                              </w:rPr>
                              <w:t>변</w:t>
                            </w:r>
                            <w:r>
                              <w:t>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지원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FE6BB4" id="_x0000_s1044" type="#_x0000_t202" style="position:absolute;left:0;text-align:left;margin-left:16.45pt;margin-top:5.05pt;width:100.95pt;height:47.4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" fillcolor="white [3201]" strokecolor="black [3200]">
                <v:textbox>
                  <w:txbxContent>
                    <w:p w14:paraId="5CF90C94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벡</w:t>
                      </w:r>
                      <w:r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신</w:t>
                      </w:r>
                      <w:r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발생기</w:t>
                      </w:r>
                    </w:p>
                    <w:p w14:paraId="59647BE1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t xml:space="preserve">5G </w:t>
                      </w:r>
                      <w:r>
                        <w:rPr>
                          <w:rFonts w:hint="eastAsia"/>
                        </w:rPr>
                        <w:t>N</w:t>
                      </w:r>
                      <w:r>
                        <w:t>R</w:t>
                      </w:r>
                      <w:r>
                        <w:rPr>
                          <w:rFonts w:hint="eastAsia"/>
                        </w:rPr>
                        <w:t>변</w:t>
                      </w:r>
                      <w:r>
                        <w:t>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지원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36975C79" wp14:editId="67C36F10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24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33527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975C79" id="_x0000_s1045" type="#_x0000_t202" style="position:absolute;left:0;text-align:left;margin-left:136pt;margin-top:5.05pt;width:82.8pt;height:47.4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" fillcolor="white [3201]" strokecolor="black [3200]">
                <v:textbox>
                  <w:txbxContent>
                    <w:p w14:paraId="0BF33527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4F88A23C" wp14:editId="47C4C771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24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070AB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8A23C" id="_x0000_s1046" type="#_x0000_t202" style="position:absolute;left:0;text-align:left;margin-left:304.6pt;margin-top:5.3pt;width:125.4pt;height:47.4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" fillcolor="white [3201]" strokecolor="black [3200]">
                <v:textbox>
                  <w:txbxContent>
                    <w:p w14:paraId="2BD070AB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3D05A549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63240640" wp14:editId="7810BB09">
                <wp:simplePos x="0" y="0"/>
                <wp:positionH relativeFrom="column">
                  <wp:posOffset>2938780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250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534A2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40640" id="Text Box 250" o:spid="_x0000_s1047" type="#_x0000_t202" style="position:absolute;left:0;text-align:left;margin-left:231.4pt;margin-top:1.65pt;width:61.8pt;height:29.4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" fillcolor="white [3201]" strokeweight=".5pt">
                <v:path arrowok="t"/>
                <v:textbox>
                  <w:txbxContent>
                    <w:p w14:paraId="04A534A2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1CA2AC86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30432" behindDoc="0" locked="0" layoutInCell="1" allowOverlap="1" wp14:anchorId="34E436CA" wp14:editId="3216BA3A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251" name="직선 연결선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A2C917" id="직선 연결선 251" o:spid="_x0000_s1026" style="position:absolute;left:0;text-align:left;z-index:251730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21216" behindDoc="0" locked="0" layoutInCell="1" allowOverlap="1" wp14:anchorId="2CF30A8E" wp14:editId="02E8A801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252" name="직선 연결선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23E08D" id="직선 연결선 252" o:spid="_x0000_s1026" style="position:absolute;left:0;text-align:left;z-index:251721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23264" behindDoc="0" locked="0" layoutInCell="1" allowOverlap="1" wp14:anchorId="3281ED9B" wp14:editId="3D85127A">
                <wp:simplePos x="0" y="0"/>
                <wp:positionH relativeFrom="column">
                  <wp:posOffset>3731260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253" name="직선 연결선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B92596" id="직선 연결선 253" o:spid="_x0000_s1026" style="position:absolute;left:0;text-align:left;z-index:251723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93.8pt,3.75pt" to="304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7C163B4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3522A185" wp14:editId="0C9B44EF">
                <wp:simplePos x="0" y="0"/>
                <wp:positionH relativeFrom="column">
                  <wp:posOffset>2778760</wp:posOffset>
                </wp:positionH>
                <wp:positionV relativeFrom="paragraph">
                  <wp:posOffset>117475</wp:posOffset>
                </wp:positionV>
                <wp:extent cx="396240" cy="426720"/>
                <wp:effectExtent l="0" t="0" r="22860" b="30480"/>
                <wp:wrapNone/>
                <wp:docPr id="254" name="꺾인 연결선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6240" cy="4267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D2860" id="꺾인 연결선 254" o:spid="_x0000_s1026" type="#_x0000_t34" style="position:absolute;left:0;text-align:left;margin-left:218.8pt;margin-top:9.25pt;width:31.2pt;height:33.6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3BB04197" wp14:editId="73D1239B">
                <wp:simplePos x="0" y="0"/>
                <wp:positionH relativeFrom="column">
                  <wp:posOffset>2984500</wp:posOffset>
                </wp:positionH>
                <wp:positionV relativeFrom="paragraph">
                  <wp:posOffset>294005</wp:posOffset>
                </wp:positionV>
                <wp:extent cx="28575" cy="28575"/>
                <wp:effectExtent l="0" t="0" r="28575" b="28575"/>
                <wp:wrapNone/>
                <wp:docPr id="255" name="타원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EFCC60" id="타원 255" o:spid="_x0000_s1026" style="position:absolute;left:0;text-align:left;margin-left:235pt;margin-top:23.15pt;width:2.25pt;height:2.2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394FE4C6" wp14:editId="49085652">
                <wp:simplePos x="0" y="0"/>
                <wp:positionH relativeFrom="column">
                  <wp:posOffset>2984500</wp:posOffset>
                </wp:positionH>
                <wp:positionV relativeFrom="paragraph">
                  <wp:posOffset>210185</wp:posOffset>
                </wp:positionV>
                <wp:extent cx="28575" cy="28575"/>
                <wp:effectExtent l="0" t="0" r="28575" b="28575"/>
                <wp:wrapNone/>
                <wp:docPr id="256" name="타원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EAEBAC" id="타원 256" o:spid="_x0000_s1026" style="position:absolute;left:0;text-align:left;margin-left:235pt;margin-top:16.55pt;width:2.25pt;height:2.2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5FE47230" wp14:editId="59FD7294">
                <wp:simplePos x="0" y="0"/>
                <wp:positionH relativeFrom="column">
                  <wp:posOffset>2984500</wp:posOffset>
                </wp:positionH>
                <wp:positionV relativeFrom="paragraph">
                  <wp:posOffset>385445</wp:posOffset>
                </wp:positionV>
                <wp:extent cx="28575" cy="28575"/>
                <wp:effectExtent l="0" t="0" r="28575" b="28575"/>
                <wp:wrapNone/>
                <wp:docPr id="257" name="타원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1BD7F9" id="타원 257" o:spid="_x0000_s1026" style="position:absolute;left:0;text-align:left;margin-left:235pt;margin-top:30.35pt;width:2.25pt;height:2.2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411AADC2" w14:textId="77777777" w:rsidR="00666FA9" w:rsidRPr="00FB10D0" w:rsidRDefault="00666FA9" w:rsidP="00666FA9">
      <w:pPr>
        <w:rPr>
          <w:rFonts w:cs="Arial"/>
          <w:lang w:val="en-US"/>
        </w:rPr>
      </w:pPr>
    </w:p>
    <w:p w14:paraId="3788BC40" w14:textId="77777777" w:rsidR="00666FA9" w:rsidRPr="00FB10D0" w:rsidRDefault="00666FA9" w:rsidP="00666FA9">
      <w:pPr>
        <w:rPr>
          <w:rFonts w:cs="Arial"/>
          <w:lang w:val="en-US"/>
        </w:rPr>
      </w:pPr>
    </w:p>
    <w:p w14:paraId="13AAB5C0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6B217B1E" wp14:editId="7E7D288D">
                <wp:simplePos x="0" y="0"/>
                <wp:positionH relativeFrom="column">
                  <wp:posOffset>2954020</wp:posOffset>
                </wp:positionH>
                <wp:positionV relativeFrom="paragraph">
                  <wp:posOffset>63500</wp:posOffset>
                </wp:positionV>
                <wp:extent cx="480060" cy="533400"/>
                <wp:effectExtent l="0" t="0" r="15240" b="19050"/>
                <wp:wrapNone/>
                <wp:docPr id="258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A0A0C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28005D54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17B1E" id="Text Box 258" o:spid="_x0000_s1048" type="#_x0000_t202" style="position:absolute;left:0;text-align:left;margin-left:232.6pt;margin-top:5pt;width:37.8pt;height:42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" fillcolor="white [3201]" strokeweight=".5pt">
                <v:path arrowok="t"/>
                <v:textbox>
                  <w:txbxContent>
                    <w:p w14:paraId="5E1A0A0C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28005D54" w14:textId="77777777" w:rsidR="004724F7" w:rsidRDefault="004724F7" w:rsidP="00666FA9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170B39B4" w14:textId="77777777" w:rsidR="00666FA9" w:rsidRPr="00FB10D0" w:rsidRDefault="00666FA9" w:rsidP="00666FA9">
      <w:pPr>
        <w:rPr>
          <w:rFonts w:cs="Arial"/>
          <w:lang w:val="en-US"/>
        </w:rPr>
      </w:pPr>
    </w:p>
    <w:p w14:paraId="24B175A6" w14:textId="77777777" w:rsidR="00666FA9" w:rsidRPr="00FB10D0" w:rsidRDefault="00666FA9" w:rsidP="00666FA9">
      <w:pPr>
        <w:rPr>
          <w:rFonts w:cs="Arial"/>
          <w:lang w:val="en-US"/>
        </w:rPr>
      </w:pPr>
    </w:p>
    <w:p w14:paraId="46FB312E" w14:textId="77777777" w:rsidR="00666FA9" w:rsidRPr="00FB10D0" w:rsidRDefault="00666FA9" w:rsidP="00CD40EA">
      <w:pPr>
        <w:spacing w:line="360" w:lineRule="auto"/>
        <w:rPr>
          <w:rFonts w:cs="Arial"/>
          <w:lang w:val="en-US"/>
        </w:rPr>
      </w:pPr>
    </w:p>
    <w:p w14:paraId="2D9A7D51" w14:textId="77777777" w:rsidR="00666FA9" w:rsidRPr="00FB10D0" w:rsidRDefault="00B3475D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5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</w:t>
      </w:r>
      <w:r w:rsidR="00CD40EA" w:rsidRPr="00FB10D0">
        <w:rPr>
          <w:rFonts w:cs="Arial"/>
          <w:lang w:val="en-US"/>
        </w:rPr>
        <w:t>—</w:t>
      </w:r>
      <w:r w:rsidRPr="00FB10D0">
        <w:rPr>
          <w:rFonts w:cs="Arial"/>
          <w:lang w:val="en-US"/>
        </w:rPr>
        <w:t xml:space="preserve"> </w:t>
      </w:r>
      <w:r w:rsidR="008B4BA2" w:rsidRPr="00FB10D0">
        <w:rPr>
          <w:rFonts w:cs="Arial"/>
          <w:lang w:val="en-US"/>
        </w:rPr>
        <w:t>중계장치</w:t>
      </w:r>
      <w:r w:rsidR="008B4BA2" w:rsidRPr="00FB10D0">
        <w:rPr>
          <w:rFonts w:cs="Arial"/>
          <w:lang w:val="en-US"/>
        </w:rPr>
        <w:t xml:space="preserve"> </w:t>
      </w:r>
      <w:r w:rsidR="008B4BA2" w:rsidRPr="00FB10D0">
        <w:rPr>
          <w:rFonts w:cs="Arial"/>
          <w:lang w:val="en-US"/>
        </w:rPr>
        <w:t>시험</w:t>
      </w:r>
      <w:r w:rsidR="008B4BA2" w:rsidRPr="00FB10D0">
        <w:rPr>
          <w:rFonts w:cs="Arial"/>
          <w:lang w:val="en-US"/>
        </w:rPr>
        <w:t xml:space="preserve"> </w:t>
      </w:r>
      <w:r w:rsidR="008B4BA2" w:rsidRPr="00FB10D0">
        <w:rPr>
          <w:rFonts w:cs="Arial"/>
          <w:lang w:val="en-US"/>
        </w:rPr>
        <w:t>구성도</w:t>
      </w:r>
    </w:p>
    <w:p w14:paraId="1AC64A78" w14:textId="77777777" w:rsidR="00666FA9" w:rsidRPr="00FB10D0" w:rsidRDefault="00666FA9" w:rsidP="00666FA9">
      <w:pPr>
        <w:rPr>
          <w:rFonts w:cs="Arial"/>
          <w:lang w:val="en-US"/>
        </w:rPr>
      </w:pPr>
    </w:p>
    <w:p w14:paraId="4423A05B" w14:textId="77777777" w:rsidR="00CD40EA" w:rsidRPr="00FB10D0" w:rsidRDefault="00CD40EA" w:rsidP="00666FA9">
      <w:pPr>
        <w:rPr>
          <w:rFonts w:cs="Arial"/>
          <w:lang w:val="en-US"/>
        </w:rPr>
      </w:pPr>
    </w:p>
    <w:p w14:paraId="25CB96D5" w14:textId="77777777" w:rsidR="00666FA9" w:rsidRPr="00FB10D0" w:rsidRDefault="00666FA9" w:rsidP="00F43780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0E661FB5" w14:textId="77777777" w:rsidR="00666FA9" w:rsidRPr="00FB10D0" w:rsidRDefault="00666FA9" w:rsidP="00666FA9">
      <w:pPr>
        <w:rPr>
          <w:rFonts w:cs="Arial"/>
          <w:lang w:val="en-US"/>
        </w:rPr>
      </w:pPr>
    </w:p>
    <w:p w14:paraId="7EDB0A50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2289B6C4" wp14:editId="18353554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5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88915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5EAFD5C6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9B6C4" id="_x0000_s1049" type="#_x0000_t202" style="position:absolute;left:0;text-align:left;margin-left:31.6pt;margin-top:5.3pt;width:109.8pt;height:47.4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DKtaCjUwIAANU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49F88915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5EAFD5C6" w14:textId="77777777" w:rsidR="004724F7" w:rsidRDefault="004724F7" w:rsidP="00666FA9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4C4B8CDD" wp14:editId="0967E0B7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26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F3F3D6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</w:t>
                            </w:r>
                            <w:r>
                              <w:rPr>
                                <w:rFonts w:hint="eastAsia"/>
                              </w:rPr>
                              <w:t>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시</w:t>
                            </w:r>
                            <w:r>
                              <w:t>뮬레이터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B8CDD" id="_x0000_s1050" type="#_x0000_t202" style="position:absolute;left:0;text-align:left;margin-left:304.6pt;margin-top:5.3pt;width:125.4pt;height:47.4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" fillcolor="white [3201]" strokecolor="black [3200]">
                <v:textbox>
                  <w:txbxContent>
                    <w:p w14:paraId="60F3F3D6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</w:t>
                      </w:r>
                      <w:r>
                        <w:rPr>
                          <w:rFonts w:hint="eastAsia"/>
                        </w:rPr>
                        <w:t>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시</w:t>
                      </w:r>
                      <w:r>
                        <w:t>뮬레이터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34279BAB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71248B91" wp14:editId="220B37A2">
                <wp:simplePos x="0" y="0"/>
                <wp:positionH relativeFrom="column">
                  <wp:posOffset>2473960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261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0252E8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배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48B91" id="Text Box 261" o:spid="_x0000_s1051" type="#_x0000_t202" style="position:absolute;left:0;text-align:left;margin-left:194.8pt;margin-top:1.65pt;width:61.8pt;height:29.4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" fillcolor="white [3201]" strokeweight=".5pt">
                <v:path arrowok="t"/>
                <v:textbox>
                  <w:txbxContent>
                    <w:p w14:paraId="2C0252E8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분</w:t>
                      </w:r>
                      <w:r>
                        <w:t>배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</w:p>
    <w:p w14:paraId="6E8BCBA8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35552" behindDoc="0" locked="0" layoutInCell="1" allowOverlap="1" wp14:anchorId="2362025E" wp14:editId="020192B0">
                <wp:simplePos x="0" y="0"/>
                <wp:positionH relativeFrom="column">
                  <wp:posOffset>3258820</wp:posOffset>
                </wp:positionH>
                <wp:positionV relativeFrom="paragraph">
                  <wp:posOffset>53974</wp:posOffset>
                </wp:positionV>
                <wp:extent cx="609600" cy="0"/>
                <wp:effectExtent l="0" t="0" r="19050" b="19050"/>
                <wp:wrapNone/>
                <wp:docPr id="262" name="직선 연결선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BBD1FA" id="직선 연결선 262" o:spid="_x0000_s1026" style="position:absolute;left:0;text-align:left;z-index:2517355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56.6pt,4.25pt" to="304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33504" behindDoc="0" locked="0" layoutInCell="1" allowOverlap="1" wp14:anchorId="116528CE" wp14:editId="70DB2986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263" name="직선 연결선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0B6287" id="직선 연결선 263" o:spid="_x0000_s1026" style="position:absolute;left:0;text-align:left;z-index:2517335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0410D263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22D4DD7C" wp14:editId="5B41B5C9">
                <wp:simplePos x="0" y="0"/>
                <wp:positionH relativeFrom="column">
                  <wp:posOffset>1795780</wp:posOffset>
                </wp:positionH>
                <wp:positionV relativeFrom="paragraph">
                  <wp:posOffset>86995</wp:posOffset>
                </wp:positionV>
                <wp:extent cx="91440" cy="495300"/>
                <wp:effectExtent l="0" t="0" r="22860" b="19050"/>
                <wp:wrapNone/>
                <wp:docPr id="264" name="꺾인 연결선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" cy="49530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87C05" id="꺾인 연결선 264" o:spid="_x0000_s1026" type="#_x0000_t34" style="position:absolute;left:0;text-align:left;margin-left:141.4pt;margin-top:6.85pt;width:7.2pt;height:39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297" distR="114297" simplePos="0" relativeHeight="251738624" behindDoc="0" locked="0" layoutInCell="1" allowOverlap="1" wp14:anchorId="02E7D4C3" wp14:editId="12D9F02B">
                <wp:simplePos x="0" y="0"/>
                <wp:positionH relativeFrom="column">
                  <wp:posOffset>2870199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265" name="직선 연결선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4EE9C3" id="직선 연결선 265" o:spid="_x0000_s1026" style="position:absolute;left:0;text-align:left;z-index:25173862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margin;mso-height-relative:page" from="226pt,6pt" to="226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1463D83D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4DDF655C" wp14:editId="0E404CB2">
                <wp:simplePos x="0" y="0"/>
                <wp:positionH relativeFrom="column">
                  <wp:posOffset>1798320</wp:posOffset>
                </wp:positionH>
                <wp:positionV relativeFrom="paragraph">
                  <wp:posOffset>81915</wp:posOffset>
                </wp:positionV>
                <wp:extent cx="28575" cy="28575"/>
                <wp:effectExtent l="0" t="0" r="28575" b="28575"/>
                <wp:wrapNone/>
                <wp:docPr id="266" name="타원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ECDABF" id="타원 266" o:spid="_x0000_s1026" style="position:absolute;left:0;text-align:left;margin-left:141.6pt;margin-top:6.45pt;width:2.25pt;height:2.2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556B5F72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53CB0D13" wp14:editId="2FC16586">
                <wp:simplePos x="0" y="0"/>
                <wp:positionH relativeFrom="column">
                  <wp:posOffset>1798320</wp:posOffset>
                </wp:positionH>
                <wp:positionV relativeFrom="paragraph">
                  <wp:posOffset>5080</wp:posOffset>
                </wp:positionV>
                <wp:extent cx="28575" cy="28575"/>
                <wp:effectExtent l="0" t="0" r="28575" b="28575"/>
                <wp:wrapNone/>
                <wp:docPr id="267" name="타원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6CA633" id="타원 267" o:spid="_x0000_s1026" style="position:absolute;left:0;text-align:left;margin-left:141.6pt;margin-top:.4pt;width:2.25pt;height:2.25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960946E" wp14:editId="792B1620">
                <wp:simplePos x="0" y="0"/>
                <wp:positionH relativeFrom="column">
                  <wp:posOffset>1798320</wp:posOffset>
                </wp:positionH>
                <wp:positionV relativeFrom="paragraph">
                  <wp:posOffset>96520</wp:posOffset>
                </wp:positionV>
                <wp:extent cx="28575" cy="28575"/>
                <wp:effectExtent l="0" t="0" r="28575" b="28575"/>
                <wp:wrapNone/>
                <wp:docPr id="268" name="타원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4FAA7" id="타원 268" o:spid="_x0000_s1026" style="position:absolute;left:0;text-align:left;margin-left:141.6pt;margin-top:7.6pt;width:2.25pt;height:2.2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04FCC57C" wp14:editId="7030E343">
                <wp:simplePos x="0" y="0"/>
                <wp:positionH relativeFrom="column">
                  <wp:posOffset>2184400</wp:posOffset>
                </wp:positionH>
                <wp:positionV relativeFrom="paragraph">
                  <wp:posOffset>6350</wp:posOffset>
                </wp:positionV>
                <wp:extent cx="1478280" cy="601980"/>
                <wp:effectExtent l="0" t="0" r="26670" b="26670"/>
                <wp:wrapNone/>
                <wp:docPr id="26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B01BA4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CC57C" id="_x0000_s1052" type="#_x0000_t202" style="position:absolute;left:0;text-align:left;margin-left:172pt;margin-top:.5pt;width:116.4pt;height:47.4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" fillcolor="white [3201]" strokecolor="black [3200]">
                <v:textbox>
                  <w:txbxContent>
                    <w:p w14:paraId="7CB01BA4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1339769A" w14:textId="77777777" w:rsidR="00666FA9" w:rsidRPr="00FB10D0" w:rsidRDefault="00235250" w:rsidP="00666FA9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1E8B6A8B" wp14:editId="65830ADE">
                <wp:simplePos x="0" y="0"/>
                <wp:positionH relativeFrom="column">
                  <wp:posOffset>1645920</wp:posOffset>
                </wp:positionH>
                <wp:positionV relativeFrom="paragraph">
                  <wp:posOffset>103505</wp:posOffset>
                </wp:positionV>
                <wp:extent cx="480060" cy="533400"/>
                <wp:effectExtent l="0" t="0" r="15240" b="19050"/>
                <wp:wrapNone/>
                <wp:docPr id="270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E5EF45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2518E4F6" w14:textId="77777777" w:rsidR="004724F7" w:rsidRDefault="004724F7" w:rsidP="00666FA9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B6A8B" id="Text Box 270" o:spid="_x0000_s1053" type="#_x0000_t202" style="position:absolute;left:0;text-align:left;margin-left:129.6pt;margin-top:8.15pt;width:37.8pt;height:42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" fillcolor="white [3201]" strokeweight=".5pt">
                <v:path arrowok="t"/>
                <v:textbox>
                  <w:txbxContent>
                    <w:p w14:paraId="19E5EF45" w14:textId="77777777" w:rsidR="004724F7" w:rsidRDefault="004724F7" w:rsidP="00666FA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2518E4F6" w14:textId="77777777" w:rsidR="004724F7" w:rsidRDefault="004724F7" w:rsidP="00666FA9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1E87B1C9" w14:textId="77777777" w:rsidR="00666FA9" w:rsidRPr="00FB10D0" w:rsidRDefault="00666FA9" w:rsidP="00666FA9">
      <w:pPr>
        <w:rPr>
          <w:rFonts w:cs="Arial"/>
          <w:lang w:val="en-US"/>
        </w:rPr>
      </w:pPr>
    </w:p>
    <w:p w14:paraId="56BC3C91" w14:textId="77777777" w:rsidR="00666FA9" w:rsidRPr="00FB10D0" w:rsidRDefault="00666FA9" w:rsidP="00666FA9">
      <w:pPr>
        <w:rPr>
          <w:rFonts w:cs="Arial"/>
          <w:lang w:val="en-US"/>
        </w:rPr>
      </w:pPr>
    </w:p>
    <w:p w14:paraId="0E6C6AA2" w14:textId="77777777" w:rsidR="00666FA9" w:rsidRPr="00FB10D0" w:rsidRDefault="00666FA9" w:rsidP="00666FA9">
      <w:pPr>
        <w:rPr>
          <w:rFonts w:cs="Arial"/>
          <w:lang w:val="en-US"/>
        </w:rPr>
      </w:pPr>
    </w:p>
    <w:p w14:paraId="7043882A" w14:textId="77777777" w:rsidR="00666FA9" w:rsidRPr="00FB10D0" w:rsidRDefault="00666FA9" w:rsidP="00666FA9">
      <w:pPr>
        <w:rPr>
          <w:rFonts w:cs="Arial"/>
          <w:lang w:val="de-DE"/>
        </w:rPr>
      </w:pPr>
    </w:p>
    <w:p w14:paraId="69CB9FC0" w14:textId="77777777" w:rsidR="007E2E02" w:rsidRPr="00FB10D0" w:rsidRDefault="00E50F1D" w:rsidP="00CD40EA">
      <w:pPr>
        <w:spacing w:line="360" w:lineRule="auto"/>
        <w:rPr>
          <w:rFonts w:cs="Arial"/>
          <w:lang w:val="de-DE"/>
        </w:rPr>
      </w:pPr>
      <w:r w:rsidRPr="00FB10D0">
        <w:rPr>
          <w:rFonts w:cs="Arial"/>
          <w:vertAlign w:val="superscript"/>
        </w:rPr>
        <w:t>a</w:t>
      </w:r>
      <w:r w:rsidRPr="00FB10D0" w:rsidDel="00E50F1D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이동국이</w:t>
      </w:r>
      <w:r w:rsidR="007E2E02"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모드</w:t>
      </w:r>
      <w:r w:rsidR="007E2E02"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등을</w:t>
      </w:r>
      <w:r w:rsidR="007E2E02"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지원할</w:t>
      </w:r>
      <w:r w:rsidR="007E2E02"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경우는</w:t>
      </w:r>
      <w:r w:rsidR="007E2E02"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기지국</w:t>
      </w:r>
      <w:r w:rsidR="007E2E02"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시뮬레이터</w:t>
      </w:r>
      <w:r w:rsidR="007E2E02"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없이도</w:t>
      </w:r>
      <w:r w:rsidR="007E2E02"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시험할</w:t>
      </w:r>
      <w:r w:rsidR="007E2E02"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수</w:t>
      </w:r>
      <w:r w:rsidR="007E2E02" w:rsidRPr="00FB10D0">
        <w:rPr>
          <w:rFonts w:cs="Arial"/>
          <w:lang w:val="de-DE"/>
        </w:rPr>
        <w:t xml:space="preserve"> </w:t>
      </w:r>
      <w:r w:rsidR="007E2E02" w:rsidRPr="00FB10D0">
        <w:rPr>
          <w:rFonts w:cs="Arial"/>
          <w:lang w:val="de-DE"/>
        </w:rPr>
        <w:t>있다</w:t>
      </w:r>
      <w:r w:rsidR="007E2E02" w:rsidRPr="00FB10D0">
        <w:rPr>
          <w:rFonts w:cs="Arial"/>
          <w:lang w:val="de-DE"/>
        </w:rPr>
        <w:t>.</w:t>
      </w:r>
    </w:p>
    <w:p w14:paraId="43BC898D" w14:textId="77777777" w:rsidR="00666FA9" w:rsidRPr="00FB10D0" w:rsidRDefault="00B3475D">
      <w:pPr>
        <w:pStyle w:val="KSDTff4"/>
        <w:rPr>
          <w:rFonts w:cs="Arial"/>
          <w:lang w:val="de-DE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6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</w:t>
      </w:r>
      <w:r w:rsidR="00CD40EA" w:rsidRPr="00FB10D0">
        <w:rPr>
          <w:rFonts w:cs="Arial"/>
          <w:lang w:val="en-US"/>
        </w:rPr>
        <w:t>—</w:t>
      </w:r>
      <w:r w:rsidRPr="00FB10D0">
        <w:rPr>
          <w:rFonts w:cs="Arial"/>
          <w:lang w:val="en-US"/>
        </w:rPr>
        <w:t xml:space="preserve"> </w:t>
      </w:r>
      <w:r w:rsidR="00AB710A" w:rsidRPr="00FB10D0">
        <w:rPr>
          <w:rFonts w:cs="Arial"/>
        </w:rPr>
        <w:t>이동국</w:t>
      </w:r>
      <w:r w:rsidR="008B4BA2" w:rsidRPr="00FB10D0">
        <w:rPr>
          <w:rFonts w:cs="Arial"/>
        </w:rPr>
        <w:t xml:space="preserve"> </w:t>
      </w:r>
      <w:r w:rsidR="008B4BA2" w:rsidRPr="00FB10D0">
        <w:rPr>
          <w:rFonts w:cs="Arial"/>
        </w:rPr>
        <w:t>시험</w:t>
      </w:r>
      <w:r w:rsidR="008B4BA2" w:rsidRPr="00FB10D0">
        <w:rPr>
          <w:rFonts w:cs="Arial"/>
        </w:rPr>
        <w:t xml:space="preserve"> </w:t>
      </w:r>
      <w:r w:rsidR="008B4BA2" w:rsidRPr="00FB10D0">
        <w:rPr>
          <w:rFonts w:cs="Arial"/>
        </w:rPr>
        <w:t>구성도</w:t>
      </w:r>
    </w:p>
    <w:p w14:paraId="32F5C947" w14:textId="77777777" w:rsidR="00A211FC" w:rsidRPr="00FB10D0" w:rsidRDefault="00A211FC" w:rsidP="00A211FC">
      <w:pPr>
        <w:rPr>
          <w:rFonts w:cs="Arial"/>
          <w:lang w:val="en-US"/>
        </w:rPr>
      </w:pPr>
    </w:p>
    <w:p w14:paraId="1A378794" w14:textId="77777777" w:rsidR="00A211FC" w:rsidRPr="00FB10D0" w:rsidRDefault="00A211FC" w:rsidP="00644030">
      <w:pPr>
        <w:pStyle w:val="24"/>
        <w:rPr>
          <w:rFonts w:cs="Arial"/>
        </w:rPr>
      </w:pPr>
      <w:bookmarkStart w:id="67" w:name="_Toc435649652"/>
      <w:bookmarkStart w:id="68" w:name="_Toc533725407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</w:t>
      </w:r>
      <w:bookmarkEnd w:id="67"/>
      <w:bookmarkEnd w:id="68"/>
    </w:p>
    <w:p w14:paraId="5F5909FC" w14:textId="77777777" w:rsidR="00E50F1D" w:rsidRPr="00FB10D0" w:rsidRDefault="00E50F1D" w:rsidP="00080C07">
      <w:pPr>
        <w:rPr>
          <w:rFonts w:cs="Arial"/>
          <w:lang w:val="de-DE"/>
        </w:rPr>
      </w:pPr>
    </w:p>
    <w:p w14:paraId="75E104DA" w14:textId="711E0D5D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de-DE"/>
        </w:rPr>
        <w:t>점유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주파수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대역폭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시험은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임의의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하나의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안테나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단자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등을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선택하고</w:t>
      </w:r>
      <w:r w:rsidRPr="00FB10D0">
        <w:rPr>
          <w:rFonts w:cs="Arial"/>
          <w:lang w:val="de-DE"/>
        </w:rPr>
        <w:t xml:space="preserve"> </w:t>
      </w:r>
      <w:r w:rsidR="00E42BD9" w:rsidRPr="00FB10D0">
        <w:rPr>
          <w:rFonts w:cs="Arial"/>
          <w:lang w:val="de-DE"/>
        </w:rPr>
        <w:t>PSK</w:t>
      </w:r>
      <w:r w:rsidRPr="00FB10D0">
        <w:rPr>
          <w:rFonts w:cs="Arial"/>
          <w:lang w:val="de-DE"/>
        </w:rPr>
        <w:t>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최대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변조도로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설정하여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신청인이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신청한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모든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점유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주파수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대역폭</w:t>
      </w:r>
      <w:r w:rsidRPr="00FB10D0">
        <w:rPr>
          <w:rFonts w:cs="Arial"/>
          <w:lang w:val="de-DE"/>
        </w:rPr>
        <w:t xml:space="preserve">,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채널</w:t>
      </w:r>
      <w:r w:rsidRPr="00FB10D0">
        <w:rPr>
          <w:rFonts w:cs="Arial"/>
          <w:lang w:val="de-DE"/>
        </w:rPr>
        <w:t>(</w:t>
      </w:r>
      <w:r w:rsidRPr="00FB10D0">
        <w:rPr>
          <w:rFonts w:cs="Arial"/>
          <w:lang w:val="de-DE"/>
        </w:rPr>
        <w:t>저</w:t>
      </w:r>
      <w:r w:rsidRPr="00FB10D0">
        <w:rPr>
          <w:rFonts w:cs="Arial"/>
          <w:lang w:val="de-DE"/>
        </w:rPr>
        <w:t xml:space="preserve">, </w:t>
      </w:r>
      <w:r w:rsidRPr="00FB10D0">
        <w:rPr>
          <w:rFonts w:cs="Arial"/>
          <w:lang w:val="de-DE"/>
        </w:rPr>
        <w:t>중</w:t>
      </w:r>
      <w:r w:rsidRPr="00FB10D0">
        <w:rPr>
          <w:rFonts w:cs="Arial"/>
          <w:lang w:val="de-DE"/>
        </w:rPr>
        <w:t xml:space="preserve">, </w:t>
      </w:r>
      <w:r w:rsidRPr="00FB10D0">
        <w:rPr>
          <w:rFonts w:cs="Arial"/>
          <w:lang w:val="de-DE"/>
        </w:rPr>
        <w:t>고</w:t>
      </w:r>
      <w:r w:rsidRPr="00FB10D0">
        <w:rPr>
          <w:rFonts w:cs="Arial"/>
          <w:lang w:val="de-DE"/>
        </w:rPr>
        <w:t>)</w:t>
      </w:r>
      <w:r w:rsidRPr="00FB10D0">
        <w:rPr>
          <w:rFonts w:cs="Arial"/>
          <w:lang w:val="de-DE"/>
        </w:rPr>
        <w:t>별로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시험한다</w:t>
      </w:r>
      <w:r w:rsidRPr="00FB10D0">
        <w:rPr>
          <w:rFonts w:cs="Arial"/>
          <w:lang w:val="de-DE"/>
        </w:rPr>
        <w:t xml:space="preserve">. </w:t>
      </w:r>
      <w:r w:rsidRPr="00FB10D0">
        <w:rPr>
          <w:rFonts w:cs="Arial"/>
          <w:lang w:val="de-DE"/>
        </w:rPr>
        <w:t>단</w:t>
      </w:r>
      <w:r w:rsidRPr="00FB10D0">
        <w:rPr>
          <w:rFonts w:cs="Arial"/>
          <w:lang w:val="de-DE"/>
        </w:rPr>
        <w:t xml:space="preserve">, </w:t>
      </w:r>
      <w:r w:rsidRPr="00FB10D0">
        <w:rPr>
          <w:rFonts w:cs="Arial"/>
          <w:lang w:val="de-DE"/>
        </w:rPr>
        <w:t>출력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가변형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대상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기기의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경우는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최대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정격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출력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조건에서만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상기의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조건을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적용하여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측정한다</w:t>
      </w:r>
      <w:r w:rsidRPr="00FB10D0">
        <w:rPr>
          <w:rFonts w:cs="Arial"/>
          <w:lang w:val="de-DE"/>
        </w:rPr>
        <w:t xml:space="preserve">. </w:t>
      </w:r>
    </w:p>
    <w:p w14:paraId="54840625" w14:textId="77777777" w:rsidR="00A86BB9" w:rsidRPr="00FB10D0" w:rsidRDefault="00A86BB9" w:rsidP="006A064E">
      <w:pPr>
        <w:rPr>
          <w:rFonts w:cs="Arial"/>
          <w:lang w:val="de-DE"/>
        </w:rPr>
      </w:pPr>
    </w:p>
    <w:p w14:paraId="67ECA975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</w:rPr>
        <w:t>기지국을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7D2DDC8B" w14:textId="77777777" w:rsidR="006A064E" w:rsidRPr="00FB10D0" w:rsidRDefault="006A064E" w:rsidP="006A064E">
      <w:pPr>
        <w:rPr>
          <w:rFonts w:cs="Arial"/>
          <w:lang w:val="de-DE"/>
        </w:rPr>
      </w:pPr>
    </w:p>
    <w:p w14:paraId="6372C80A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분석기를</w:t>
      </w:r>
      <w:r w:rsidRPr="00FB10D0">
        <w:rPr>
          <w:rFonts w:cs="Arial"/>
        </w:rPr>
        <w:t xml:space="preserve"> </w:t>
      </w:r>
      <w:r w:rsidRPr="00FB10D0">
        <w:rPr>
          <w:rFonts w:eastAsia="돋움" w:cs="Arial"/>
          <w:b/>
          <w:lang w:val="en-US" w:eastAsia="ko-KR"/>
        </w:rPr>
        <w:t>표</w:t>
      </w:r>
      <w:r w:rsidRPr="00FB10D0" w:rsidDel="00FA3743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1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같이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설정한다</w:t>
      </w:r>
      <w:r w:rsidRPr="00FB10D0">
        <w:rPr>
          <w:rFonts w:cs="Arial"/>
        </w:rPr>
        <w:t>.</w:t>
      </w:r>
    </w:p>
    <w:p w14:paraId="4571181A" w14:textId="77777777" w:rsidR="006A064E" w:rsidRPr="00FB10D0" w:rsidRDefault="006A064E" w:rsidP="006A064E">
      <w:pPr>
        <w:rPr>
          <w:rFonts w:cs="Arial"/>
          <w:lang w:val="en-US"/>
        </w:rPr>
      </w:pPr>
    </w:p>
    <w:p w14:paraId="1EB66993" w14:textId="77777777" w:rsidR="006A064E" w:rsidRPr="00FB10D0" w:rsidRDefault="006A064E" w:rsidP="006A064E">
      <w:pPr>
        <w:pStyle w:val="KSDTff1"/>
        <w:rPr>
          <w:rFonts w:cs="Arial"/>
          <w:lang w:val="en-US"/>
        </w:rPr>
      </w:pPr>
      <w:r w:rsidRPr="00FB10D0">
        <w:rPr>
          <w:rFonts w:cs="Arial"/>
          <w:lang w:val="en-US"/>
        </w:rPr>
        <w:t>표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Table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1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</w:t>
      </w:r>
    </w:p>
    <w:tbl>
      <w:tblPr>
        <w:tblOverlap w:val="never"/>
        <w:tblW w:w="70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130"/>
        <w:gridCol w:w="4948"/>
      </w:tblGrid>
      <w:tr w:rsidR="006A064E" w:rsidRPr="00FB10D0" w14:paraId="5E8C42EB" w14:textId="77777777" w:rsidTr="00B237ED">
        <w:trPr>
          <w:trHeight w:val="20"/>
          <w:tblHeader/>
          <w:jc w:val="center"/>
        </w:trPr>
        <w:tc>
          <w:tcPr>
            <w:tcW w:w="2130" w:type="dxa"/>
            <w:shd w:val="clear" w:color="auto" w:fill="auto"/>
            <w:vAlign w:val="center"/>
          </w:tcPr>
          <w:p w14:paraId="56FCF4DB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4948" w:type="dxa"/>
            <w:shd w:val="clear" w:color="auto" w:fill="auto"/>
            <w:vAlign w:val="center"/>
          </w:tcPr>
          <w:p w14:paraId="414A6833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설정</w:t>
            </w:r>
            <w:r w:rsidRPr="00FB10D0">
              <w:rPr>
                <w:rFonts w:eastAsia="돋움" w:cs="Arial"/>
                <w:b/>
                <w:lang w:val="en-US"/>
              </w:rPr>
              <w:t xml:space="preserve"> </w:t>
            </w:r>
            <w:r w:rsidRPr="00FB10D0"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6A064E" w:rsidRPr="00FB10D0" w14:paraId="15A7A21D" w14:textId="77777777" w:rsidTr="00B237ED">
        <w:trPr>
          <w:trHeight w:val="20"/>
          <w:jc w:val="center"/>
        </w:trPr>
        <w:tc>
          <w:tcPr>
            <w:tcW w:w="2130" w:type="dxa"/>
            <w:shd w:val="clear" w:color="auto" w:fill="auto"/>
            <w:vAlign w:val="center"/>
          </w:tcPr>
          <w:p w14:paraId="45F01BC5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중심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  <w:tc>
          <w:tcPr>
            <w:tcW w:w="4948" w:type="dxa"/>
            <w:shd w:val="clear" w:color="auto" w:fill="auto"/>
            <w:vAlign w:val="center"/>
          </w:tcPr>
          <w:p w14:paraId="27662BB6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반송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</w:tr>
      <w:tr w:rsidR="006A064E" w:rsidRPr="00FB10D0" w14:paraId="39CDC052" w14:textId="77777777" w:rsidTr="00B237ED">
        <w:trPr>
          <w:trHeight w:val="20"/>
          <w:jc w:val="center"/>
        </w:trPr>
        <w:tc>
          <w:tcPr>
            <w:tcW w:w="2130" w:type="dxa"/>
            <w:shd w:val="clear" w:color="auto" w:fill="auto"/>
            <w:vAlign w:val="center"/>
          </w:tcPr>
          <w:p w14:paraId="5B02E077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주파수폭</w:t>
            </w:r>
          </w:p>
        </w:tc>
        <w:tc>
          <w:tcPr>
            <w:tcW w:w="4948" w:type="dxa"/>
            <w:shd w:val="clear" w:color="auto" w:fill="auto"/>
            <w:vAlign w:val="center"/>
          </w:tcPr>
          <w:p w14:paraId="186A1C56" w14:textId="77777777" w:rsidR="006A064E" w:rsidRPr="00FB10D0" w:rsidRDefault="006A064E" w:rsidP="00CD40EA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점유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대역폭의</w:t>
            </w:r>
            <w:r w:rsidRPr="00FB10D0">
              <w:rPr>
                <w:rFonts w:cs="Arial"/>
                <w:lang w:val="en-US"/>
              </w:rPr>
              <w:t xml:space="preserve"> 2</w:t>
            </w:r>
            <w:r w:rsidRPr="00FB10D0">
              <w:rPr>
                <w:rFonts w:cs="Arial"/>
                <w:lang w:val="en-US"/>
              </w:rPr>
              <w:t>배</w:t>
            </w:r>
            <w:r w:rsidRPr="00FB10D0">
              <w:rPr>
                <w:rFonts w:cs="Arial"/>
                <w:lang w:val="en-US"/>
              </w:rPr>
              <w:t> </w:t>
            </w:r>
            <w:r w:rsidRPr="00FB10D0">
              <w:rPr>
                <w:rFonts w:ascii="굴림" w:eastAsia="굴림" w:hAnsi="굴림" w:cs="굴림" w:hint="eastAsia"/>
                <w:lang w:val="de-DE"/>
              </w:rPr>
              <w:t>∼</w:t>
            </w:r>
            <w:r w:rsidRPr="00FB10D0">
              <w:rPr>
                <w:rFonts w:cs="Arial"/>
                <w:lang w:val="en-US"/>
              </w:rPr>
              <w:t> 3</w:t>
            </w:r>
            <w:r w:rsidRPr="00FB10D0">
              <w:rPr>
                <w:rFonts w:cs="Arial"/>
                <w:lang w:val="en-US"/>
              </w:rPr>
              <w:t>배</w:t>
            </w:r>
          </w:p>
        </w:tc>
      </w:tr>
      <w:tr w:rsidR="006A064E" w:rsidRPr="00FB10D0" w14:paraId="6B6FC2B4" w14:textId="77777777" w:rsidTr="00B237ED">
        <w:trPr>
          <w:trHeight w:val="20"/>
          <w:jc w:val="center"/>
        </w:trPr>
        <w:tc>
          <w:tcPr>
            <w:tcW w:w="2130" w:type="dxa"/>
            <w:shd w:val="clear" w:color="auto" w:fill="auto"/>
            <w:vAlign w:val="center"/>
          </w:tcPr>
          <w:p w14:paraId="2557E2A8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4948" w:type="dxa"/>
            <w:shd w:val="clear" w:color="auto" w:fill="auto"/>
            <w:vAlign w:val="center"/>
          </w:tcPr>
          <w:p w14:paraId="379F0AD8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 xml:space="preserve">30 kHz </w:t>
            </w:r>
            <w:r w:rsidRPr="00FB10D0">
              <w:rPr>
                <w:rFonts w:cs="Arial"/>
                <w:lang w:val="en-US"/>
              </w:rPr>
              <w:t>이하</w:t>
            </w:r>
          </w:p>
        </w:tc>
      </w:tr>
      <w:tr w:rsidR="006A064E" w:rsidRPr="00FB10D0" w14:paraId="66236724" w14:textId="77777777" w:rsidTr="00B237ED">
        <w:trPr>
          <w:trHeight w:val="20"/>
          <w:jc w:val="center"/>
        </w:trPr>
        <w:tc>
          <w:tcPr>
            <w:tcW w:w="2130" w:type="dxa"/>
            <w:shd w:val="clear" w:color="auto" w:fill="auto"/>
            <w:vAlign w:val="center"/>
          </w:tcPr>
          <w:p w14:paraId="398D631C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비디오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4948" w:type="dxa"/>
            <w:shd w:val="clear" w:color="auto" w:fill="auto"/>
            <w:vAlign w:val="center"/>
          </w:tcPr>
          <w:p w14:paraId="001FFC6C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대역폭과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같거나</w:t>
            </w:r>
            <w:r w:rsidRPr="00FB10D0">
              <w:rPr>
                <w:rFonts w:cs="Arial"/>
                <w:lang w:val="en-US"/>
              </w:rPr>
              <w:t xml:space="preserve"> 10</w:t>
            </w:r>
            <w:r w:rsidRPr="00FB10D0">
              <w:rPr>
                <w:rFonts w:cs="Arial"/>
                <w:lang w:val="en-US"/>
              </w:rPr>
              <w:t>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이내</w:t>
            </w:r>
          </w:p>
        </w:tc>
      </w:tr>
      <w:tr w:rsidR="006A064E" w:rsidRPr="00FB10D0" w14:paraId="006AD7D9" w14:textId="77777777" w:rsidTr="00B237ED">
        <w:trPr>
          <w:trHeight w:val="20"/>
          <w:jc w:val="center"/>
        </w:trPr>
        <w:tc>
          <w:tcPr>
            <w:tcW w:w="2130" w:type="dxa"/>
            <w:shd w:val="clear" w:color="auto" w:fill="auto"/>
            <w:vAlign w:val="center"/>
          </w:tcPr>
          <w:p w14:paraId="7738BAD9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검출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4948" w:type="dxa"/>
            <w:shd w:val="clear" w:color="auto" w:fill="auto"/>
            <w:vAlign w:val="center"/>
          </w:tcPr>
          <w:p w14:paraId="56651F33" w14:textId="77777777" w:rsidR="006A064E" w:rsidRPr="00FB10D0" w:rsidRDefault="006A064E" w:rsidP="008369E7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 xml:space="preserve">RMS </w:t>
            </w:r>
            <w:r w:rsidR="008369E7" w:rsidRPr="00FB10D0">
              <w:rPr>
                <w:rFonts w:cs="Arial"/>
                <w:lang w:val="en-US"/>
              </w:rPr>
              <w:t>검출</w:t>
            </w:r>
          </w:p>
        </w:tc>
      </w:tr>
      <w:tr w:rsidR="006A064E" w:rsidRPr="00FB10D0" w14:paraId="653C7AC4" w14:textId="77777777" w:rsidTr="00B237ED">
        <w:trPr>
          <w:trHeight w:val="20"/>
          <w:jc w:val="center"/>
        </w:trPr>
        <w:tc>
          <w:tcPr>
            <w:tcW w:w="2130" w:type="dxa"/>
            <w:shd w:val="clear" w:color="auto" w:fill="auto"/>
            <w:vAlign w:val="center"/>
          </w:tcPr>
          <w:p w14:paraId="1DE75E06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표시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4948" w:type="dxa"/>
            <w:shd w:val="clear" w:color="auto" w:fill="auto"/>
            <w:vAlign w:val="center"/>
          </w:tcPr>
          <w:p w14:paraId="500EDCE1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strike/>
                <w:lang w:val="en-US"/>
              </w:rPr>
            </w:pPr>
            <w:r w:rsidRPr="00FB10D0">
              <w:rPr>
                <w:rFonts w:cs="Arial"/>
                <w:lang w:val="en-US"/>
              </w:rPr>
              <w:t>평균치</w:t>
            </w:r>
            <w:r w:rsidRPr="00FB10D0">
              <w:rPr>
                <w:rFonts w:cs="Arial"/>
                <w:lang w:val="en-US"/>
              </w:rPr>
              <w:t xml:space="preserve">(average) </w:t>
            </w:r>
          </w:p>
        </w:tc>
      </w:tr>
      <w:tr w:rsidR="006A064E" w:rsidRPr="00FB10D0" w14:paraId="10A25AF2" w14:textId="77777777" w:rsidTr="00B237ED">
        <w:trPr>
          <w:trHeight w:val="176"/>
          <w:jc w:val="center"/>
        </w:trPr>
        <w:tc>
          <w:tcPr>
            <w:tcW w:w="2130" w:type="dxa"/>
            <w:shd w:val="clear" w:color="auto" w:fill="auto"/>
            <w:vAlign w:val="center"/>
          </w:tcPr>
          <w:p w14:paraId="5C3E9D40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횟수</w:t>
            </w:r>
          </w:p>
        </w:tc>
        <w:tc>
          <w:tcPr>
            <w:tcW w:w="4948" w:type="dxa"/>
            <w:shd w:val="clear" w:color="auto" w:fill="auto"/>
            <w:vAlign w:val="center"/>
          </w:tcPr>
          <w:p w14:paraId="6923773D" w14:textId="1D7266D4" w:rsidR="006A064E" w:rsidRPr="00FB10D0" w:rsidRDefault="00436D66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10</w:t>
            </w:r>
            <w:r w:rsidRPr="00FB10D0">
              <w:rPr>
                <w:rFonts w:cs="Arial"/>
                <w:lang w:val="en-US"/>
              </w:rPr>
              <w:t>회</w:t>
            </w:r>
            <w:r w:rsidR="006A064E" w:rsidRPr="00FB10D0">
              <w:rPr>
                <w:rFonts w:cs="Arial"/>
                <w:lang w:val="en-US"/>
              </w:rPr>
              <w:t xml:space="preserve"> </w:t>
            </w:r>
            <w:r w:rsidR="006A064E" w:rsidRPr="00FB10D0">
              <w:rPr>
                <w:rFonts w:cs="Arial"/>
                <w:lang w:val="en-US"/>
              </w:rPr>
              <w:t>이상</w:t>
            </w:r>
          </w:p>
        </w:tc>
      </w:tr>
      <w:tr w:rsidR="006A064E" w:rsidRPr="00FB10D0" w14:paraId="5450F1DA" w14:textId="77777777" w:rsidTr="00B237ED">
        <w:trPr>
          <w:trHeight w:val="144"/>
          <w:jc w:val="center"/>
        </w:trPr>
        <w:tc>
          <w:tcPr>
            <w:tcW w:w="2130" w:type="dxa"/>
            <w:shd w:val="clear" w:color="auto" w:fill="auto"/>
            <w:vAlign w:val="center"/>
          </w:tcPr>
          <w:p w14:paraId="3F87AC16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</w:rPr>
              <w:t>동기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모드</w:t>
            </w:r>
          </w:p>
        </w:tc>
        <w:tc>
          <w:tcPr>
            <w:tcW w:w="4948" w:type="dxa"/>
            <w:shd w:val="clear" w:color="auto" w:fill="auto"/>
            <w:vAlign w:val="center"/>
          </w:tcPr>
          <w:p w14:paraId="52E1AE58" w14:textId="77777777" w:rsidR="006A064E" w:rsidRPr="00FB10D0" w:rsidRDefault="006A064E" w:rsidP="00B237ED">
            <w:pPr>
              <w:pStyle w:val="af5"/>
              <w:ind w:leftChars="0" w:left="0"/>
              <w:jc w:val="center"/>
              <w:rPr>
                <w:rFonts w:cs="Arial"/>
              </w:rPr>
            </w:pP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트리거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또는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게이트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트리거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</w:t>
            </w:r>
          </w:p>
          <w:p w14:paraId="36EA4474" w14:textId="77777777" w:rsidR="006A064E" w:rsidRPr="00FB10D0" w:rsidRDefault="006A064E" w:rsidP="00B237ED">
            <w:pPr>
              <w:pStyle w:val="af5"/>
              <w:ind w:leftChars="0" w:left="0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파형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시작점에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동기를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설정하고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게이트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시간은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각</w:t>
            </w:r>
            <w:r w:rsidRPr="00FB10D0">
              <w:rPr>
                <w:rFonts w:cs="Arial"/>
              </w:rPr>
              <w:t xml:space="preserve"> </w:t>
            </w: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파형의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최소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전송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시간보다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작게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설정하여</w:t>
            </w:r>
            <w:r w:rsidRPr="00FB10D0">
              <w:rPr>
                <w:rFonts w:cs="Arial"/>
              </w:rPr>
              <w:t xml:space="preserve"> TX </w:t>
            </w:r>
            <w:r w:rsidRPr="00FB10D0">
              <w:rPr>
                <w:rFonts w:cs="Arial"/>
              </w:rPr>
              <w:t>오프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타임이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포함되지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않도록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</w:t>
            </w:r>
          </w:p>
        </w:tc>
      </w:tr>
    </w:tbl>
    <w:p w14:paraId="405B1E9F" w14:textId="77777777" w:rsidR="006A064E" w:rsidRPr="00FB10D0" w:rsidRDefault="006A064E" w:rsidP="006A064E">
      <w:pPr>
        <w:rPr>
          <w:rFonts w:cs="Arial"/>
          <w:strike/>
          <w:lang w:val="en-US"/>
        </w:rPr>
      </w:pPr>
    </w:p>
    <w:p w14:paraId="02B29F38" w14:textId="77777777" w:rsidR="006A064E" w:rsidRPr="00FB10D0" w:rsidRDefault="006A064E" w:rsidP="006A064E">
      <w:pPr>
        <w:pStyle w:val="a4"/>
        <w:ind w:left="300" w:hanging="300"/>
        <w:rPr>
          <w:rFonts w:cs="Arial"/>
          <w:spacing w:val="-1"/>
        </w:rPr>
      </w:pP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동작시켜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점유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대역폭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</w:t>
      </w:r>
      <w:r w:rsidRPr="00FB10D0">
        <w:rPr>
          <w:rFonts w:cs="Arial"/>
          <w:spacing w:val="-1"/>
        </w:rPr>
        <w:t>용하여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측정한다</w:t>
      </w:r>
      <w:r w:rsidRPr="00FB10D0">
        <w:rPr>
          <w:rFonts w:cs="Arial"/>
          <w:spacing w:val="-1"/>
        </w:rPr>
        <w:t xml:space="preserve">. </w:t>
      </w:r>
    </w:p>
    <w:p w14:paraId="1992D893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점유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대역폭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기능이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내장되어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있지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않은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다음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단계의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수행하여야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한다</w:t>
      </w:r>
      <w:r w:rsidRPr="00FB10D0">
        <w:rPr>
          <w:rFonts w:cs="Arial"/>
        </w:rPr>
        <w:t>(</w:t>
      </w:r>
      <w:r w:rsidRPr="00FB10D0">
        <w:rPr>
          <w:rFonts w:cs="Arial"/>
        </w:rPr>
        <w:t>일반적으로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컴퓨터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인터페이스를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통한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프로그램에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의함</w:t>
      </w:r>
      <w:r w:rsidRPr="00FB10D0">
        <w:rPr>
          <w:rFonts w:cs="Arial"/>
        </w:rPr>
        <w:t>).</w:t>
      </w:r>
    </w:p>
    <w:p w14:paraId="318B3FD8" w14:textId="1801BB3E" w:rsidR="006A064E" w:rsidRPr="00FB10D0" w:rsidRDefault="006A064E" w:rsidP="006A064E">
      <w:pPr>
        <w:pStyle w:val="25"/>
        <w:ind w:left="506" w:hanging="306"/>
        <w:rPr>
          <w:rFonts w:cs="Arial"/>
        </w:rPr>
      </w:pPr>
      <w:r w:rsidRPr="00FB10D0">
        <w:rPr>
          <w:rFonts w:cs="Arial"/>
        </w:rPr>
        <w:t>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샘플링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점</w:t>
      </w:r>
      <w:r w:rsidRPr="00FB10D0">
        <w:rPr>
          <w:rFonts w:cs="Arial"/>
        </w:rPr>
        <w:t xml:space="preserve">(bin point) </w:t>
      </w:r>
      <w:r w:rsidRPr="00FB10D0">
        <w:rPr>
          <w:rFonts w:cs="Arial"/>
        </w:rPr>
        <w:t>전력을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이것을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스윕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횟수</w:t>
      </w:r>
      <w:r w:rsidRPr="00FB10D0">
        <w:rPr>
          <w:rFonts w:cs="Arial"/>
        </w:rPr>
        <w:t>(</w:t>
      </w:r>
      <w:r w:rsidR="00436D66" w:rsidRPr="00FB10D0">
        <w:rPr>
          <w:rFonts w:cs="Arial"/>
        </w:rPr>
        <w:t>10</w:t>
      </w:r>
      <w:r w:rsidR="00436D66" w:rsidRPr="00FB10D0">
        <w:rPr>
          <w:rFonts w:cs="Arial"/>
        </w:rPr>
        <w:t>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이상</w:t>
      </w:r>
      <w:r w:rsidRPr="00FB10D0">
        <w:rPr>
          <w:rFonts w:cs="Arial"/>
        </w:rPr>
        <w:t>)</w:t>
      </w:r>
      <w:r w:rsidRPr="00FB10D0">
        <w:rPr>
          <w:rFonts w:cs="Arial"/>
        </w:rPr>
        <w:t>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평균한다</w:t>
      </w:r>
      <w:r w:rsidRPr="00FB10D0">
        <w:rPr>
          <w:rFonts w:cs="Arial"/>
        </w:rPr>
        <w:t>.</w:t>
      </w:r>
    </w:p>
    <w:p w14:paraId="461D140A" w14:textId="77777777" w:rsidR="006A064E" w:rsidRPr="00FB10D0" w:rsidRDefault="006A064E" w:rsidP="006A064E">
      <w:pPr>
        <w:pStyle w:val="25"/>
        <w:ind w:left="506" w:hanging="306"/>
        <w:rPr>
          <w:rFonts w:cs="Arial"/>
        </w:rPr>
      </w:pPr>
      <w:r w:rsidRPr="00FB10D0">
        <w:rPr>
          <w:rFonts w:cs="Arial"/>
        </w:rPr>
        <w:t>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샘플링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합</w:t>
      </w:r>
      <w:r w:rsidRPr="00FB10D0">
        <w:rPr>
          <w:rFonts w:cs="Arial"/>
        </w:rPr>
        <w:t>(</w:t>
      </w:r>
      <w:r w:rsidRPr="00FB10D0">
        <w:rPr>
          <w:rFonts w:cs="Arial"/>
        </w:rPr>
        <w:t>이하</w:t>
      </w:r>
      <w:r w:rsidRPr="00FB10D0">
        <w:rPr>
          <w:rFonts w:cs="Arial"/>
        </w:rPr>
        <w:t xml:space="preserve"> ‘</w:t>
      </w:r>
      <w:r w:rsidRPr="00FB10D0">
        <w:rPr>
          <w:rFonts w:cs="Arial"/>
        </w:rPr>
        <w:t>총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</w:t>
      </w:r>
      <w:r w:rsidRPr="00FB10D0">
        <w:rPr>
          <w:rFonts w:cs="Arial"/>
        </w:rPr>
        <w:t>’</w:t>
      </w:r>
      <w:r w:rsidRPr="00FB10D0">
        <w:rPr>
          <w:rFonts w:cs="Arial"/>
        </w:rPr>
        <w:t>이라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한다</w:t>
      </w:r>
      <w:r w:rsidRPr="00FB10D0">
        <w:rPr>
          <w:rFonts w:cs="Arial"/>
        </w:rPr>
        <w:t>.)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구한다</w:t>
      </w:r>
      <w:r w:rsidRPr="00FB10D0">
        <w:rPr>
          <w:rFonts w:cs="Arial"/>
        </w:rPr>
        <w:t>.</w:t>
      </w:r>
    </w:p>
    <w:p w14:paraId="6496A3EA" w14:textId="77777777" w:rsidR="006A064E" w:rsidRPr="00FB10D0" w:rsidRDefault="006A064E" w:rsidP="006A064E">
      <w:pPr>
        <w:pStyle w:val="25"/>
        <w:ind w:left="506" w:hanging="306"/>
        <w:rPr>
          <w:rFonts w:cs="Arial"/>
        </w:rPr>
      </w:pPr>
      <w:r w:rsidRPr="00FB10D0">
        <w:rPr>
          <w:rFonts w:cs="Arial"/>
        </w:rPr>
        <w:t>상한의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샘플링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점에서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순차로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가산하여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총합이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총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전력의</w:t>
      </w:r>
      <w:r w:rsidRPr="00FB10D0">
        <w:rPr>
          <w:rFonts w:cs="Arial"/>
        </w:rPr>
        <w:t xml:space="preserve"> 0.5 %</w:t>
      </w:r>
      <w:r w:rsidRPr="00FB10D0">
        <w:rPr>
          <w:rFonts w:cs="Arial"/>
        </w:rPr>
        <w:t>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샘플링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점의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</w:t>
      </w:r>
      <w:r w:rsidRPr="00FB10D0">
        <w:rPr>
          <w:rFonts w:cs="Arial"/>
        </w:rPr>
        <w:t>(</w:t>
      </w:r>
      <w:r w:rsidRPr="00FB10D0">
        <w:rPr>
          <w:rFonts w:cs="Arial"/>
        </w:rPr>
        <w:t>이하</w:t>
      </w:r>
      <w:r w:rsidRPr="00FB10D0">
        <w:rPr>
          <w:rFonts w:cs="Arial"/>
        </w:rPr>
        <w:t xml:space="preserve"> ‘</w:t>
      </w:r>
      <w:r w:rsidRPr="00FB10D0">
        <w:rPr>
          <w:rFonts w:cs="Arial"/>
        </w:rPr>
        <w:t>상한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</w:t>
      </w:r>
      <w:r w:rsidRPr="00FB10D0">
        <w:rPr>
          <w:rFonts w:cs="Arial"/>
        </w:rPr>
        <w:t>’</w:t>
      </w:r>
      <w:r w:rsidRPr="00FB10D0">
        <w:rPr>
          <w:rFonts w:cs="Arial"/>
        </w:rPr>
        <w:t>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한다</w:t>
      </w:r>
      <w:r w:rsidRPr="00FB10D0">
        <w:rPr>
          <w:rFonts w:cs="Arial"/>
        </w:rPr>
        <w:t>.)</w:t>
      </w:r>
      <w:r w:rsidRPr="00FB10D0">
        <w:rPr>
          <w:rFonts w:cs="Arial"/>
        </w:rPr>
        <w:t>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구한다</w:t>
      </w:r>
      <w:r w:rsidRPr="00FB10D0">
        <w:rPr>
          <w:rFonts w:cs="Arial"/>
        </w:rPr>
        <w:t>.</w:t>
      </w:r>
    </w:p>
    <w:p w14:paraId="021B3183" w14:textId="77777777" w:rsidR="006A064E" w:rsidRPr="00FB10D0" w:rsidRDefault="006A064E" w:rsidP="006A064E">
      <w:pPr>
        <w:pStyle w:val="25"/>
        <w:ind w:left="506" w:hanging="306"/>
        <w:rPr>
          <w:rFonts w:cs="Arial"/>
        </w:rPr>
      </w:pPr>
      <w:r w:rsidRPr="00FB10D0">
        <w:rPr>
          <w:rFonts w:cs="Arial"/>
        </w:rPr>
        <w:lastRenderedPageBreak/>
        <w:t>하한의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샘플링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점에서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순차로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가산하여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총합이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총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전력의</w:t>
      </w:r>
      <w:r w:rsidRPr="00FB10D0">
        <w:rPr>
          <w:rFonts w:cs="Arial"/>
        </w:rPr>
        <w:t xml:space="preserve"> 0.5 %</w:t>
      </w:r>
      <w:r w:rsidRPr="00FB10D0">
        <w:rPr>
          <w:rFonts w:cs="Arial"/>
        </w:rPr>
        <w:t>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샘플링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점의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</w:t>
      </w:r>
      <w:r w:rsidRPr="00FB10D0">
        <w:rPr>
          <w:rFonts w:cs="Arial"/>
        </w:rPr>
        <w:t>(</w:t>
      </w:r>
      <w:r w:rsidRPr="00FB10D0">
        <w:rPr>
          <w:rFonts w:cs="Arial"/>
        </w:rPr>
        <w:t>이하</w:t>
      </w:r>
      <w:r w:rsidRPr="00FB10D0">
        <w:rPr>
          <w:rFonts w:cs="Arial"/>
        </w:rPr>
        <w:t xml:space="preserve"> ‘</w:t>
      </w:r>
      <w:r w:rsidRPr="00FB10D0">
        <w:rPr>
          <w:rFonts w:cs="Arial"/>
        </w:rPr>
        <w:t>하한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</w:t>
      </w:r>
      <w:r w:rsidRPr="00FB10D0">
        <w:rPr>
          <w:rFonts w:cs="Arial"/>
        </w:rPr>
        <w:t>’</w:t>
      </w:r>
      <w:r w:rsidRPr="00FB10D0">
        <w:rPr>
          <w:rFonts w:cs="Arial"/>
        </w:rPr>
        <w:t>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한다</w:t>
      </w:r>
      <w:r w:rsidRPr="00FB10D0">
        <w:rPr>
          <w:rFonts w:cs="Arial"/>
        </w:rPr>
        <w:t>.)</w:t>
      </w:r>
      <w:r w:rsidRPr="00FB10D0">
        <w:rPr>
          <w:rFonts w:cs="Arial"/>
        </w:rPr>
        <w:t>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구한다</w:t>
      </w:r>
      <w:r w:rsidRPr="00FB10D0">
        <w:rPr>
          <w:rFonts w:cs="Arial"/>
        </w:rPr>
        <w:t>.</w:t>
      </w:r>
    </w:p>
    <w:p w14:paraId="68471879" w14:textId="77777777" w:rsidR="006A064E" w:rsidRPr="00FB10D0" w:rsidRDefault="006A064E" w:rsidP="006A064E">
      <w:pPr>
        <w:pStyle w:val="25"/>
        <w:ind w:left="506" w:hanging="306"/>
        <w:rPr>
          <w:rFonts w:cs="Arial"/>
        </w:rPr>
      </w:pPr>
      <w:r w:rsidRPr="00FB10D0">
        <w:rPr>
          <w:rFonts w:cs="Arial"/>
        </w:rPr>
        <w:t>상한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하한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구한다</w:t>
      </w:r>
      <w:r w:rsidRPr="00FB10D0">
        <w:rPr>
          <w:rFonts w:cs="Arial"/>
        </w:rPr>
        <w:t>.</w:t>
      </w:r>
    </w:p>
    <w:p w14:paraId="0A82C868" w14:textId="77777777" w:rsidR="006A064E" w:rsidRPr="00FB10D0" w:rsidRDefault="006A064E" w:rsidP="006A064E">
      <w:pPr>
        <w:rPr>
          <w:rFonts w:cs="Arial"/>
          <w:lang w:val="en-US"/>
        </w:rPr>
      </w:pPr>
    </w:p>
    <w:p w14:paraId="564EFE38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2F7B8C47" w14:textId="77777777" w:rsidR="006A064E" w:rsidRPr="00FB10D0" w:rsidRDefault="006A064E" w:rsidP="006A064E">
      <w:pPr>
        <w:rPr>
          <w:rFonts w:cs="Arial"/>
          <w:lang w:val="de-DE"/>
        </w:rPr>
      </w:pPr>
    </w:p>
    <w:p w14:paraId="31C142C8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</w:rPr>
      </w:pPr>
      <w:r w:rsidRPr="00FB10D0">
        <w:rPr>
          <w:rFonts w:cs="Arial"/>
        </w:rPr>
        <w:t>중계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장치의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이득을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최대로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설정하고</w:t>
      </w:r>
      <w:r w:rsidRPr="00FB10D0">
        <w:rPr>
          <w:rFonts w:cs="Arial"/>
        </w:rPr>
        <w:t xml:space="preserve">, </w:t>
      </w:r>
      <w:r w:rsidRPr="00FB10D0">
        <w:rPr>
          <w:rFonts w:cs="Arial"/>
        </w:rPr>
        <w:t>표준에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규정된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표준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신호를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입력하여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최대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출력으로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동작시킨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및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방향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각각에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대해서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시험한다</w:t>
      </w:r>
      <w:r w:rsidRPr="00FB10D0">
        <w:rPr>
          <w:rFonts w:cs="Arial"/>
        </w:rPr>
        <w:t xml:space="preserve">. </w:t>
      </w:r>
    </w:p>
    <w:p w14:paraId="5E2BB4F7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</w:rPr>
      </w:pPr>
      <w:r w:rsidRPr="00FB10D0">
        <w:rPr>
          <w:rFonts w:cs="Arial"/>
        </w:rPr>
        <w:t>이하</w:t>
      </w:r>
      <w:r w:rsidRPr="00FB10D0">
        <w:rPr>
          <w:rFonts w:cs="Arial"/>
        </w:rPr>
        <w:t xml:space="preserve"> </w:t>
      </w:r>
      <w:r w:rsidRPr="00FB10D0">
        <w:rPr>
          <w:rFonts w:cs="Arial"/>
          <w:b/>
        </w:rPr>
        <w:t>6.3.1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a) </w:t>
      </w:r>
      <w:r w:rsidRPr="00FB10D0">
        <w:rPr>
          <w:rFonts w:ascii="굴림" w:eastAsia="굴림" w:hAnsi="굴림" w:cs="굴림" w:hint="eastAsia"/>
        </w:rPr>
        <w:t>∼</w:t>
      </w:r>
      <w:r w:rsidRPr="00FB10D0">
        <w:rPr>
          <w:rFonts w:cs="Arial"/>
        </w:rPr>
        <w:t xml:space="preserve"> c) </w:t>
      </w:r>
      <w:r w:rsidRPr="00FB10D0">
        <w:rPr>
          <w:rFonts w:cs="Arial"/>
          <w:lang w:eastAsia="ko-KR"/>
        </w:rPr>
        <w:t>및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b/>
          <w:lang w:eastAsia="ko-KR"/>
        </w:rPr>
        <w:t>6.3.3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따른다</w:t>
      </w:r>
      <w:r w:rsidRPr="00FB10D0">
        <w:rPr>
          <w:rFonts w:cs="Arial"/>
        </w:rPr>
        <w:t>.</w:t>
      </w:r>
    </w:p>
    <w:p w14:paraId="4DCA5E6B" w14:textId="77777777" w:rsidR="006A064E" w:rsidRPr="00FB10D0" w:rsidRDefault="006A064E" w:rsidP="006A064E">
      <w:pPr>
        <w:rPr>
          <w:rFonts w:cs="Arial"/>
          <w:lang w:val="en-US"/>
        </w:rPr>
      </w:pPr>
    </w:p>
    <w:p w14:paraId="6794FDEB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</w:rPr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59DE1269" w14:textId="77777777" w:rsidR="006A064E" w:rsidRPr="00FB10D0" w:rsidRDefault="006A064E" w:rsidP="006A064E">
      <w:pPr>
        <w:rPr>
          <w:rFonts w:cs="Arial"/>
          <w:lang w:val="de-DE"/>
        </w:rPr>
      </w:pPr>
    </w:p>
    <w:p w14:paraId="37753185" w14:textId="77777777" w:rsidR="006A064E" w:rsidRPr="00FB10D0" w:rsidRDefault="00FB1569" w:rsidP="00FB1569">
      <w:pPr>
        <w:pStyle w:val="a4"/>
        <w:numPr>
          <w:ilvl w:val="0"/>
          <w:numId w:val="0"/>
        </w:numPr>
        <w:rPr>
          <w:rFonts w:cs="Arial"/>
        </w:rPr>
      </w:pPr>
      <w:r w:rsidRPr="00FB10D0">
        <w:rPr>
          <w:rFonts w:cs="Arial"/>
          <w:lang w:eastAsia="ko-KR"/>
        </w:rPr>
        <w:t>a)</w:t>
      </w:r>
      <w:r w:rsidR="006A064E" w:rsidRPr="00FB10D0">
        <w:rPr>
          <w:rFonts w:cs="Arial"/>
        </w:rPr>
        <w:t>시험</w:t>
      </w:r>
      <w:r w:rsidR="006A064E" w:rsidRPr="00FB10D0">
        <w:rPr>
          <w:rFonts w:cs="Arial"/>
        </w:rPr>
        <w:t xml:space="preserve"> </w:t>
      </w:r>
      <w:r w:rsidR="006A064E" w:rsidRPr="00FB10D0">
        <w:rPr>
          <w:rFonts w:cs="Arial"/>
        </w:rPr>
        <w:t>채널</w:t>
      </w:r>
      <w:r w:rsidR="006A064E" w:rsidRPr="00FB10D0">
        <w:rPr>
          <w:rFonts w:cs="Arial"/>
        </w:rPr>
        <w:t xml:space="preserve"> </w:t>
      </w:r>
      <w:r w:rsidR="006A064E" w:rsidRPr="00FB10D0">
        <w:rPr>
          <w:rFonts w:cs="Arial"/>
        </w:rPr>
        <w:t>대역폭의</w:t>
      </w:r>
      <w:r w:rsidR="006A064E" w:rsidRPr="00FB10D0">
        <w:rPr>
          <w:rFonts w:cs="Arial"/>
        </w:rPr>
        <w:t xml:space="preserve"> </w:t>
      </w:r>
      <w:r w:rsidR="006A064E" w:rsidRPr="00FB10D0">
        <w:rPr>
          <w:rFonts w:cs="Arial"/>
        </w:rPr>
        <w:t>최소</w:t>
      </w:r>
      <w:r w:rsidR="006A064E" w:rsidRPr="00FB10D0">
        <w:rPr>
          <w:rFonts w:cs="Arial"/>
        </w:rPr>
        <w:t xml:space="preserve"> </w:t>
      </w:r>
      <w:r w:rsidR="006A064E" w:rsidRPr="00FB10D0">
        <w:rPr>
          <w:rFonts w:cs="Arial"/>
        </w:rPr>
        <w:t>서브</w:t>
      </w:r>
      <w:r w:rsidR="006A064E" w:rsidRPr="00FB10D0">
        <w:rPr>
          <w:rFonts w:cs="Arial"/>
        </w:rPr>
        <w:t xml:space="preserve"> </w:t>
      </w:r>
      <w:r w:rsidR="006A064E" w:rsidRPr="00FB10D0">
        <w:rPr>
          <w:rFonts w:cs="Arial"/>
        </w:rPr>
        <w:t>캐리어</w:t>
      </w:r>
      <w:r w:rsidR="006A064E" w:rsidRPr="00FB10D0">
        <w:rPr>
          <w:rFonts w:cs="Arial"/>
        </w:rPr>
        <w:t xml:space="preserve"> </w:t>
      </w:r>
      <w:r w:rsidR="006A064E" w:rsidRPr="00FB10D0">
        <w:rPr>
          <w:rFonts w:cs="Arial"/>
          <w:lang w:val="en-GB"/>
        </w:rPr>
        <w:t>간격</w:t>
      </w:r>
      <w:r w:rsidR="006A064E" w:rsidRPr="00FB10D0">
        <w:rPr>
          <w:rFonts w:cs="Arial"/>
          <w:lang w:val="en-GB"/>
        </w:rPr>
        <w:t>(SCS)</w:t>
      </w:r>
      <w:r w:rsidR="006A064E" w:rsidRPr="00FB10D0">
        <w:rPr>
          <w:rFonts w:cs="Arial"/>
          <w:lang w:val="en-GB"/>
        </w:rPr>
        <w:t>으로</w:t>
      </w:r>
      <w:r w:rsidR="006A064E" w:rsidRPr="00FB10D0">
        <w:rPr>
          <w:rFonts w:cs="Arial"/>
        </w:rPr>
        <w:t xml:space="preserve"> </w:t>
      </w:r>
      <w:r w:rsidR="006A064E" w:rsidRPr="00FB10D0">
        <w:rPr>
          <w:rFonts w:cs="Arial"/>
        </w:rPr>
        <w:t>설정하여</w:t>
      </w:r>
      <w:r w:rsidR="006A064E" w:rsidRPr="00FB10D0">
        <w:rPr>
          <w:rFonts w:cs="Arial"/>
        </w:rPr>
        <w:t xml:space="preserve"> </w:t>
      </w:r>
      <w:r w:rsidR="006A064E" w:rsidRPr="00FB10D0">
        <w:rPr>
          <w:rFonts w:cs="Arial"/>
        </w:rPr>
        <w:t>측정한다</w:t>
      </w:r>
    </w:p>
    <w:p w14:paraId="25F979F5" w14:textId="77777777" w:rsidR="006A064E" w:rsidRPr="00FB10D0" w:rsidRDefault="00FB1569" w:rsidP="00FB1569">
      <w:pPr>
        <w:pStyle w:val="a4"/>
        <w:numPr>
          <w:ilvl w:val="0"/>
          <w:numId w:val="0"/>
        </w:numPr>
        <w:rPr>
          <w:rFonts w:cs="Arial"/>
          <w:lang w:val="en-US"/>
        </w:rPr>
      </w:pPr>
      <w:r w:rsidRPr="00FB10D0">
        <w:rPr>
          <w:rFonts w:cs="Arial"/>
          <w:lang w:val="en-US" w:eastAsia="ko-KR"/>
        </w:rPr>
        <w:t>b)</w:t>
      </w:r>
      <w:r w:rsidR="006A064E" w:rsidRPr="00FB10D0">
        <w:rPr>
          <w:rFonts w:cs="Arial"/>
          <w:lang w:val="en-US"/>
        </w:rPr>
        <w:t>스펙트럼</w:t>
      </w:r>
      <w:r w:rsidR="006A064E" w:rsidRPr="00FB10D0">
        <w:rPr>
          <w:rFonts w:cs="Arial"/>
          <w:lang w:val="en-US"/>
        </w:rPr>
        <w:t xml:space="preserve"> </w:t>
      </w:r>
      <w:r w:rsidR="006A064E" w:rsidRPr="00FB10D0">
        <w:rPr>
          <w:rFonts w:cs="Arial"/>
          <w:lang w:val="en-US"/>
        </w:rPr>
        <w:t>분석기로</w:t>
      </w:r>
      <w:r w:rsidR="006A064E" w:rsidRPr="00FB10D0">
        <w:rPr>
          <w:rFonts w:cs="Arial"/>
          <w:lang w:val="en-US"/>
        </w:rPr>
        <w:t xml:space="preserve"> </w:t>
      </w:r>
      <w:r w:rsidR="006A064E" w:rsidRPr="00FB10D0">
        <w:rPr>
          <w:rFonts w:cs="Arial"/>
          <w:lang w:val="en-US"/>
        </w:rPr>
        <w:t>측정하는</w:t>
      </w:r>
      <w:r w:rsidR="006A064E" w:rsidRPr="00FB10D0">
        <w:rPr>
          <w:rFonts w:cs="Arial"/>
          <w:lang w:val="en-US"/>
        </w:rPr>
        <w:t xml:space="preserve"> </w:t>
      </w:r>
      <w:r w:rsidR="006A064E" w:rsidRPr="00FB10D0">
        <w:rPr>
          <w:rFonts w:cs="Arial"/>
          <w:lang w:val="en-US"/>
        </w:rPr>
        <w:t>경우는</w:t>
      </w:r>
      <w:r w:rsidR="006A064E" w:rsidRPr="00FB10D0">
        <w:rPr>
          <w:rFonts w:cs="Arial"/>
          <w:lang w:val="en-US"/>
        </w:rPr>
        <w:t xml:space="preserve"> </w:t>
      </w:r>
      <w:r w:rsidR="006A064E" w:rsidRPr="00FB10D0">
        <w:rPr>
          <w:rFonts w:cs="Arial"/>
          <w:b/>
          <w:lang w:val="en-US"/>
        </w:rPr>
        <w:t>6.3.1</w:t>
      </w:r>
      <w:r w:rsidR="006A064E" w:rsidRPr="00FB10D0">
        <w:rPr>
          <w:rFonts w:cs="Arial"/>
          <w:lang w:val="en-US"/>
        </w:rPr>
        <w:t>의</w:t>
      </w:r>
      <w:r w:rsidR="006A064E" w:rsidRPr="00FB10D0">
        <w:rPr>
          <w:rFonts w:cs="Arial"/>
          <w:lang w:val="en-US"/>
        </w:rPr>
        <w:t xml:space="preserve"> a) </w:t>
      </w:r>
      <w:r w:rsidR="006A064E" w:rsidRPr="00FB10D0">
        <w:rPr>
          <w:rFonts w:ascii="굴림" w:eastAsia="굴림" w:hAnsi="굴림" w:cs="굴림" w:hint="eastAsia"/>
        </w:rPr>
        <w:t>∼</w:t>
      </w:r>
      <w:r w:rsidR="006A064E" w:rsidRPr="00FB10D0">
        <w:rPr>
          <w:rFonts w:cs="Arial"/>
          <w:lang w:val="en-US"/>
        </w:rPr>
        <w:t> c)</w:t>
      </w:r>
      <w:r w:rsidR="006A064E" w:rsidRPr="00FB10D0">
        <w:rPr>
          <w:rFonts w:cs="Arial"/>
          <w:lang w:val="en-US"/>
        </w:rPr>
        <w:t>의</w:t>
      </w:r>
      <w:r w:rsidR="006A064E" w:rsidRPr="00FB10D0">
        <w:rPr>
          <w:rFonts w:cs="Arial"/>
          <w:lang w:val="en-US"/>
        </w:rPr>
        <w:t xml:space="preserve"> </w:t>
      </w:r>
      <w:r w:rsidR="006A064E" w:rsidRPr="00FB10D0">
        <w:rPr>
          <w:rFonts w:cs="Arial"/>
          <w:lang w:val="en-US"/>
        </w:rPr>
        <w:t>절차를</w:t>
      </w:r>
      <w:r w:rsidR="006A064E" w:rsidRPr="00FB10D0">
        <w:rPr>
          <w:rFonts w:cs="Arial"/>
          <w:lang w:val="en-US"/>
        </w:rPr>
        <w:t xml:space="preserve"> </w:t>
      </w:r>
      <w:r w:rsidR="006A064E" w:rsidRPr="00FB10D0">
        <w:rPr>
          <w:rFonts w:cs="Arial"/>
          <w:lang w:val="en-US"/>
        </w:rPr>
        <w:t>따른다</w:t>
      </w:r>
      <w:r w:rsidR="006A064E" w:rsidRPr="00FB10D0">
        <w:rPr>
          <w:rFonts w:cs="Arial"/>
          <w:lang w:val="en-US"/>
        </w:rPr>
        <w:t>.</w:t>
      </w:r>
    </w:p>
    <w:p w14:paraId="6EC88025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  <w:spacing w:val="-1"/>
          <w:lang w:val="en-US"/>
        </w:rPr>
      </w:pPr>
      <w:r w:rsidRPr="00FB10D0">
        <w:rPr>
          <w:rFonts w:cs="Arial"/>
          <w:lang w:val="en-US"/>
        </w:rPr>
        <w:t>기지국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시뮬레이터로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경우는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점유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대역폭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기능을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</w:t>
      </w:r>
      <w:r w:rsidRPr="00FB10D0">
        <w:rPr>
          <w:rFonts w:cs="Arial"/>
          <w:spacing w:val="-1"/>
          <w:lang w:val="en-US"/>
        </w:rPr>
        <w:t>용하여</w:t>
      </w:r>
      <w:r w:rsidRPr="00FB10D0">
        <w:rPr>
          <w:rFonts w:cs="Arial"/>
          <w:spacing w:val="-1"/>
          <w:lang w:val="en-US"/>
        </w:rPr>
        <w:t xml:space="preserve"> </w:t>
      </w:r>
      <w:r w:rsidRPr="00FB10D0">
        <w:rPr>
          <w:rFonts w:cs="Arial"/>
          <w:spacing w:val="-1"/>
          <w:lang w:val="en-US"/>
        </w:rPr>
        <w:t>측정한다</w:t>
      </w:r>
      <w:r w:rsidRPr="00FB10D0">
        <w:rPr>
          <w:rFonts w:cs="Arial"/>
          <w:spacing w:val="-1"/>
          <w:lang w:val="en-US"/>
        </w:rPr>
        <w:t>.</w:t>
      </w:r>
    </w:p>
    <w:p w14:paraId="1CE90AF9" w14:textId="77777777" w:rsidR="006A064E" w:rsidRPr="00FB10D0" w:rsidRDefault="006A064E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  <w:r w:rsidRPr="00FB10D0">
        <w:rPr>
          <w:rFonts w:cs="Arial"/>
          <w:lang w:val="en-US"/>
        </w:rPr>
        <w:br w:type="page"/>
      </w:r>
    </w:p>
    <w:p w14:paraId="3356ABEE" w14:textId="77777777" w:rsidR="006A064E" w:rsidRPr="00FB10D0" w:rsidRDefault="006A064E" w:rsidP="006A064E">
      <w:pPr>
        <w:pStyle w:val="13"/>
        <w:rPr>
          <w:rFonts w:cs="Arial"/>
        </w:rPr>
      </w:pPr>
      <w:bookmarkStart w:id="69" w:name="_Toc521510259"/>
      <w:bookmarkStart w:id="70" w:name="_Toc435649653"/>
      <w:bookmarkStart w:id="71" w:name="_Toc533725408"/>
      <w:bookmarkEnd w:id="69"/>
      <w:r w:rsidRPr="00FB10D0">
        <w:rPr>
          <w:rFonts w:cs="Arial"/>
        </w:rPr>
        <w:lastRenderedPageBreak/>
        <w:t>안테나</w:t>
      </w:r>
      <w:r w:rsidRPr="00FB10D0">
        <w:rPr>
          <w:rFonts w:cs="Arial"/>
          <w:lang w:eastAsia="ko-KR"/>
        </w:rPr>
        <w:t>(</w:t>
      </w:r>
      <w:r w:rsidRPr="00FB10D0">
        <w:rPr>
          <w:rFonts w:cs="Arial"/>
          <w:lang w:eastAsia="ko-KR"/>
        </w:rPr>
        <w:t>탭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포함</w:t>
      </w:r>
      <w:r w:rsidRPr="00FB10D0">
        <w:rPr>
          <w:rFonts w:cs="Arial"/>
          <w:lang w:eastAsia="ko-KR"/>
        </w:rPr>
        <w:t>)</w:t>
      </w:r>
      <w:r w:rsidRPr="00FB10D0">
        <w:rPr>
          <w:rFonts w:cs="Arial"/>
        </w:rPr>
        <w:t xml:space="preserve"> </w:t>
      </w:r>
      <w:r w:rsidRPr="00FB10D0">
        <w:rPr>
          <w:rFonts w:cs="Arial"/>
          <w:lang w:eastAsia="ko-KR"/>
        </w:rPr>
        <w:t>공급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전력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방법</w:t>
      </w:r>
      <w:bookmarkEnd w:id="70"/>
      <w:bookmarkEnd w:id="71"/>
    </w:p>
    <w:p w14:paraId="1F0E8927" w14:textId="77777777" w:rsidR="006A064E" w:rsidRPr="00FB10D0" w:rsidRDefault="006A064E" w:rsidP="006A064E">
      <w:pPr>
        <w:rPr>
          <w:rFonts w:cs="Arial"/>
          <w:lang w:val="en-US"/>
        </w:rPr>
      </w:pPr>
    </w:p>
    <w:p w14:paraId="0BB05FC8" w14:textId="77777777" w:rsidR="006A064E" w:rsidRPr="00FB10D0" w:rsidRDefault="006A064E" w:rsidP="006A064E">
      <w:pPr>
        <w:pStyle w:val="24"/>
        <w:rPr>
          <w:rFonts w:cs="Arial"/>
        </w:rPr>
      </w:pPr>
      <w:bookmarkStart w:id="72" w:name="_Toc435649654"/>
      <w:bookmarkStart w:id="73" w:name="_Toc533725409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목적</w:t>
      </w:r>
      <w:bookmarkEnd w:id="72"/>
      <w:bookmarkEnd w:id="73"/>
    </w:p>
    <w:p w14:paraId="0857417E" w14:textId="77777777" w:rsidR="006A064E" w:rsidRPr="00FB10D0" w:rsidRDefault="006A064E" w:rsidP="006A064E">
      <w:pPr>
        <w:rPr>
          <w:rFonts w:cs="Arial"/>
          <w:lang w:val="en-US"/>
        </w:rPr>
      </w:pPr>
    </w:p>
    <w:p w14:paraId="16783D57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전력이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규정에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적합한지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측정하기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위한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것이다</w:t>
      </w:r>
      <w:r w:rsidRPr="00FB10D0">
        <w:rPr>
          <w:rFonts w:cs="Arial"/>
          <w:lang w:val="en-US"/>
        </w:rPr>
        <w:t>.</w:t>
      </w:r>
    </w:p>
    <w:p w14:paraId="1DD5FFC9" w14:textId="77777777" w:rsidR="006A064E" w:rsidRPr="00FB10D0" w:rsidRDefault="006A064E" w:rsidP="006A064E">
      <w:pPr>
        <w:rPr>
          <w:rFonts w:cs="Arial"/>
          <w:lang w:val="en-US"/>
        </w:rPr>
      </w:pPr>
    </w:p>
    <w:p w14:paraId="35C278F1" w14:textId="77777777" w:rsidR="006A064E" w:rsidRPr="00FB10D0" w:rsidRDefault="006A064E" w:rsidP="006A064E">
      <w:pPr>
        <w:pStyle w:val="24"/>
        <w:rPr>
          <w:rFonts w:cs="Arial"/>
        </w:rPr>
      </w:pPr>
      <w:bookmarkStart w:id="74" w:name="_Toc435649655"/>
      <w:bookmarkStart w:id="75" w:name="_Toc533725410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구성</w:t>
      </w:r>
      <w:bookmarkEnd w:id="74"/>
      <w:bookmarkEnd w:id="75"/>
    </w:p>
    <w:p w14:paraId="00A694DD" w14:textId="77777777" w:rsidR="006A064E" w:rsidRPr="00FB10D0" w:rsidRDefault="006A064E" w:rsidP="006A064E">
      <w:pPr>
        <w:rPr>
          <w:rFonts w:cs="Arial"/>
          <w:lang w:val="en-US"/>
        </w:rPr>
      </w:pPr>
    </w:p>
    <w:p w14:paraId="11A99790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>기지국을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32282869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6F44E593" wp14:editId="41282D11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7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DA112F" w14:textId="77777777" w:rsidR="004724F7" w:rsidRDefault="004724F7" w:rsidP="006A064E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60D22B63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4E593" id="_x0000_s1054" type="#_x0000_t202" style="position:absolute;left:0;text-align:left;margin-left:31.6pt;margin-top:5.3pt;width:109.8pt;height:47.4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AB10LmUwIAANU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78DA112F" w14:textId="77777777" w:rsidR="004724F7" w:rsidRDefault="004724F7" w:rsidP="006A064E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60D22B63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D55B7F9" wp14:editId="1C7F9A49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27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1BE24C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5B7F9" id="_x0000_s1055" type="#_x0000_t202" style="position:absolute;left:0;text-align:left;margin-left:304.6pt;margin-top:5.3pt;width:125.4pt;height:47.4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" fillcolor="white [3201]" strokecolor="black [3200]">
                <v:textbox>
                  <w:txbxContent>
                    <w:p w14:paraId="571BE24C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49A312DB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664E994A" wp14:editId="705BA39E">
                <wp:simplePos x="0" y="0"/>
                <wp:positionH relativeFrom="column">
                  <wp:posOffset>2565400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276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3A2E24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E994A" id="Text Box 276" o:spid="_x0000_s1056" type="#_x0000_t202" style="position:absolute;left:0;text-align:left;margin-left:202pt;margin-top:1.65pt;width:61.8pt;height:29.4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" fillcolor="white [3201]" strokeweight=".5pt">
                <v:path arrowok="t"/>
                <v:textbox>
                  <w:txbxContent>
                    <w:p w14:paraId="243A2E24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1017416D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48864" behindDoc="0" locked="0" layoutInCell="1" allowOverlap="1" wp14:anchorId="06A0C848" wp14:editId="61302A93">
                <wp:simplePos x="0" y="0"/>
                <wp:positionH relativeFrom="column">
                  <wp:posOffset>3350260</wp:posOffset>
                </wp:positionH>
                <wp:positionV relativeFrom="paragraph">
                  <wp:posOffset>50799</wp:posOffset>
                </wp:positionV>
                <wp:extent cx="518160" cy="0"/>
                <wp:effectExtent l="0" t="0" r="34290" b="19050"/>
                <wp:wrapNone/>
                <wp:docPr id="277" name="직선 연결선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452892" id="직선 연결선 277" o:spid="_x0000_s1026" style="position:absolute;left:0;text-align:left;z-index:2517488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63.8pt,4pt" to="3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46816" behindDoc="0" locked="0" layoutInCell="1" allowOverlap="1" wp14:anchorId="0FDE40FE" wp14:editId="5C6FFFDA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278" name="직선 연결선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AA2E7C" id="직선 연결선 278" o:spid="_x0000_s1026" style="position:absolute;left:0;text-align:left;z-index:2517468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6735B6EE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4FB73525" wp14:editId="427EBC4F">
                <wp:simplePos x="0" y="0"/>
                <wp:positionH relativeFrom="column">
                  <wp:posOffset>1795780</wp:posOffset>
                </wp:positionH>
                <wp:positionV relativeFrom="paragraph">
                  <wp:posOffset>17145</wp:posOffset>
                </wp:positionV>
                <wp:extent cx="449580" cy="388620"/>
                <wp:effectExtent l="0" t="0" r="26670" b="30480"/>
                <wp:wrapNone/>
                <wp:docPr id="279" name="꺾인 연결선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9580" cy="3886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2C761" id="꺾인 연결선 279" o:spid="_x0000_s1026" type="#_x0000_t34" style="position:absolute;left:0;text-align:left;margin-left:141.4pt;margin-top:1.35pt;width:35.4pt;height:30.6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130B03CF" wp14:editId="289DDF43">
                <wp:simplePos x="0" y="0"/>
                <wp:positionH relativeFrom="column">
                  <wp:posOffset>2001520</wp:posOffset>
                </wp:positionH>
                <wp:positionV relativeFrom="paragraph">
                  <wp:posOffset>111125</wp:posOffset>
                </wp:positionV>
                <wp:extent cx="28575" cy="28575"/>
                <wp:effectExtent l="0" t="0" r="28575" b="28575"/>
                <wp:wrapNone/>
                <wp:docPr id="280" name="타원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EF1146" id="타원 280" o:spid="_x0000_s1026" style="position:absolute;left:0;text-align:left;margin-left:157.6pt;margin-top:8.75pt;width:2.25pt;height:2.25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12B7BB7B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4B8AD69F" wp14:editId="28585DF7">
                <wp:simplePos x="0" y="0"/>
                <wp:positionH relativeFrom="column">
                  <wp:posOffset>1993900</wp:posOffset>
                </wp:positionH>
                <wp:positionV relativeFrom="paragraph">
                  <wp:posOffset>154305</wp:posOffset>
                </wp:positionV>
                <wp:extent cx="480060" cy="533400"/>
                <wp:effectExtent l="0" t="0" r="15240" b="19050"/>
                <wp:wrapNone/>
                <wp:docPr id="283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4FFEC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46DAF459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AD69F" id="Text Box 283" o:spid="_x0000_s1057" type="#_x0000_t202" style="position:absolute;left:0;text-align:left;margin-left:157pt;margin-top:12.15pt;width:37.8pt;height:42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" fillcolor="white [3201]" strokeweight=".5pt">
                <v:path arrowok="t"/>
                <v:textbox>
                  <w:txbxContent>
                    <w:p w14:paraId="5C04FFEC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46DAF459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61199C27" wp14:editId="2E8872B0">
                <wp:simplePos x="0" y="0"/>
                <wp:positionH relativeFrom="column">
                  <wp:posOffset>2001520</wp:posOffset>
                </wp:positionH>
                <wp:positionV relativeFrom="paragraph">
                  <wp:posOffset>125730</wp:posOffset>
                </wp:positionV>
                <wp:extent cx="28575" cy="28575"/>
                <wp:effectExtent l="0" t="0" r="28575" b="28575"/>
                <wp:wrapNone/>
                <wp:docPr id="281" name="타원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19241A" id="타원 281" o:spid="_x0000_s1026" style="position:absolute;left:0;text-align:left;margin-left:157.6pt;margin-top:9.9pt;width:2.25pt;height:2.2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3A4A0B4" wp14:editId="1DB60045">
                <wp:simplePos x="0" y="0"/>
                <wp:positionH relativeFrom="column">
                  <wp:posOffset>2001520</wp:posOffset>
                </wp:positionH>
                <wp:positionV relativeFrom="paragraph">
                  <wp:posOffset>34290</wp:posOffset>
                </wp:positionV>
                <wp:extent cx="28575" cy="28575"/>
                <wp:effectExtent l="0" t="0" r="28575" b="28575"/>
                <wp:wrapNone/>
                <wp:docPr id="282" name="타원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EDC340" id="타원 282" o:spid="_x0000_s1026" style="position:absolute;left:0;text-align:left;margin-left:157.6pt;margin-top:2.7pt;width:2.25pt;height:2.2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2DA00A31" w14:textId="77777777" w:rsidR="006A064E" w:rsidRPr="00FB10D0" w:rsidRDefault="006A064E" w:rsidP="006A064E">
      <w:pPr>
        <w:rPr>
          <w:rFonts w:cs="Arial"/>
          <w:lang w:val="en-US"/>
        </w:rPr>
      </w:pPr>
    </w:p>
    <w:p w14:paraId="6FB3CF97" w14:textId="77777777" w:rsidR="006A064E" w:rsidRPr="00FB10D0" w:rsidRDefault="006A064E" w:rsidP="006A064E">
      <w:pPr>
        <w:rPr>
          <w:rFonts w:cs="Arial"/>
          <w:lang w:val="en-US"/>
        </w:rPr>
      </w:pPr>
    </w:p>
    <w:p w14:paraId="602FD33B" w14:textId="77777777" w:rsidR="006A064E" w:rsidRPr="00FB10D0" w:rsidRDefault="006A064E" w:rsidP="006A064E">
      <w:pPr>
        <w:rPr>
          <w:rFonts w:cs="Arial"/>
          <w:lang w:val="en-US"/>
        </w:rPr>
      </w:pPr>
    </w:p>
    <w:p w14:paraId="25C7768C" w14:textId="77777777" w:rsidR="006A064E" w:rsidRPr="00FB10D0" w:rsidRDefault="006A064E" w:rsidP="00CD40EA">
      <w:pPr>
        <w:spacing w:line="360" w:lineRule="auto"/>
        <w:rPr>
          <w:rFonts w:cs="Arial"/>
          <w:lang w:val="en-US"/>
        </w:rPr>
      </w:pPr>
    </w:p>
    <w:p w14:paraId="701B92DA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7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</w:rPr>
        <w:t>기지국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구성도</w:t>
      </w:r>
    </w:p>
    <w:p w14:paraId="6CDDA5A9" w14:textId="77777777" w:rsidR="006A064E" w:rsidRPr="00FB10D0" w:rsidRDefault="006A064E" w:rsidP="006A064E">
      <w:pPr>
        <w:rPr>
          <w:rFonts w:cs="Arial"/>
          <w:lang w:val="en-US"/>
        </w:rPr>
      </w:pPr>
    </w:p>
    <w:p w14:paraId="0E2936F7" w14:textId="77777777" w:rsidR="006A064E" w:rsidRPr="00FB10D0" w:rsidRDefault="006A064E" w:rsidP="006A064E">
      <w:pPr>
        <w:rPr>
          <w:rFonts w:cs="Arial"/>
          <w:lang w:val="en-US"/>
        </w:rPr>
      </w:pPr>
    </w:p>
    <w:p w14:paraId="5E2E4ADD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30FAF5C6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6A35199A" wp14:editId="12240E2D">
                <wp:simplePos x="0" y="0"/>
                <wp:positionH relativeFrom="column">
                  <wp:posOffset>1728470</wp:posOffset>
                </wp:positionH>
                <wp:positionV relativeFrom="paragraph">
                  <wp:posOffset>66040</wp:posOffset>
                </wp:positionV>
                <wp:extent cx="1051560" cy="628015"/>
                <wp:effectExtent l="0" t="0" r="15240" b="19685"/>
                <wp:wrapNone/>
                <wp:docPr id="1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28015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3FBAE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5199A" id="_x0000_s1058" type="#_x0000_t202" style="position:absolute;left:0;text-align:left;margin-left:136.1pt;margin-top:5.2pt;width:82.8pt;height:49.45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" fillcolor="white [3201]" strokecolor="black [3200]">
                <v:textbox>
                  <w:txbxContent>
                    <w:p w14:paraId="2C53FBAE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0C40970A" wp14:editId="24EF0113">
                <wp:simplePos x="0" y="0"/>
                <wp:positionH relativeFrom="column">
                  <wp:posOffset>195580</wp:posOffset>
                </wp:positionH>
                <wp:positionV relativeFrom="paragraph">
                  <wp:posOffset>63500</wp:posOffset>
                </wp:positionV>
                <wp:extent cx="1295400" cy="601980"/>
                <wp:effectExtent l="0" t="0" r="19050" b="26670"/>
                <wp:wrapNone/>
                <wp:docPr id="1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F34CA5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벡</w:t>
                            </w:r>
                            <w:r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>신</w:t>
                            </w:r>
                            <w:r>
                              <w:t>호발생기</w:t>
                            </w:r>
                          </w:p>
                          <w:p w14:paraId="5AD02AE9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 xml:space="preserve">5G </w:t>
                            </w:r>
                            <w:r>
                              <w:rPr>
                                <w:rFonts w:hint="eastAsia"/>
                              </w:rPr>
                              <w:t>N</w:t>
                            </w:r>
                            <w:r>
                              <w:t>R</w:t>
                            </w:r>
                            <w:r>
                              <w:rPr>
                                <w:rFonts w:hint="eastAsia"/>
                              </w:rPr>
                              <w:t>변</w:t>
                            </w:r>
                            <w:r>
                              <w:t>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지원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40970A" id="_x0000_s1059" type="#_x0000_t202" style="position:absolute;left:0;text-align:left;margin-left:15.4pt;margin-top:5pt;width:102pt;height:47.4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" fillcolor="white [3201]" strokecolor="black [3200]">
                <v:textbox>
                  <w:txbxContent>
                    <w:p w14:paraId="52F34CA5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벡</w:t>
                      </w:r>
                      <w:r>
                        <w:t>터</w:t>
                      </w:r>
                      <w:r>
                        <w:rPr>
                          <w:rFonts w:hint="eastAsia"/>
                        </w:rPr>
                        <w:t>신</w:t>
                      </w:r>
                      <w:r>
                        <w:t>호발생기</w:t>
                      </w:r>
                    </w:p>
                    <w:p w14:paraId="5AD02AE9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t xml:space="preserve">5G </w:t>
                      </w:r>
                      <w:r>
                        <w:rPr>
                          <w:rFonts w:hint="eastAsia"/>
                        </w:rPr>
                        <w:t>N</w:t>
                      </w:r>
                      <w:r>
                        <w:t>R</w:t>
                      </w:r>
                      <w:r>
                        <w:rPr>
                          <w:rFonts w:hint="eastAsia"/>
                        </w:rPr>
                        <w:t>변</w:t>
                      </w:r>
                      <w:r>
                        <w:t>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지원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0008F05A" wp14:editId="71F953E1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1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E7D603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8F05A" id="_x0000_s1060" type="#_x0000_t202" style="position:absolute;left:0;text-align:left;margin-left:304.6pt;margin-top:5.3pt;width:125.4pt;height:47.4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" fillcolor="white [3201]" strokecolor="black [3200]">
                <v:textbox>
                  <w:txbxContent>
                    <w:p w14:paraId="64E7D603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26B37F94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0513DEDF" wp14:editId="6659C323">
                <wp:simplePos x="0" y="0"/>
                <wp:positionH relativeFrom="column">
                  <wp:posOffset>2938780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9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AE19FE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3DEDF" id="Text Box 287" o:spid="_x0000_s1061" type="#_x0000_t202" style="position:absolute;left:0;text-align:left;margin-left:231.4pt;margin-top:1.65pt;width:61.8pt;height:29.4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" fillcolor="white [3201]" strokeweight=".5pt">
                <v:path arrowok="t"/>
                <v:textbox>
                  <w:txbxContent>
                    <w:p w14:paraId="75AE19FE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4F3211A7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66272" behindDoc="0" locked="0" layoutInCell="1" allowOverlap="1" wp14:anchorId="1CA0036A" wp14:editId="41AFA9FD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8" name="직선 연결선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EF94D4" id="직선 연결선 288" o:spid="_x0000_s1026" style="position:absolute;left:0;text-align:left;z-index:25176627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57056" behindDoc="0" locked="0" layoutInCell="1" allowOverlap="1" wp14:anchorId="0B191665" wp14:editId="5C7CDF1B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7" name="직선 연결선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5C3A7C" id="직선 연결선 289" o:spid="_x0000_s1026" style="position:absolute;left:0;text-align:left;z-index:2517570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59104" behindDoc="0" locked="0" layoutInCell="1" allowOverlap="1" wp14:anchorId="3D87F469" wp14:editId="23B845AD">
                <wp:simplePos x="0" y="0"/>
                <wp:positionH relativeFrom="column">
                  <wp:posOffset>3731260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6" name="직선 연결선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8771EB" id="직선 연결선 290" o:spid="_x0000_s1026" style="position:absolute;left:0;text-align:left;z-index:2517591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93.8pt,3.75pt" to="304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4EDC190C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6F55B60B" wp14:editId="4635A6AD">
                <wp:simplePos x="0" y="0"/>
                <wp:positionH relativeFrom="column">
                  <wp:posOffset>2778760</wp:posOffset>
                </wp:positionH>
                <wp:positionV relativeFrom="paragraph">
                  <wp:posOffset>117475</wp:posOffset>
                </wp:positionV>
                <wp:extent cx="396240" cy="426720"/>
                <wp:effectExtent l="0" t="0" r="22860" b="30480"/>
                <wp:wrapNone/>
                <wp:docPr id="5" name="꺾인 연결선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6240" cy="4267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8C24C" id="꺾인 연결선 291" o:spid="_x0000_s1026" type="#_x0000_t34" style="position:absolute;left:0;text-align:left;margin-left:218.8pt;margin-top:9.25pt;width:31.2pt;height:33.6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13481D3B" wp14:editId="509626DE">
                <wp:simplePos x="0" y="0"/>
                <wp:positionH relativeFrom="column">
                  <wp:posOffset>2984500</wp:posOffset>
                </wp:positionH>
                <wp:positionV relativeFrom="paragraph">
                  <wp:posOffset>294005</wp:posOffset>
                </wp:positionV>
                <wp:extent cx="28575" cy="28575"/>
                <wp:effectExtent l="0" t="0" r="28575" b="28575"/>
                <wp:wrapNone/>
                <wp:docPr id="4" name="타원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1CE9E7" id="타원 292" o:spid="_x0000_s1026" style="position:absolute;left:0;text-align:left;margin-left:235pt;margin-top:23.15pt;width:2.25pt;height:2.2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2B5DE299" wp14:editId="4BCADA27">
                <wp:simplePos x="0" y="0"/>
                <wp:positionH relativeFrom="column">
                  <wp:posOffset>2984500</wp:posOffset>
                </wp:positionH>
                <wp:positionV relativeFrom="paragraph">
                  <wp:posOffset>210185</wp:posOffset>
                </wp:positionV>
                <wp:extent cx="28575" cy="28575"/>
                <wp:effectExtent l="0" t="0" r="28575" b="28575"/>
                <wp:wrapNone/>
                <wp:docPr id="3" name="타원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A7A3DC" id="타원 293" o:spid="_x0000_s1026" style="position:absolute;left:0;text-align:left;margin-left:235pt;margin-top:16.55pt;width:2.25pt;height:2.25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401FEA73" wp14:editId="23722747">
                <wp:simplePos x="0" y="0"/>
                <wp:positionH relativeFrom="column">
                  <wp:posOffset>2984500</wp:posOffset>
                </wp:positionH>
                <wp:positionV relativeFrom="paragraph">
                  <wp:posOffset>385445</wp:posOffset>
                </wp:positionV>
                <wp:extent cx="28575" cy="28575"/>
                <wp:effectExtent l="0" t="0" r="28575" b="28575"/>
                <wp:wrapNone/>
                <wp:docPr id="2" name="타원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B3F072" id="타원 294" o:spid="_x0000_s1026" style="position:absolute;left:0;text-align:left;margin-left:235pt;margin-top:30.35pt;width:2.25pt;height:2.25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6CB9B1FB" w14:textId="77777777" w:rsidR="006A064E" w:rsidRPr="00FB10D0" w:rsidRDefault="006A064E" w:rsidP="006A064E">
      <w:pPr>
        <w:rPr>
          <w:rFonts w:cs="Arial"/>
          <w:lang w:val="en-US"/>
        </w:rPr>
      </w:pPr>
    </w:p>
    <w:p w14:paraId="2AEDD51C" w14:textId="77777777" w:rsidR="006A064E" w:rsidRPr="00FB10D0" w:rsidRDefault="006A064E" w:rsidP="006A064E">
      <w:pPr>
        <w:rPr>
          <w:rFonts w:cs="Arial"/>
          <w:lang w:val="en-US"/>
        </w:rPr>
      </w:pPr>
    </w:p>
    <w:p w14:paraId="01154E72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6D599F0A" wp14:editId="22373114">
                <wp:simplePos x="0" y="0"/>
                <wp:positionH relativeFrom="column">
                  <wp:posOffset>2954020</wp:posOffset>
                </wp:positionH>
                <wp:positionV relativeFrom="paragraph">
                  <wp:posOffset>63500</wp:posOffset>
                </wp:positionV>
                <wp:extent cx="480060" cy="533400"/>
                <wp:effectExtent l="0" t="0" r="15240" b="19050"/>
                <wp:wrapNone/>
                <wp:docPr id="1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9D68D0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68CAC8AE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99F0A" id="Text Box 295" o:spid="_x0000_s1062" type="#_x0000_t202" style="position:absolute;left:0;text-align:left;margin-left:232.6pt;margin-top:5pt;width:37.8pt;height:42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" fillcolor="white [3201]" strokeweight=".5pt">
                <v:path arrowok="t"/>
                <v:textbox>
                  <w:txbxContent>
                    <w:p w14:paraId="239D68D0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68CAC8AE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296F1287" w14:textId="77777777" w:rsidR="006A064E" w:rsidRPr="00FB10D0" w:rsidRDefault="006A064E" w:rsidP="006A064E">
      <w:pPr>
        <w:rPr>
          <w:rFonts w:cs="Arial"/>
          <w:lang w:val="en-US"/>
        </w:rPr>
      </w:pPr>
    </w:p>
    <w:p w14:paraId="252697D8" w14:textId="77777777" w:rsidR="006A064E" w:rsidRPr="00FB10D0" w:rsidRDefault="006A064E" w:rsidP="00CD40EA">
      <w:pPr>
        <w:spacing w:line="360" w:lineRule="auto"/>
        <w:rPr>
          <w:rFonts w:cs="Arial"/>
          <w:lang w:val="en-US"/>
        </w:rPr>
      </w:pPr>
    </w:p>
    <w:p w14:paraId="549BED6E" w14:textId="77777777" w:rsidR="006A064E" w:rsidRPr="00FB10D0" w:rsidRDefault="006A064E" w:rsidP="006A064E">
      <w:pPr>
        <w:rPr>
          <w:rFonts w:cs="Arial"/>
          <w:lang w:val="en-US"/>
        </w:rPr>
      </w:pPr>
    </w:p>
    <w:p w14:paraId="7CF080BE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8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중계장치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구성도</w:t>
      </w:r>
    </w:p>
    <w:p w14:paraId="3187F136" w14:textId="77777777" w:rsidR="006A064E" w:rsidRPr="00FB10D0" w:rsidRDefault="006A064E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de-DE"/>
        </w:rPr>
      </w:pPr>
    </w:p>
    <w:p w14:paraId="473D6594" w14:textId="77777777" w:rsidR="006A064E" w:rsidRPr="00FB10D0" w:rsidRDefault="006A064E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de-DE"/>
        </w:rPr>
      </w:pPr>
    </w:p>
    <w:p w14:paraId="196ECB1D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4A72E409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3A629C37" wp14:editId="740FBC8C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9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39CEA1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22B8F9D7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29C37" id="_x0000_s1063" type="#_x0000_t202" style="position:absolute;left:0;text-align:left;margin-left:31.6pt;margin-top:5.3pt;width:109.8pt;height:47.4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Ds8lNdUwIAANU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7639CEA1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22B8F9D7" w14:textId="77777777" w:rsidR="004724F7" w:rsidRDefault="004724F7" w:rsidP="006A064E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1AC14D82" wp14:editId="04C73771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29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CE2A20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</w:t>
                            </w:r>
                            <w:r>
                              <w:rPr>
                                <w:rFonts w:hint="eastAsia"/>
                              </w:rPr>
                              <w:t>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시</w:t>
                            </w:r>
                            <w:r>
                              <w:t>뮬레이터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14D82" id="_x0000_s1064" type="#_x0000_t202" style="position:absolute;left:0;text-align:left;margin-left:304.6pt;margin-top:5.3pt;width:125.4pt;height:47.4pt;z-index:2517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" fillcolor="white [3201]" strokecolor="black [3200]">
                <v:textbox>
                  <w:txbxContent>
                    <w:p w14:paraId="41CE2A20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</w:t>
                      </w:r>
                      <w:r>
                        <w:rPr>
                          <w:rFonts w:hint="eastAsia"/>
                        </w:rPr>
                        <w:t>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시</w:t>
                      </w:r>
                      <w:r>
                        <w:t>뮬레이터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34A31891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69A69AE7" wp14:editId="37917A3E">
                <wp:simplePos x="0" y="0"/>
                <wp:positionH relativeFrom="column">
                  <wp:posOffset>2473960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298" name="Text 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E691E7" w14:textId="77777777" w:rsidR="004724F7" w:rsidRDefault="004724F7" w:rsidP="006A064E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69AE7" id="Text Box 298" o:spid="_x0000_s1065" type="#_x0000_t202" style="position:absolute;left:0;text-align:left;margin-left:194.8pt;margin-top:1.65pt;width:61.8pt;height:29.4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" fillcolor="white [3201]" strokeweight=".5pt">
                <v:path arrowok="t"/>
                <v:textbox>
                  <w:txbxContent>
                    <w:p w14:paraId="44E691E7" w14:textId="77777777" w:rsidR="004724F7" w:rsidRDefault="004724F7" w:rsidP="006A064E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</w:p>
    <w:p w14:paraId="6FF250B5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71392" behindDoc="0" locked="0" layoutInCell="1" allowOverlap="1" wp14:anchorId="630B6CB2" wp14:editId="4855D024">
                <wp:simplePos x="0" y="0"/>
                <wp:positionH relativeFrom="column">
                  <wp:posOffset>3258820</wp:posOffset>
                </wp:positionH>
                <wp:positionV relativeFrom="paragraph">
                  <wp:posOffset>53974</wp:posOffset>
                </wp:positionV>
                <wp:extent cx="609600" cy="0"/>
                <wp:effectExtent l="0" t="0" r="19050" b="19050"/>
                <wp:wrapNone/>
                <wp:docPr id="299" name="직선 연결선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6ED2FF" id="직선 연결선 299" o:spid="_x0000_s1026" style="position:absolute;left:0;text-align:left;z-index:2517713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56.6pt,4.25pt" to="304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69344" behindDoc="0" locked="0" layoutInCell="1" allowOverlap="1" wp14:anchorId="1F1EC900" wp14:editId="7B11C942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300" name="직선 연결선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BE8ADA" id="직선 연결선 300" o:spid="_x0000_s1026" style="position:absolute;left:0;text-align:left;z-index:2517693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E0F2E62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7462D505" wp14:editId="0E931E53">
                <wp:simplePos x="0" y="0"/>
                <wp:positionH relativeFrom="column">
                  <wp:posOffset>1795780</wp:posOffset>
                </wp:positionH>
                <wp:positionV relativeFrom="paragraph">
                  <wp:posOffset>86995</wp:posOffset>
                </wp:positionV>
                <wp:extent cx="91440" cy="495300"/>
                <wp:effectExtent l="0" t="0" r="22860" b="19050"/>
                <wp:wrapNone/>
                <wp:docPr id="301" name="꺾인 연결선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" cy="49530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B6B6D" id="꺾인 연결선 301" o:spid="_x0000_s1026" type="#_x0000_t34" style="position:absolute;left:0;text-align:left;margin-left:141.4pt;margin-top:6.85pt;width:7.2pt;height:39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297" distR="114297" simplePos="0" relativeHeight="251774464" behindDoc="0" locked="0" layoutInCell="1" allowOverlap="1" wp14:anchorId="3CFF1338" wp14:editId="2091269C">
                <wp:simplePos x="0" y="0"/>
                <wp:positionH relativeFrom="column">
                  <wp:posOffset>2870199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302" name="직선 연결선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3BBAE7" id="직선 연결선 302" o:spid="_x0000_s1026" style="position:absolute;left:0;text-align:left;z-index:25177446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margin;mso-height-relative:page" from="226pt,6pt" to="226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67733E8A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 wp14:anchorId="7B82EB49" wp14:editId="68894DB2">
                <wp:simplePos x="0" y="0"/>
                <wp:positionH relativeFrom="column">
                  <wp:posOffset>1798320</wp:posOffset>
                </wp:positionH>
                <wp:positionV relativeFrom="paragraph">
                  <wp:posOffset>81915</wp:posOffset>
                </wp:positionV>
                <wp:extent cx="28575" cy="28575"/>
                <wp:effectExtent l="0" t="0" r="28575" b="28575"/>
                <wp:wrapNone/>
                <wp:docPr id="303" name="타원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2628F1" id="타원 303" o:spid="_x0000_s1026" style="position:absolute;left:0;text-align:left;margin-left:141.6pt;margin-top:6.45pt;width:2.25pt;height:2.25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4B332546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7676A15E" wp14:editId="40198F15">
                <wp:simplePos x="0" y="0"/>
                <wp:positionH relativeFrom="column">
                  <wp:posOffset>1798320</wp:posOffset>
                </wp:positionH>
                <wp:positionV relativeFrom="paragraph">
                  <wp:posOffset>5080</wp:posOffset>
                </wp:positionV>
                <wp:extent cx="28575" cy="28575"/>
                <wp:effectExtent l="0" t="0" r="28575" b="28575"/>
                <wp:wrapNone/>
                <wp:docPr id="304" name="타원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9515C8" id="타원 304" o:spid="_x0000_s1026" style="position:absolute;left:0;text-align:left;margin-left:141.6pt;margin-top:.4pt;width:2.25pt;height:2.25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 wp14:anchorId="2F92DCE4" wp14:editId="3030DC83">
                <wp:simplePos x="0" y="0"/>
                <wp:positionH relativeFrom="column">
                  <wp:posOffset>1798320</wp:posOffset>
                </wp:positionH>
                <wp:positionV relativeFrom="paragraph">
                  <wp:posOffset>96520</wp:posOffset>
                </wp:positionV>
                <wp:extent cx="28575" cy="28575"/>
                <wp:effectExtent l="0" t="0" r="28575" b="28575"/>
                <wp:wrapNone/>
                <wp:docPr id="305" name="타원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91AFE1" id="타원 305" o:spid="_x0000_s1026" style="position:absolute;left:0;text-align:left;margin-left:141.6pt;margin-top:7.6pt;width:2.25pt;height:2.25pt;z-index:2517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5D886495" wp14:editId="54877D8C">
                <wp:simplePos x="0" y="0"/>
                <wp:positionH relativeFrom="column">
                  <wp:posOffset>2184400</wp:posOffset>
                </wp:positionH>
                <wp:positionV relativeFrom="paragraph">
                  <wp:posOffset>6350</wp:posOffset>
                </wp:positionV>
                <wp:extent cx="1478280" cy="601980"/>
                <wp:effectExtent l="0" t="0" r="26670" b="26670"/>
                <wp:wrapNone/>
                <wp:docPr id="30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15B8EE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886495" id="_x0000_s1066" type="#_x0000_t202" style="position:absolute;left:0;text-align:left;margin-left:172pt;margin-top:.5pt;width:116.4pt;height:47.4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" fillcolor="white [3201]" strokecolor="black [3200]">
                <v:textbox>
                  <w:txbxContent>
                    <w:p w14:paraId="0815B8EE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0429D2EA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6CE84065" wp14:editId="24FB490C">
                <wp:simplePos x="0" y="0"/>
                <wp:positionH relativeFrom="column">
                  <wp:posOffset>1645920</wp:posOffset>
                </wp:positionH>
                <wp:positionV relativeFrom="paragraph">
                  <wp:posOffset>103505</wp:posOffset>
                </wp:positionV>
                <wp:extent cx="480060" cy="533400"/>
                <wp:effectExtent l="0" t="0" r="15240" b="1905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9A22C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76AF52DD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84065" id="Text Box 307" o:spid="_x0000_s1067" type="#_x0000_t202" style="position:absolute;left:0;text-align:left;margin-left:129.6pt;margin-top:8.15pt;width:37.8pt;height:42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" fillcolor="white [3201]" strokeweight=".5pt">
                <v:path arrowok="t"/>
                <v:textbox>
                  <w:txbxContent>
                    <w:p w14:paraId="5159A22C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76AF52DD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538CFE60" w14:textId="77777777" w:rsidR="006A064E" w:rsidRPr="00FB10D0" w:rsidRDefault="006A064E" w:rsidP="006A064E">
      <w:pPr>
        <w:rPr>
          <w:rFonts w:cs="Arial"/>
          <w:lang w:val="en-US"/>
        </w:rPr>
      </w:pPr>
    </w:p>
    <w:p w14:paraId="63077886" w14:textId="77777777" w:rsidR="006A064E" w:rsidRPr="00FB10D0" w:rsidRDefault="006A064E" w:rsidP="006A064E">
      <w:pPr>
        <w:rPr>
          <w:rFonts w:cs="Arial"/>
          <w:lang w:val="en-US"/>
        </w:rPr>
      </w:pPr>
    </w:p>
    <w:p w14:paraId="30A789BE" w14:textId="77777777" w:rsidR="006A064E" w:rsidRPr="00FB10D0" w:rsidRDefault="006A064E" w:rsidP="006A064E">
      <w:pPr>
        <w:rPr>
          <w:rFonts w:cs="Arial"/>
          <w:lang w:val="en-US"/>
        </w:rPr>
      </w:pPr>
    </w:p>
    <w:p w14:paraId="265C086E" w14:textId="77777777" w:rsidR="006A064E" w:rsidRPr="00FB10D0" w:rsidRDefault="006A064E" w:rsidP="006A064E">
      <w:pPr>
        <w:rPr>
          <w:rFonts w:cs="Arial"/>
          <w:lang w:val="en-US"/>
        </w:rPr>
      </w:pPr>
    </w:p>
    <w:p w14:paraId="33BC2599" w14:textId="77777777" w:rsidR="006A064E" w:rsidRPr="00FB10D0" w:rsidRDefault="006A064E" w:rsidP="00CD40EA">
      <w:pPr>
        <w:spacing w:line="360" w:lineRule="auto"/>
        <w:rPr>
          <w:rFonts w:cs="Arial"/>
          <w:lang w:val="de-DE"/>
        </w:rPr>
      </w:pPr>
      <w:r w:rsidRPr="00FB10D0">
        <w:rPr>
          <w:rFonts w:cs="Arial"/>
          <w:vertAlign w:val="superscript"/>
        </w:rPr>
        <w:t>a</w:t>
      </w:r>
      <w:r w:rsidRPr="00FB10D0" w:rsidDel="00A3389D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이동국이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모드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등을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지원할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경우는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기지국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시뮬레이터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없이도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있다</w:t>
      </w:r>
      <w:r w:rsidRPr="00FB10D0">
        <w:rPr>
          <w:rFonts w:cs="Arial"/>
          <w:lang w:val="de-DE"/>
        </w:rPr>
        <w:t>.</w:t>
      </w:r>
    </w:p>
    <w:p w14:paraId="53FB3CEA" w14:textId="77777777" w:rsidR="006A064E" w:rsidRPr="00FB10D0" w:rsidRDefault="006A064E" w:rsidP="006A064E">
      <w:pPr>
        <w:pStyle w:val="KSDTff4"/>
        <w:rPr>
          <w:rFonts w:cs="Arial"/>
          <w:lang w:val="de-DE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9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</w:rPr>
        <w:t>이동국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구성도</w:t>
      </w:r>
    </w:p>
    <w:p w14:paraId="685CD125" w14:textId="77777777" w:rsidR="006A064E" w:rsidRPr="00FB10D0" w:rsidRDefault="006A064E" w:rsidP="006A064E">
      <w:pPr>
        <w:rPr>
          <w:rFonts w:cs="Arial"/>
          <w:lang w:val="en-US"/>
        </w:rPr>
      </w:pPr>
    </w:p>
    <w:p w14:paraId="4BD0671C" w14:textId="77777777" w:rsidR="00CD40EA" w:rsidRPr="00FB10D0" w:rsidRDefault="00CD40EA" w:rsidP="006A064E">
      <w:pPr>
        <w:rPr>
          <w:rFonts w:cs="Arial"/>
          <w:lang w:val="en-US"/>
        </w:rPr>
      </w:pPr>
    </w:p>
    <w:p w14:paraId="151081E1" w14:textId="77777777" w:rsidR="006A064E" w:rsidRPr="00FB10D0" w:rsidRDefault="006A064E" w:rsidP="006A064E">
      <w:pPr>
        <w:pStyle w:val="24"/>
        <w:rPr>
          <w:rFonts w:cs="Arial"/>
        </w:rPr>
      </w:pPr>
      <w:bookmarkStart w:id="76" w:name="_Toc435649657"/>
      <w:bookmarkStart w:id="77" w:name="_Toc533725411"/>
      <w:r w:rsidRPr="00FB10D0">
        <w:rPr>
          <w:rFonts w:cs="Arial"/>
        </w:rPr>
        <w:lastRenderedPageBreak/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</w:t>
      </w:r>
      <w:bookmarkEnd w:id="76"/>
      <w:bookmarkEnd w:id="77"/>
    </w:p>
    <w:p w14:paraId="35534D03" w14:textId="77777777" w:rsidR="006A064E" w:rsidRPr="00FB10D0" w:rsidRDefault="006A064E" w:rsidP="006A064E">
      <w:pPr>
        <w:rPr>
          <w:rFonts w:cs="Arial"/>
          <w:lang w:val="en-US"/>
        </w:rPr>
      </w:pPr>
    </w:p>
    <w:p w14:paraId="57BE2F60" w14:textId="77777777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시험하고자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송신시킨다</w:t>
      </w:r>
      <w:r w:rsidRPr="00FB10D0">
        <w:rPr>
          <w:rFonts w:cs="Arial"/>
          <w:lang w:val="en-US"/>
        </w:rPr>
        <w:t>.</w:t>
      </w:r>
    </w:p>
    <w:p w14:paraId="362C5410" w14:textId="77777777" w:rsidR="006A064E" w:rsidRPr="00FB10D0" w:rsidRDefault="006A064E" w:rsidP="006A064E">
      <w:pPr>
        <w:rPr>
          <w:rFonts w:cs="Arial"/>
          <w:lang w:val="de-DE"/>
        </w:rPr>
      </w:pPr>
    </w:p>
    <w:p w14:paraId="5DA1A9A6" w14:textId="77777777" w:rsidR="006A064E" w:rsidRPr="00FB10D0" w:rsidRDefault="006A064E" w:rsidP="006A064E">
      <w:pPr>
        <w:pStyle w:val="34"/>
        <w:rPr>
          <w:rFonts w:cs="Arial"/>
          <w:lang w:eastAsia="ko-KR"/>
        </w:rPr>
      </w:pPr>
      <w:r w:rsidRPr="00FB10D0">
        <w:rPr>
          <w:rFonts w:cs="Arial"/>
        </w:rPr>
        <w:t>기지국을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1DF63C38" w14:textId="77777777" w:rsidR="006A064E" w:rsidRPr="00FB10D0" w:rsidRDefault="006A064E" w:rsidP="006A064E">
      <w:pPr>
        <w:rPr>
          <w:rFonts w:cs="Arial"/>
          <w:lang w:val="en-US"/>
        </w:rPr>
      </w:pPr>
    </w:p>
    <w:p w14:paraId="0A70EDF0" w14:textId="77777777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안테나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시험하고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출력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가변형의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기지국은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안테나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반복한다</w:t>
      </w:r>
      <w:r w:rsidRPr="00FB10D0">
        <w:rPr>
          <w:rFonts w:cs="Arial"/>
          <w:lang w:val="de-DE"/>
        </w:rPr>
        <w:t xml:space="preserve">. </w:t>
      </w:r>
      <w:r w:rsidRPr="00FB10D0">
        <w:rPr>
          <w:rFonts w:cs="Arial"/>
          <w:lang w:val="de-DE"/>
        </w:rPr>
        <w:t>단</w:t>
      </w:r>
      <w:r w:rsidRPr="00FB10D0">
        <w:rPr>
          <w:rFonts w:cs="Arial"/>
          <w:lang w:val="de-DE"/>
        </w:rPr>
        <w:t xml:space="preserve">, </w:t>
      </w:r>
      <w:r w:rsidRPr="00FB10D0">
        <w:rPr>
          <w:rFonts w:cs="Arial"/>
          <w:lang w:val="de-DE"/>
        </w:rPr>
        <w:t>신청자는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기지국의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안테나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단자</w:t>
      </w:r>
      <w:r w:rsidRPr="00FB10D0">
        <w:rPr>
          <w:rFonts w:cs="Arial"/>
          <w:lang w:val="de-DE"/>
        </w:rPr>
        <w:t>(</w:t>
      </w:r>
      <w:r w:rsidRPr="00FB10D0">
        <w:rPr>
          <w:rFonts w:cs="Arial"/>
          <w:lang w:val="de-DE"/>
        </w:rPr>
        <w:t>탭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등</w:t>
      </w:r>
      <w:r w:rsidRPr="00FB10D0">
        <w:rPr>
          <w:rFonts w:cs="Arial"/>
          <w:lang w:val="de-DE"/>
        </w:rPr>
        <w:t xml:space="preserve">) </w:t>
      </w:r>
      <w:r w:rsidRPr="00FB10D0">
        <w:rPr>
          <w:rFonts w:cs="Arial"/>
          <w:lang w:val="de-DE"/>
        </w:rPr>
        <w:t>당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정격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출력을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선언해야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하고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측정된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총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출력의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허용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편차는</w:t>
      </w:r>
      <w:r w:rsidR="00BA55DC" w:rsidRPr="00FB10D0">
        <w:rPr>
          <w:rFonts w:cs="Arial"/>
          <w:lang w:val="de-DE"/>
        </w:rPr>
        <w:t xml:space="preserve"> ‘</w:t>
      </w:r>
      <w:r w:rsidR="00BA55DC" w:rsidRPr="00FB10D0">
        <w:rPr>
          <w:rFonts w:cs="Arial"/>
          <w:lang w:val="de-DE"/>
        </w:rPr>
        <w:t>참고문헌</w:t>
      </w:r>
      <w:r w:rsidR="00BA55DC" w:rsidRPr="00FB10D0">
        <w:rPr>
          <w:rFonts w:cs="Arial"/>
          <w:lang w:val="de-DE"/>
        </w:rPr>
        <w:t>‘ [1]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</w:rPr>
        <w:t>무선설비규칙</w:t>
      </w:r>
      <w:r w:rsidRPr="00FB10D0">
        <w:rPr>
          <w:rFonts w:eastAsia="돋움" w:cs="Arial"/>
          <w:b/>
          <w:lang w:val="de-DE"/>
        </w:rPr>
        <w:t xml:space="preserve"> </w:t>
      </w:r>
      <w:r w:rsidRPr="00FB10D0">
        <w:rPr>
          <w:rFonts w:eastAsia="돋움" w:cs="Arial"/>
          <w:b/>
          <w:lang w:val="de-DE"/>
        </w:rPr>
        <w:t>별표</w:t>
      </w:r>
      <w:r w:rsidRPr="00FB10D0">
        <w:rPr>
          <w:rFonts w:cs="Arial"/>
          <w:lang w:val="de-DE"/>
        </w:rPr>
        <w:t>6</w:t>
      </w:r>
      <w:r w:rsidRPr="00FB10D0">
        <w:rPr>
          <w:rFonts w:cs="Arial"/>
          <w:lang w:val="de-DE"/>
        </w:rPr>
        <w:t>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따른다</w:t>
      </w:r>
      <w:r w:rsidRPr="00FB10D0">
        <w:rPr>
          <w:rFonts w:cs="Arial"/>
          <w:lang w:val="de-DE"/>
        </w:rPr>
        <w:t>.</w:t>
      </w:r>
    </w:p>
    <w:p w14:paraId="2964CF81" w14:textId="77777777" w:rsidR="006A064E" w:rsidRPr="00FB10D0" w:rsidRDefault="006A064E" w:rsidP="006A064E">
      <w:pPr>
        <w:rPr>
          <w:rFonts w:cs="Arial"/>
          <w:lang w:val="de-DE"/>
        </w:rPr>
      </w:pPr>
    </w:p>
    <w:p w14:paraId="1B794E00" w14:textId="77777777" w:rsidR="006A064E" w:rsidRPr="00FB10D0" w:rsidRDefault="006A064E" w:rsidP="00D427C6">
      <w:pPr>
        <w:pStyle w:val="a4"/>
        <w:numPr>
          <w:ilvl w:val="0"/>
          <w:numId w:val="19"/>
        </w:numPr>
        <w:ind w:firstLineChars="0"/>
        <w:rPr>
          <w:rFonts w:cs="Arial"/>
          <w:lang w:val="en-US"/>
        </w:rPr>
      </w:pPr>
      <w:r w:rsidRPr="00FB10D0">
        <w:rPr>
          <w:rFonts w:cs="Arial"/>
        </w:rPr>
        <w:t>상온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정격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전압에서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임의의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단자에서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변조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방식별로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출력을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측정한다</w:t>
      </w:r>
      <w:r w:rsidRPr="00FB10D0">
        <w:rPr>
          <w:rFonts w:cs="Arial"/>
        </w:rPr>
        <w:t xml:space="preserve">. </w:t>
      </w:r>
      <w:r w:rsidRPr="00FB10D0">
        <w:rPr>
          <w:rFonts w:cs="Arial"/>
        </w:rPr>
        <w:t>단</w:t>
      </w:r>
      <w:r w:rsidRPr="00FB10D0">
        <w:rPr>
          <w:rFonts w:cs="Arial"/>
        </w:rPr>
        <w:t xml:space="preserve">, QPSK </w:t>
      </w:r>
      <w:r w:rsidRPr="00FB10D0">
        <w:rPr>
          <w:rFonts w:cs="Arial"/>
        </w:rPr>
        <w:t>변조보다</w:t>
      </w:r>
      <w:r w:rsidRPr="00FB10D0">
        <w:rPr>
          <w:rFonts w:cs="Arial"/>
        </w:rPr>
        <w:t xml:space="preserve"> 0.25 dB </w:t>
      </w:r>
      <w:r w:rsidRPr="00FB10D0">
        <w:rPr>
          <w:rFonts w:cs="Arial"/>
        </w:rPr>
        <w:t>초과되는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높은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출력의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변조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방식이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있을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해당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변조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방식으로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측정하고</w:t>
      </w:r>
      <w:r w:rsidRPr="00FB10D0">
        <w:rPr>
          <w:rFonts w:cs="Arial"/>
        </w:rPr>
        <w:t xml:space="preserve"> </w:t>
      </w:r>
      <w:r w:rsidRPr="00FB10D0">
        <w:rPr>
          <w:rFonts w:cs="Arial"/>
          <w:lang w:val="en-US"/>
        </w:rPr>
        <w:t xml:space="preserve">QPSK </w:t>
      </w:r>
      <w:r w:rsidRPr="00FB10D0">
        <w:rPr>
          <w:rFonts w:cs="Arial"/>
          <w:lang w:val="en-US"/>
        </w:rPr>
        <w:t>변</w:t>
      </w:r>
      <w:r w:rsidRPr="00FB10D0">
        <w:rPr>
          <w:rFonts w:cs="Arial"/>
          <w:lang w:val="en-US" w:eastAsia="ko-KR"/>
        </w:rPr>
        <w:t>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보다</w:t>
      </w:r>
      <w:r w:rsidRPr="00FB10D0">
        <w:rPr>
          <w:rFonts w:cs="Arial"/>
          <w:lang w:val="en-US"/>
        </w:rPr>
        <w:t xml:space="preserve"> 0.25 dB </w:t>
      </w:r>
      <w:r w:rsidRPr="00FB10D0">
        <w:rPr>
          <w:rFonts w:cs="Arial"/>
          <w:lang w:val="en-US"/>
        </w:rPr>
        <w:t>초과되는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높은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변조방식이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</w:rPr>
        <w:t>없을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경우에는</w:t>
      </w:r>
      <w:r w:rsidRPr="00FB10D0">
        <w:rPr>
          <w:rFonts w:cs="Arial"/>
        </w:rPr>
        <w:t xml:space="preserve"> QPSK </w:t>
      </w:r>
      <w:r w:rsidRPr="00FB10D0">
        <w:rPr>
          <w:rFonts w:cs="Arial"/>
        </w:rPr>
        <w:t>변조로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설정하여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시험한다</w:t>
      </w:r>
      <w:r w:rsidRPr="00FB10D0">
        <w:rPr>
          <w:rFonts w:cs="Arial"/>
          <w:lang w:val="en-US"/>
        </w:rPr>
        <w:t>.</w:t>
      </w:r>
    </w:p>
    <w:p w14:paraId="17B20A14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  <w:lang w:val="en-US"/>
        </w:rPr>
      </w:pPr>
      <w:r w:rsidRPr="00FB10D0">
        <w:rPr>
          <w:rFonts w:cs="Arial"/>
          <w:lang w:val="en-US"/>
        </w:rPr>
        <w:t>스펙트럼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분석기를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eastAsia="돋움" w:cs="Arial"/>
          <w:b/>
          <w:lang w:val="en-US" w:eastAsia="ko-KR"/>
        </w:rPr>
        <w:t>표</w:t>
      </w:r>
      <w:r w:rsidRPr="00FB10D0">
        <w:rPr>
          <w:rFonts w:cs="Arial"/>
          <w:lang w:val="en-US" w:eastAsia="ko-KR"/>
        </w:rPr>
        <w:t xml:space="preserve"> 2</w:t>
      </w:r>
      <w:r w:rsidRPr="00FB10D0">
        <w:rPr>
          <w:rFonts w:cs="Arial"/>
          <w:lang w:val="en-US" w:eastAsia="ko-KR"/>
        </w:rPr>
        <w:t>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같이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설정한다</w:t>
      </w:r>
      <w:r w:rsidRPr="00FB10D0">
        <w:rPr>
          <w:rFonts w:cs="Arial"/>
          <w:lang w:val="en-US"/>
        </w:rPr>
        <w:t>.</w:t>
      </w:r>
    </w:p>
    <w:p w14:paraId="24395DF6" w14:textId="77777777" w:rsidR="006A064E" w:rsidRPr="00FB10D0" w:rsidRDefault="006A064E" w:rsidP="006A064E">
      <w:pPr>
        <w:rPr>
          <w:rFonts w:cs="Arial"/>
          <w:lang w:val="en-US"/>
        </w:rPr>
      </w:pPr>
    </w:p>
    <w:p w14:paraId="47D65ECA" w14:textId="77777777" w:rsidR="006A064E" w:rsidRPr="00FB10D0" w:rsidRDefault="006A064E" w:rsidP="006A064E">
      <w:pPr>
        <w:pStyle w:val="KSDTff1"/>
        <w:rPr>
          <w:rFonts w:cs="Arial"/>
          <w:lang w:val="en-US"/>
        </w:rPr>
      </w:pPr>
      <w:r w:rsidRPr="00FB10D0">
        <w:rPr>
          <w:rFonts w:cs="Arial"/>
          <w:lang w:val="en-US"/>
        </w:rPr>
        <w:t>표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Table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2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</w:t>
      </w:r>
    </w:p>
    <w:tbl>
      <w:tblPr>
        <w:tblOverlap w:val="never"/>
        <w:tblW w:w="748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268"/>
        <w:gridCol w:w="5212"/>
      </w:tblGrid>
      <w:tr w:rsidR="006A064E" w:rsidRPr="00FB10D0" w14:paraId="3A426A34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05FF3C9C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5212" w:type="dxa"/>
            <w:vAlign w:val="center"/>
          </w:tcPr>
          <w:p w14:paraId="2BC4DC41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설정</w:t>
            </w:r>
            <w:r w:rsidRPr="00FB10D0">
              <w:rPr>
                <w:rFonts w:eastAsia="돋움" w:cs="Arial"/>
                <w:b/>
                <w:lang w:val="en-US"/>
              </w:rPr>
              <w:t xml:space="preserve"> </w:t>
            </w:r>
            <w:r w:rsidRPr="00FB10D0"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6A064E" w:rsidRPr="00FB10D0" w14:paraId="6152D888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20F11666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중심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  <w:tc>
          <w:tcPr>
            <w:tcW w:w="5212" w:type="dxa"/>
            <w:vAlign w:val="center"/>
          </w:tcPr>
          <w:p w14:paraId="5BF501CC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반송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</w:tr>
      <w:tr w:rsidR="006A064E" w:rsidRPr="00FB10D0" w14:paraId="1C132A86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4249C90D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주파수폭</w:t>
            </w:r>
          </w:p>
        </w:tc>
        <w:tc>
          <w:tcPr>
            <w:tcW w:w="5212" w:type="dxa"/>
            <w:vAlign w:val="center"/>
          </w:tcPr>
          <w:p w14:paraId="23B2C3ED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점유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대역폭의</w:t>
            </w:r>
            <w:r w:rsidRPr="00FB10D0">
              <w:rPr>
                <w:rFonts w:cs="Arial"/>
                <w:lang w:val="en-US"/>
              </w:rPr>
              <w:t xml:space="preserve"> 2</w:t>
            </w:r>
            <w:r w:rsidRPr="00FB10D0">
              <w:rPr>
                <w:rFonts w:cs="Arial"/>
                <w:lang w:val="en-US"/>
              </w:rPr>
              <w:t>배</w:t>
            </w:r>
            <w:r w:rsidRPr="00FB10D0">
              <w:rPr>
                <w:rFonts w:cs="Arial"/>
                <w:lang w:val="en-US"/>
              </w:rPr>
              <w:t> </w:t>
            </w:r>
            <w:r w:rsidRPr="00FB10D0">
              <w:rPr>
                <w:rFonts w:ascii="굴림" w:eastAsia="굴림" w:hAnsi="굴림" w:cs="굴림" w:hint="eastAsia"/>
                <w:lang w:val="de-DE"/>
              </w:rPr>
              <w:t>∼</w:t>
            </w:r>
            <w:r w:rsidRPr="00FB10D0">
              <w:rPr>
                <w:rFonts w:cs="Arial"/>
                <w:lang w:val="en-US"/>
              </w:rPr>
              <w:t> 3</w:t>
            </w:r>
            <w:r w:rsidRPr="00FB10D0">
              <w:rPr>
                <w:rFonts w:cs="Arial"/>
                <w:lang w:val="en-US"/>
              </w:rPr>
              <w:t>배</w:t>
            </w:r>
          </w:p>
        </w:tc>
      </w:tr>
      <w:tr w:rsidR="006A064E" w:rsidRPr="00FB10D0" w14:paraId="7B49381A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26531ED6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212" w:type="dxa"/>
            <w:vAlign w:val="center"/>
          </w:tcPr>
          <w:p w14:paraId="5DD2CE82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점유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대역폭의</w:t>
            </w:r>
            <w:r w:rsidRPr="00FB10D0">
              <w:rPr>
                <w:rFonts w:cs="Arial"/>
                <w:lang w:val="en-US"/>
              </w:rPr>
              <w:t xml:space="preserve"> 2 % </w:t>
            </w:r>
            <w:r w:rsidRPr="00FB10D0">
              <w:rPr>
                <w:rFonts w:cs="Arial"/>
                <w:lang w:val="en-US"/>
              </w:rPr>
              <w:t>내외</w:t>
            </w:r>
          </w:p>
        </w:tc>
      </w:tr>
      <w:tr w:rsidR="006A064E" w:rsidRPr="00FB10D0" w14:paraId="7121DE36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42FA2658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비디오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212" w:type="dxa"/>
            <w:vAlign w:val="center"/>
          </w:tcPr>
          <w:p w14:paraId="119DE333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대역폭과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같거나</w:t>
            </w:r>
            <w:r w:rsidRPr="00FB10D0">
              <w:rPr>
                <w:rFonts w:cs="Arial"/>
                <w:lang w:val="en-US"/>
              </w:rPr>
              <w:t xml:space="preserve"> 10</w:t>
            </w:r>
            <w:r w:rsidRPr="00FB10D0">
              <w:rPr>
                <w:rFonts w:cs="Arial"/>
                <w:lang w:val="en-US"/>
              </w:rPr>
              <w:t>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이내</w:t>
            </w:r>
          </w:p>
        </w:tc>
      </w:tr>
      <w:tr w:rsidR="006A064E" w:rsidRPr="00FB10D0" w14:paraId="3CE887A7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3B56B0C8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검출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5212" w:type="dxa"/>
            <w:vAlign w:val="center"/>
          </w:tcPr>
          <w:p w14:paraId="07C8C98B" w14:textId="77777777" w:rsidR="006A064E" w:rsidRPr="00FB10D0" w:rsidRDefault="008369E7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 xml:space="preserve">RMS </w:t>
            </w:r>
            <w:r w:rsidRPr="00FB10D0">
              <w:rPr>
                <w:rFonts w:cs="Arial"/>
                <w:lang w:val="en-US"/>
              </w:rPr>
              <w:t>검출</w:t>
            </w:r>
          </w:p>
        </w:tc>
      </w:tr>
      <w:tr w:rsidR="006A064E" w:rsidRPr="00FB10D0" w14:paraId="27EB4612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3FA8E750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표시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5212" w:type="dxa"/>
            <w:vAlign w:val="center"/>
          </w:tcPr>
          <w:p w14:paraId="4DBEB324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평균치</w:t>
            </w:r>
            <w:r w:rsidRPr="00FB10D0">
              <w:rPr>
                <w:rFonts w:cs="Arial"/>
                <w:lang w:val="en-US"/>
              </w:rPr>
              <w:t>(average)</w:t>
            </w:r>
          </w:p>
        </w:tc>
      </w:tr>
      <w:tr w:rsidR="006A064E" w:rsidRPr="00FB10D0" w14:paraId="17AED199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07EBD9CA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횟수</w:t>
            </w:r>
            <w:r w:rsidRPr="00FB10D0">
              <w:rPr>
                <w:rFonts w:cs="Arial"/>
              </w:rPr>
              <w:t>/</w:t>
            </w:r>
            <w:r w:rsidRPr="00FB10D0">
              <w:rPr>
                <w:rFonts w:cs="Arial"/>
                <w:lang w:val="en-US"/>
              </w:rPr>
              <w:t>시간</w:t>
            </w:r>
          </w:p>
        </w:tc>
        <w:tc>
          <w:tcPr>
            <w:tcW w:w="5212" w:type="dxa"/>
            <w:vAlign w:val="center"/>
          </w:tcPr>
          <w:p w14:paraId="7E0EC52A" w14:textId="3C80010E" w:rsidR="006A064E" w:rsidRPr="00FB10D0" w:rsidRDefault="00436D66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10</w:t>
            </w:r>
            <w:r w:rsidRPr="00FB10D0">
              <w:rPr>
                <w:rFonts w:cs="Arial"/>
                <w:lang w:val="en-US"/>
              </w:rPr>
              <w:t>회</w:t>
            </w:r>
            <w:r w:rsidR="006A064E" w:rsidRPr="00FB10D0">
              <w:rPr>
                <w:rFonts w:cs="Arial"/>
                <w:lang w:val="en-US"/>
              </w:rPr>
              <w:t xml:space="preserve"> </w:t>
            </w:r>
            <w:r w:rsidR="006A064E" w:rsidRPr="00FB10D0">
              <w:rPr>
                <w:rFonts w:cs="Arial"/>
                <w:lang w:val="en-US"/>
              </w:rPr>
              <w:t>이상</w:t>
            </w:r>
            <w:r w:rsidR="006A064E" w:rsidRPr="00FB10D0">
              <w:rPr>
                <w:rFonts w:cs="Arial"/>
              </w:rPr>
              <w:t>/</w:t>
            </w:r>
            <w:r w:rsidR="006A064E" w:rsidRPr="00FB10D0">
              <w:rPr>
                <w:rFonts w:cs="Arial"/>
                <w:lang w:val="en-US"/>
              </w:rPr>
              <w:t xml:space="preserve">100 </w:t>
            </w:r>
            <w:proofErr w:type="spellStart"/>
            <w:r w:rsidR="006A064E" w:rsidRPr="00FB10D0">
              <w:rPr>
                <w:rFonts w:cs="Arial"/>
                <w:lang w:val="en-US"/>
              </w:rPr>
              <w:t>ms</w:t>
            </w:r>
            <w:proofErr w:type="spellEnd"/>
            <w:r w:rsidR="006A064E" w:rsidRPr="00FB10D0">
              <w:rPr>
                <w:rFonts w:cs="Arial"/>
                <w:lang w:val="en-US"/>
              </w:rPr>
              <w:t xml:space="preserve"> </w:t>
            </w:r>
            <w:r w:rsidR="006A064E" w:rsidRPr="00FB10D0">
              <w:rPr>
                <w:rFonts w:cs="Arial"/>
                <w:lang w:val="en-US"/>
              </w:rPr>
              <w:t>이상</w:t>
            </w:r>
          </w:p>
        </w:tc>
      </w:tr>
      <w:tr w:rsidR="006A064E" w:rsidRPr="00FB10D0" w14:paraId="24692049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28AB9F71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전력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합산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212" w:type="dxa"/>
            <w:vAlign w:val="center"/>
          </w:tcPr>
          <w:p w14:paraId="5B10891E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</w:rPr>
              <w:t>국립전파연구원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고시</w:t>
            </w:r>
            <w:r w:rsidRPr="00FB10D0">
              <w:rPr>
                <w:rFonts w:cs="Arial"/>
              </w:rPr>
              <w:t xml:space="preserve"> ‘</w:t>
            </w:r>
            <w:r w:rsidRPr="00FB10D0">
              <w:rPr>
                <w:rFonts w:cs="Arial"/>
              </w:rPr>
              <w:t>전기통신사업용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무선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설비의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기술기준</w:t>
            </w:r>
            <w:r w:rsidRPr="00FB10D0">
              <w:rPr>
                <w:rFonts w:cs="Arial"/>
              </w:rPr>
              <w:t>’</w:t>
            </w:r>
            <w:r w:rsidRPr="00FB10D0">
              <w:rPr>
                <w:rFonts w:cs="Arial"/>
              </w:rPr>
              <w:t>에서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규정한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</w:tr>
      <w:tr w:rsidR="006A064E" w:rsidRPr="00FB10D0" w14:paraId="549C1B6A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700868EF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highlight w:val="yellow"/>
                <w:lang w:val="en-US"/>
              </w:rPr>
            </w:pPr>
            <w:r w:rsidRPr="00FB10D0">
              <w:rPr>
                <w:rFonts w:cs="Arial"/>
              </w:rPr>
              <w:t>동기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모드</w:t>
            </w:r>
          </w:p>
        </w:tc>
        <w:tc>
          <w:tcPr>
            <w:tcW w:w="5212" w:type="dxa"/>
            <w:vAlign w:val="center"/>
          </w:tcPr>
          <w:p w14:paraId="0DAE7F8E" w14:textId="77777777" w:rsidR="006A064E" w:rsidRPr="00FB10D0" w:rsidRDefault="006A064E" w:rsidP="00B237ED">
            <w:pPr>
              <w:pStyle w:val="af5"/>
              <w:ind w:leftChars="0" w:left="0"/>
              <w:jc w:val="center"/>
              <w:rPr>
                <w:rFonts w:cs="Arial"/>
              </w:rPr>
            </w:pP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트리거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또는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게이트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트리거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</w:t>
            </w:r>
          </w:p>
          <w:p w14:paraId="7A601F42" w14:textId="77777777" w:rsidR="006A064E" w:rsidRPr="00FB10D0" w:rsidRDefault="006A064E" w:rsidP="00B237ED">
            <w:pPr>
              <w:pStyle w:val="af5"/>
              <w:ind w:leftChars="0" w:left="0"/>
              <w:jc w:val="center"/>
              <w:rPr>
                <w:rFonts w:cs="Arial"/>
                <w:highlight w:val="yellow"/>
                <w:lang w:val="en-US"/>
              </w:rPr>
            </w:pP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파형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시작점에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동기를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설정하고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게이트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시간은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각</w:t>
            </w:r>
            <w:r w:rsidRPr="00FB10D0">
              <w:rPr>
                <w:rFonts w:cs="Arial"/>
              </w:rPr>
              <w:t xml:space="preserve"> </w:t>
            </w: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파형의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최소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전송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시간보다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작게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설정하여</w:t>
            </w:r>
            <w:r w:rsidRPr="00FB10D0">
              <w:rPr>
                <w:rFonts w:cs="Arial"/>
              </w:rPr>
              <w:t xml:space="preserve"> TX </w:t>
            </w:r>
            <w:r w:rsidRPr="00FB10D0">
              <w:rPr>
                <w:rFonts w:cs="Arial"/>
              </w:rPr>
              <w:t>오프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타임이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포함되지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않도록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</w:t>
            </w:r>
          </w:p>
        </w:tc>
      </w:tr>
    </w:tbl>
    <w:p w14:paraId="03D495D7" w14:textId="77777777" w:rsidR="006A064E" w:rsidRPr="00FB10D0" w:rsidRDefault="006A064E" w:rsidP="006A064E">
      <w:pPr>
        <w:rPr>
          <w:rFonts w:cs="Arial"/>
        </w:rPr>
      </w:pPr>
    </w:p>
    <w:p w14:paraId="0D8514E7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채널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이용하여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안테나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공급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측정한다</w:t>
      </w:r>
      <w:r w:rsidRPr="00FB10D0">
        <w:rPr>
          <w:rFonts w:cs="Arial"/>
        </w:rPr>
        <w:t>.</w:t>
      </w:r>
    </w:p>
    <w:p w14:paraId="457F9372" w14:textId="77777777" w:rsidR="006A064E" w:rsidRPr="00FB10D0" w:rsidRDefault="006A064E" w:rsidP="006A064E">
      <w:pPr>
        <w:rPr>
          <w:rFonts w:cs="Arial"/>
          <w:lang w:val="en-US"/>
        </w:rPr>
      </w:pPr>
    </w:p>
    <w:p w14:paraId="4A4858BA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5480A904" w14:textId="77777777" w:rsidR="006A064E" w:rsidRPr="00FB10D0" w:rsidRDefault="006A064E" w:rsidP="006A064E">
      <w:pPr>
        <w:rPr>
          <w:rFonts w:cs="Arial"/>
          <w:lang w:val="en-US"/>
        </w:rPr>
      </w:pPr>
    </w:p>
    <w:p w14:paraId="66E0E94C" w14:textId="77777777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en-US"/>
        </w:rPr>
        <w:t xml:space="preserve">a) </w:t>
      </w:r>
      <w:r w:rsidRPr="00FB10D0">
        <w:rPr>
          <w:rFonts w:cs="Arial"/>
          <w:lang w:val="en-US"/>
        </w:rPr>
        <w:t>중계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장치의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경우에는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이득을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설정하고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표준에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규정된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표준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신호를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입력하여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동작시킨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사업자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및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가입자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방향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각각에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대해서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안테나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시험한다</w:t>
      </w:r>
      <w:r w:rsidRPr="00FB10D0">
        <w:rPr>
          <w:rFonts w:cs="Arial"/>
          <w:lang w:val="en-US"/>
        </w:rPr>
        <w:t xml:space="preserve">. </w:t>
      </w:r>
      <w:r w:rsidRPr="00FB10D0">
        <w:rPr>
          <w:rFonts w:cs="Arial"/>
          <w:lang w:val="en-US"/>
        </w:rPr>
        <w:t>출력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가변형의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중계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장치는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안테나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반복한다</w:t>
      </w:r>
      <w:r w:rsidRPr="00FB10D0">
        <w:rPr>
          <w:rFonts w:cs="Arial"/>
          <w:lang w:val="de-DE"/>
        </w:rPr>
        <w:t xml:space="preserve">. </w:t>
      </w:r>
      <w:r w:rsidRPr="00FB10D0">
        <w:rPr>
          <w:rFonts w:cs="Arial"/>
          <w:lang w:val="de-DE"/>
        </w:rPr>
        <w:t>단</w:t>
      </w:r>
      <w:r w:rsidRPr="00FB10D0">
        <w:rPr>
          <w:rFonts w:cs="Arial"/>
          <w:lang w:val="de-DE"/>
        </w:rPr>
        <w:t xml:space="preserve">, </w:t>
      </w:r>
      <w:r w:rsidRPr="00FB10D0">
        <w:rPr>
          <w:rFonts w:cs="Arial"/>
          <w:lang w:val="de-DE"/>
        </w:rPr>
        <w:t>신청자는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중계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장치의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안테나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단자</w:t>
      </w:r>
      <w:r w:rsidRPr="00FB10D0">
        <w:rPr>
          <w:rFonts w:cs="Arial"/>
          <w:lang w:val="de-DE"/>
        </w:rPr>
        <w:t>(</w:t>
      </w:r>
      <w:r w:rsidRPr="00FB10D0">
        <w:rPr>
          <w:rFonts w:cs="Arial"/>
          <w:lang w:val="de-DE"/>
        </w:rPr>
        <w:t>탭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등</w:t>
      </w:r>
      <w:r w:rsidRPr="00FB10D0">
        <w:rPr>
          <w:rFonts w:cs="Arial"/>
          <w:lang w:val="de-DE"/>
        </w:rPr>
        <w:t xml:space="preserve">) </w:t>
      </w:r>
      <w:r w:rsidRPr="00FB10D0">
        <w:rPr>
          <w:rFonts w:cs="Arial"/>
          <w:lang w:val="de-DE"/>
        </w:rPr>
        <w:t>당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정격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출력을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선언해야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하고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측정된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총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출력의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허용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편차는</w:t>
      </w:r>
      <w:r w:rsidR="00BA55DC" w:rsidRPr="00FB10D0">
        <w:rPr>
          <w:rFonts w:cs="Arial"/>
          <w:lang w:val="de-DE"/>
        </w:rPr>
        <w:t xml:space="preserve"> ‘</w:t>
      </w:r>
      <w:r w:rsidR="00BA55DC" w:rsidRPr="00FB10D0">
        <w:rPr>
          <w:rFonts w:cs="Arial"/>
          <w:lang w:val="de-DE"/>
        </w:rPr>
        <w:t>참고문헌</w:t>
      </w:r>
      <w:r w:rsidR="00BA55DC" w:rsidRPr="00FB10D0">
        <w:rPr>
          <w:rFonts w:cs="Arial"/>
          <w:lang w:val="de-DE"/>
        </w:rPr>
        <w:t>‘ [1]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</w:rPr>
        <w:t>무선설비규칙</w:t>
      </w:r>
      <w:r w:rsidRPr="00FB10D0">
        <w:rPr>
          <w:rFonts w:eastAsia="돋움" w:cs="Arial"/>
          <w:b/>
          <w:lang w:val="de-DE"/>
        </w:rPr>
        <w:t xml:space="preserve"> </w:t>
      </w:r>
      <w:r w:rsidRPr="00FB10D0">
        <w:rPr>
          <w:rFonts w:eastAsia="돋움" w:cs="Arial"/>
          <w:b/>
          <w:lang w:val="de-DE"/>
        </w:rPr>
        <w:t>별표</w:t>
      </w:r>
      <w:r w:rsidRPr="00FB10D0">
        <w:rPr>
          <w:rFonts w:cs="Arial"/>
          <w:lang w:val="de-DE"/>
        </w:rPr>
        <w:t>6</w:t>
      </w:r>
      <w:r w:rsidRPr="00FB10D0">
        <w:rPr>
          <w:rFonts w:cs="Arial"/>
          <w:lang w:val="de-DE"/>
        </w:rPr>
        <w:t>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따른다</w:t>
      </w:r>
      <w:r w:rsidRPr="00FB10D0">
        <w:rPr>
          <w:rFonts w:cs="Arial"/>
          <w:lang w:val="de-DE"/>
        </w:rPr>
        <w:t>.</w:t>
      </w:r>
    </w:p>
    <w:p w14:paraId="5D63098F" w14:textId="77777777" w:rsidR="006A064E" w:rsidRPr="00FB10D0" w:rsidRDefault="006A064E" w:rsidP="006A064E">
      <w:pPr>
        <w:ind w:left="284" w:hangingChars="142" w:hanging="284"/>
        <w:rPr>
          <w:rFonts w:cs="Arial"/>
          <w:lang w:val="de-DE"/>
        </w:rPr>
      </w:pPr>
    </w:p>
    <w:p w14:paraId="3B72A3F1" w14:textId="77777777" w:rsidR="006A064E" w:rsidRPr="00FB10D0" w:rsidRDefault="006A064E" w:rsidP="006A064E">
      <w:pPr>
        <w:ind w:left="300" w:hangingChars="150" w:hanging="300"/>
        <w:rPr>
          <w:rFonts w:cs="Arial"/>
          <w:lang w:val="en-US"/>
        </w:rPr>
      </w:pPr>
      <w:r w:rsidRPr="00FB10D0">
        <w:rPr>
          <w:rFonts w:cs="Arial"/>
          <w:lang w:val="en-US"/>
        </w:rPr>
        <w:t>b)</w:t>
      </w:r>
      <w:r w:rsidRPr="00FB10D0">
        <w:rPr>
          <w:rFonts w:cs="Arial"/>
          <w:lang w:val="en-US"/>
        </w:rPr>
        <w:tab/>
      </w:r>
      <w:r w:rsidRPr="00FB10D0">
        <w:rPr>
          <w:rFonts w:cs="Arial"/>
          <w:lang w:val="en-US"/>
        </w:rPr>
        <w:t>이하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b/>
          <w:lang w:val="en-US"/>
        </w:rPr>
        <w:t xml:space="preserve">7.3.1 </w:t>
      </w:r>
      <w:r w:rsidRPr="00FB10D0">
        <w:rPr>
          <w:rFonts w:cs="Arial"/>
          <w:lang w:val="en-US"/>
        </w:rPr>
        <w:t>및</w:t>
      </w:r>
      <w:r w:rsidRPr="00FB10D0">
        <w:rPr>
          <w:rFonts w:cs="Arial"/>
          <w:b/>
          <w:lang w:val="en-US"/>
        </w:rPr>
        <w:t xml:space="preserve"> 7.3.3</w:t>
      </w:r>
      <w:r w:rsidRPr="00FB10D0">
        <w:rPr>
          <w:rFonts w:cs="Arial"/>
          <w:lang w:val="en-US"/>
        </w:rPr>
        <w:t>의</w:t>
      </w:r>
      <w:r w:rsidRPr="00FB10D0">
        <w:rPr>
          <w:rFonts w:cs="Arial"/>
          <w:lang w:val="en-US"/>
        </w:rPr>
        <w:t xml:space="preserve"> a) </w:t>
      </w:r>
      <w:r w:rsidRPr="00FB10D0">
        <w:rPr>
          <w:rFonts w:ascii="굴림" w:eastAsia="굴림" w:hAnsi="굴림" w:cs="굴림" w:hint="eastAsia"/>
          <w:lang w:val="de-DE"/>
        </w:rPr>
        <w:t>∼</w:t>
      </w:r>
      <w:r w:rsidRPr="00FB10D0">
        <w:rPr>
          <w:rFonts w:cs="Arial"/>
          <w:lang w:val="en-US"/>
        </w:rPr>
        <w:t> c)</w:t>
      </w:r>
      <w:r w:rsidRPr="00FB10D0">
        <w:rPr>
          <w:rFonts w:cs="Arial"/>
          <w:lang w:val="en-US"/>
        </w:rPr>
        <w:t>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절차를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준용한다</w:t>
      </w:r>
      <w:r w:rsidRPr="00FB10D0">
        <w:rPr>
          <w:rFonts w:cs="Arial"/>
          <w:lang w:val="en-US"/>
        </w:rPr>
        <w:t>.</w:t>
      </w:r>
    </w:p>
    <w:p w14:paraId="38082B18" w14:textId="77777777" w:rsidR="006A064E" w:rsidRPr="00FB10D0" w:rsidRDefault="006A064E" w:rsidP="006A064E">
      <w:pPr>
        <w:rPr>
          <w:rFonts w:cs="Arial"/>
          <w:lang w:val="en-US"/>
        </w:rPr>
      </w:pPr>
    </w:p>
    <w:p w14:paraId="2C6A09B1" w14:textId="77777777" w:rsidR="006A064E" w:rsidRPr="00FB10D0" w:rsidRDefault="006A064E" w:rsidP="006A064E">
      <w:pPr>
        <w:pStyle w:val="34"/>
        <w:rPr>
          <w:rFonts w:cs="Arial"/>
          <w:lang w:eastAsia="ko-KR"/>
        </w:rPr>
      </w:pPr>
      <w:r w:rsidRPr="00FB10D0">
        <w:rPr>
          <w:rFonts w:cs="Arial"/>
        </w:rPr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7B029A32" w14:textId="77777777" w:rsidR="00CD40EA" w:rsidRPr="00FB10D0" w:rsidRDefault="00CD40EA" w:rsidP="00CD40EA">
      <w:pPr>
        <w:rPr>
          <w:rFonts w:cs="Arial"/>
          <w:lang w:val="de-DE"/>
        </w:rPr>
      </w:pPr>
    </w:p>
    <w:p w14:paraId="2DE27AA2" w14:textId="77777777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de-DE"/>
        </w:rPr>
        <w:t>신청자는</w:t>
      </w:r>
      <w:r w:rsidRPr="00FB10D0">
        <w:rPr>
          <w:rFonts w:cs="Arial"/>
          <w:lang w:val="de-DE"/>
        </w:rPr>
        <w:t xml:space="preserve"> 3GPP</w:t>
      </w:r>
      <w:r w:rsidRPr="00FB10D0">
        <w:rPr>
          <w:rFonts w:cs="Arial"/>
          <w:lang w:val="de-DE"/>
        </w:rPr>
        <w:t>에서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정의한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이동국의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출력등급</w:t>
      </w:r>
      <w:r w:rsidRPr="00FB10D0">
        <w:rPr>
          <w:rFonts w:cs="Arial"/>
          <w:lang w:val="de-DE"/>
        </w:rPr>
        <w:t>(power class)</w:t>
      </w:r>
      <w:r w:rsidRPr="00FB10D0">
        <w:rPr>
          <w:rFonts w:cs="Arial"/>
          <w:lang w:val="de-DE"/>
        </w:rPr>
        <w:t>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선언해야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한다</w:t>
      </w:r>
      <w:r w:rsidRPr="00FB10D0">
        <w:rPr>
          <w:rFonts w:cs="Arial"/>
          <w:lang w:val="de-DE"/>
        </w:rPr>
        <w:t>.</w:t>
      </w:r>
    </w:p>
    <w:p w14:paraId="6487661A" w14:textId="77777777" w:rsidR="00CD40EA" w:rsidRPr="00FB10D0" w:rsidRDefault="00CD40EA" w:rsidP="006A064E">
      <w:pPr>
        <w:rPr>
          <w:rFonts w:cs="Arial"/>
          <w:lang w:val="de-DE"/>
        </w:rPr>
      </w:pPr>
    </w:p>
    <w:p w14:paraId="3964D7B3" w14:textId="77777777" w:rsidR="006A064E" w:rsidRPr="00FB10D0" w:rsidRDefault="006A064E" w:rsidP="00D427C6">
      <w:pPr>
        <w:pStyle w:val="a4"/>
        <w:numPr>
          <w:ilvl w:val="0"/>
          <w:numId w:val="20"/>
        </w:numPr>
        <w:ind w:firstLineChars="0"/>
        <w:rPr>
          <w:rFonts w:cs="Arial"/>
        </w:rPr>
      </w:pP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경우는</w:t>
      </w:r>
      <w:r w:rsidRPr="00FB10D0">
        <w:rPr>
          <w:rFonts w:cs="Arial"/>
        </w:rPr>
        <w:t xml:space="preserve"> </w:t>
      </w:r>
      <w:r w:rsidRPr="00FB10D0">
        <w:rPr>
          <w:rFonts w:cs="Arial"/>
          <w:b/>
        </w:rPr>
        <w:t>7.3.1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b) </w:t>
      </w:r>
      <w:r w:rsidRPr="00FB10D0">
        <w:rPr>
          <w:rFonts w:ascii="굴림" w:eastAsia="굴림" w:hAnsi="굴림" w:cs="굴림" w:hint="eastAsia"/>
        </w:rPr>
        <w:t>∼</w:t>
      </w:r>
      <w:r w:rsidRPr="00FB10D0">
        <w:rPr>
          <w:rFonts w:cs="Arial"/>
        </w:rPr>
        <w:t> c)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준용한다</w:t>
      </w:r>
      <w:r w:rsidRPr="00FB10D0">
        <w:rPr>
          <w:rFonts w:cs="Arial"/>
        </w:rPr>
        <w:t>.</w:t>
      </w:r>
    </w:p>
    <w:p w14:paraId="6CB3C936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  <w:spacing w:val="-1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시뮬레이터로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파워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</w:t>
      </w:r>
      <w:r w:rsidRPr="00FB10D0">
        <w:rPr>
          <w:rFonts w:cs="Arial"/>
          <w:spacing w:val="-1"/>
        </w:rPr>
        <w:t>용하여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측정한다</w:t>
      </w:r>
      <w:r w:rsidRPr="00FB10D0">
        <w:rPr>
          <w:rFonts w:cs="Arial"/>
          <w:spacing w:val="-1"/>
        </w:rPr>
        <w:t>.</w:t>
      </w:r>
    </w:p>
    <w:p w14:paraId="483B1EFE" w14:textId="77777777" w:rsidR="006A064E" w:rsidRPr="00FB10D0" w:rsidRDefault="006A064E" w:rsidP="00D427C6">
      <w:pPr>
        <w:pStyle w:val="a4"/>
        <w:numPr>
          <w:ilvl w:val="0"/>
          <w:numId w:val="18"/>
        </w:numPr>
        <w:ind w:firstLineChars="0"/>
        <w:rPr>
          <w:rFonts w:cs="Arial"/>
          <w:spacing w:val="-1"/>
          <w:lang w:val="en-US"/>
        </w:rPr>
      </w:pPr>
      <w:r w:rsidRPr="00FB10D0">
        <w:rPr>
          <w:rFonts w:cs="Arial"/>
          <w:spacing w:val="-1"/>
          <w:lang w:val="en-US"/>
        </w:rPr>
        <w:t>점유</w:t>
      </w:r>
      <w:r w:rsidRPr="00FB10D0">
        <w:rPr>
          <w:rFonts w:cs="Arial"/>
          <w:spacing w:val="-1"/>
          <w:lang w:val="en-US"/>
        </w:rPr>
        <w:t xml:space="preserve"> </w:t>
      </w:r>
      <w:r w:rsidRPr="00FB10D0">
        <w:rPr>
          <w:rFonts w:cs="Arial"/>
          <w:spacing w:val="-1"/>
          <w:lang w:val="en-US"/>
        </w:rPr>
        <w:t>주파수</w:t>
      </w:r>
      <w:r w:rsidRPr="00FB10D0">
        <w:rPr>
          <w:rFonts w:cs="Arial"/>
          <w:spacing w:val="-1"/>
          <w:lang w:val="en-US"/>
        </w:rPr>
        <w:t xml:space="preserve"> </w:t>
      </w:r>
      <w:r w:rsidRPr="00FB10D0">
        <w:rPr>
          <w:rFonts w:cs="Arial"/>
          <w:spacing w:val="-1"/>
          <w:lang w:val="en-US"/>
        </w:rPr>
        <w:t>대역폭은</w:t>
      </w:r>
      <w:r w:rsidRPr="00FB10D0">
        <w:rPr>
          <w:rFonts w:cs="Arial"/>
          <w:spacing w:val="-1"/>
          <w:lang w:val="en-US"/>
        </w:rPr>
        <w:t xml:space="preserve"> </w:t>
      </w:r>
      <w:r w:rsidRPr="00FB10D0">
        <w:rPr>
          <w:rFonts w:cs="Arial"/>
          <w:spacing w:val="-1"/>
          <w:lang w:val="en-US"/>
        </w:rPr>
        <w:t>저</w:t>
      </w:r>
      <w:r w:rsidRPr="00FB10D0">
        <w:rPr>
          <w:rFonts w:cs="Arial"/>
          <w:spacing w:val="-1"/>
          <w:lang w:val="en-US"/>
        </w:rPr>
        <w:t xml:space="preserve">, </w:t>
      </w:r>
      <w:r w:rsidRPr="00FB10D0">
        <w:rPr>
          <w:rFonts w:cs="Arial"/>
          <w:spacing w:val="-1"/>
          <w:lang w:val="en-US"/>
        </w:rPr>
        <w:t>중</w:t>
      </w:r>
      <w:r w:rsidRPr="00FB10D0">
        <w:rPr>
          <w:rFonts w:cs="Arial"/>
          <w:spacing w:val="-1"/>
          <w:lang w:val="en-US"/>
        </w:rPr>
        <w:t xml:space="preserve">, </w:t>
      </w:r>
      <w:r w:rsidRPr="00FB10D0">
        <w:rPr>
          <w:rFonts w:cs="Arial"/>
          <w:spacing w:val="-1"/>
          <w:lang w:val="en-US"/>
        </w:rPr>
        <w:t>고에서</w:t>
      </w:r>
      <w:r w:rsidRPr="00FB10D0">
        <w:rPr>
          <w:rFonts w:cs="Arial"/>
          <w:spacing w:val="-1"/>
          <w:lang w:val="en-US"/>
        </w:rPr>
        <w:t xml:space="preserve"> </w:t>
      </w:r>
      <w:r w:rsidRPr="00FB10D0">
        <w:rPr>
          <w:rFonts w:cs="Arial"/>
          <w:spacing w:val="-1"/>
          <w:lang w:val="en-US"/>
        </w:rPr>
        <w:t>측정하고</w:t>
      </w:r>
      <w:r w:rsidRPr="00FB10D0">
        <w:rPr>
          <w:rFonts w:cs="Arial"/>
          <w:spacing w:val="-1"/>
          <w:lang w:val="en-US"/>
        </w:rPr>
        <w:t xml:space="preserve"> </w:t>
      </w:r>
      <w:r w:rsidRPr="00FB10D0">
        <w:rPr>
          <w:rFonts w:cs="Arial"/>
          <w:spacing w:val="-1"/>
          <w:lang w:val="en-US"/>
        </w:rPr>
        <w:t>서브</w:t>
      </w:r>
      <w:r w:rsidRPr="00FB10D0">
        <w:rPr>
          <w:rFonts w:cs="Arial"/>
          <w:spacing w:val="-1"/>
          <w:lang w:val="en-US"/>
        </w:rPr>
        <w:t xml:space="preserve"> </w:t>
      </w:r>
      <w:r w:rsidRPr="00FB10D0">
        <w:rPr>
          <w:rFonts w:cs="Arial"/>
          <w:spacing w:val="-1"/>
          <w:lang w:val="en-US"/>
        </w:rPr>
        <w:t>캐리어</w:t>
      </w:r>
      <w:r w:rsidRPr="00FB10D0">
        <w:rPr>
          <w:rFonts w:cs="Arial"/>
          <w:spacing w:val="-1"/>
          <w:lang w:val="en-US"/>
        </w:rPr>
        <w:t xml:space="preserve"> </w:t>
      </w:r>
      <w:r w:rsidRPr="00FB10D0">
        <w:rPr>
          <w:rFonts w:cs="Arial"/>
          <w:spacing w:val="-1"/>
          <w:lang w:val="en-US"/>
        </w:rPr>
        <w:t>간격</w:t>
      </w:r>
      <w:r w:rsidRPr="00FB10D0">
        <w:rPr>
          <w:rFonts w:cs="Arial"/>
          <w:spacing w:val="-1"/>
          <w:lang w:val="en-US"/>
        </w:rPr>
        <w:t>(SCS)</w:t>
      </w:r>
      <w:r w:rsidRPr="00FB10D0">
        <w:rPr>
          <w:rFonts w:cs="Arial"/>
          <w:spacing w:val="-1"/>
          <w:lang w:val="en-US"/>
        </w:rPr>
        <w:t>은</w:t>
      </w:r>
      <w:r w:rsidRPr="00FB10D0">
        <w:rPr>
          <w:rFonts w:cs="Arial"/>
          <w:spacing w:val="-1"/>
          <w:lang w:val="en-US"/>
        </w:rPr>
        <w:t xml:space="preserve"> </w:t>
      </w:r>
      <w:r w:rsidRPr="00FB10D0">
        <w:rPr>
          <w:rFonts w:cs="Arial"/>
          <w:spacing w:val="-1"/>
          <w:lang w:val="en-US"/>
        </w:rPr>
        <w:t>저</w:t>
      </w:r>
      <w:r w:rsidRPr="00FB10D0">
        <w:rPr>
          <w:rFonts w:cs="Arial"/>
          <w:spacing w:val="-1"/>
          <w:lang w:val="en-US"/>
        </w:rPr>
        <w:t xml:space="preserve">, </w:t>
      </w:r>
      <w:r w:rsidRPr="00FB10D0">
        <w:rPr>
          <w:rFonts w:cs="Arial"/>
          <w:spacing w:val="-1"/>
          <w:lang w:val="en-US"/>
        </w:rPr>
        <w:t>고에서</w:t>
      </w:r>
      <w:r w:rsidRPr="00FB10D0">
        <w:rPr>
          <w:rFonts w:cs="Arial"/>
          <w:spacing w:val="-1"/>
          <w:lang w:val="en-US"/>
        </w:rPr>
        <w:t xml:space="preserve"> </w:t>
      </w:r>
      <w:r w:rsidRPr="00FB10D0">
        <w:rPr>
          <w:rFonts w:cs="Arial"/>
          <w:spacing w:val="-1"/>
          <w:lang w:val="en-US"/>
        </w:rPr>
        <w:t>측정한다</w:t>
      </w:r>
      <w:r w:rsidRPr="00FB10D0">
        <w:rPr>
          <w:rFonts w:cs="Arial"/>
          <w:spacing w:val="-1"/>
          <w:lang w:val="en-US"/>
        </w:rPr>
        <w:t>.</w:t>
      </w:r>
    </w:p>
    <w:p w14:paraId="1F20D236" w14:textId="77777777" w:rsidR="006A064E" w:rsidRPr="00FB10D0" w:rsidRDefault="006A064E" w:rsidP="006A064E">
      <w:pPr>
        <w:rPr>
          <w:rFonts w:eastAsia="MS Mincho" w:cs="Arial"/>
          <w:lang w:val="en-US" w:eastAsia="ja-JP"/>
        </w:rPr>
      </w:pPr>
    </w:p>
    <w:p w14:paraId="492D3696" w14:textId="77777777" w:rsidR="006A064E" w:rsidRPr="00FB10D0" w:rsidRDefault="006A064E" w:rsidP="006A064E">
      <w:pPr>
        <w:pStyle w:val="KSDTff1"/>
        <w:rPr>
          <w:rFonts w:cs="Arial"/>
          <w:lang w:val="en-US"/>
        </w:rPr>
      </w:pPr>
      <w:r w:rsidRPr="00FB10D0">
        <w:rPr>
          <w:rFonts w:cs="Arial"/>
          <w:lang w:val="en-US"/>
        </w:rPr>
        <w:t>표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Table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3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조건</w:t>
      </w:r>
    </w:p>
    <w:tbl>
      <w:tblPr>
        <w:tblW w:w="37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3118"/>
        <w:gridCol w:w="2552"/>
      </w:tblGrid>
      <w:tr w:rsidR="006A064E" w:rsidRPr="00FB10D0" w14:paraId="03773D3D" w14:textId="77777777" w:rsidTr="008369E7">
        <w:trPr>
          <w:jc w:val="center"/>
        </w:trPr>
        <w:tc>
          <w:tcPr>
            <w:tcW w:w="916" w:type="pct"/>
          </w:tcPr>
          <w:p w14:paraId="6693F194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시험</w:t>
            </w:r>
            <w:r w:rsidRPr="00FB10D0">
              <w:rPr>
                <w:rFonts w:eastAsia="돋움" w:cs="Arial"/>
                <w:b/>
                <w:lang w:val="en-US"/>
              </w:rPr>
              <w:t xml:space="preserve"> </w:t>
            </w:r>
            <w:r w:rsidRPr="00FB10D0">
              <w:rPr>
                <w:rFonts w:eastAsia="돋움" w:cs="Arial"/>
                <w:b/>
                <w:lang w:val="en-US"/>
              </w:rPr>
              <w:t>채널</w:t>
            </w:r>
          </w:p>
        </w:tc>
        <w:tc>
          <w:tcPr>
            <w:tcW w:w="2246" w:type="pct"/>
          </w:tcPr>
          <w:p w14:paraId="54A7B9D8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변조</w:t>
            </w:r>
            <w:r w:rsidRPr="00FB10D0">
              <w:rPr>
                <w:rFonts w:eastAsia="돋움" w:cs="Arial"/>
                <w:b/>
                <w:lang w:val="en-US"/>
              </w:rPr>
              <w:t xml:space="preserve"> </w:t>
            </w:r>
            <w:r w:rsidRPr="00FB10D0">
              <w:rPr>
                <w:rFonts w:eastAsia="돋움" w:cs="Arial"/>
                <w:b/>
                <w:lang w:val="en-US"/>
              </w:rPr>
              <w:t>방식</w:t>
            </w:r>
          </w:p>
        </w:tc>
        <w:tc>
          <w:tcPr>
            <w:tcW w:w="1838" w:type="pct"/>
            <w:shd w:val="clear" w:color="auto" w:fill="auto"/>
          </w:tcPr>
          <w:p w14:paraId="41916FB5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 xml:space="preserve">RB </w:t>
            </w:r>
            <w:r w:rsidRPr="00FB10D0">
              <w:rPr>
                <w:rFonts w:eastAsia="돋움" w:cs="Arial"/>
                <w:b/>
                <w:lang w:val="en-US"/>
              </w:rPr>
              <w:t>할당</w:t>
            </w:r>
          </w:p>
        </w:tc>
      </w:tr>
      <w:tr w:rsidR="006A064E" w:rsidRPr="00FB10D0" w14:paraId="5AC4806A" w14:textId="77777777" w:rsidTr="008369E7">
        <w:trPr>
          <w:trHeight w:val="1603"/>
          <w:jc w:val="center"/>
        </w:trPr>
        <w:tc>
          <w:tcPr>
            <w:tcW w:w="916" w:type="pct"/>
            <w:vAlign w:val="center"/>
          </w:tcPr>
          <w:p w14:paraId="1074EF68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  <w:r w:rsidRPr="00FB10D0">
              <w:rPr>
                <w:rFonts w:cs="Arial"/>
                <w:lang w:val="en-US"/>
              </w:rPr>
              <w:t xml:space="preserve">, </w:t>
            </w:r>
            <w:r w:rsidRPr="00FB10D0">
              <w:rPr>
                <w:rFonts w:cs="Arial"/>
                <w:lang w:val="en-US"/>
              </w:rPr>
              <w:t>중</w:t>
            </w:r>
            <w:r w:rsidRPr="00FB10D0">
              <w:rPr>
                <w:rFonts w:cs="Arial"/>
                <w:lang w:val="en-US"/>
              </w:rPr>
              <w:t xml:space="preserve">, </w:t>
            </w: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246" w:type="pct"/>
            <w:vAlign w:val="center"/>
          </w:tcPr>
          <w:p w14:paraId="71111CA1" w14:textId="540F4FD0" w:rsidR="00B237ED" w:rsidRPr="00FB10D0" w:rsidRDefault="00BF1B1A" w:rsidP="00B237ED">
            <w:pPr>
              <w:spacing w:line="320" w:lineRule="exact"/>
              <w:jc w:val="left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 PI/2 BPSK</w:t>
            </w:r>
            <w:r w:rsidR="00B7030F" w:rsidRPr="00FB10D0">
              <w:rPr>
                <w:rFonts w:cs="Arial"/>
                <w:lang w:val="en-US"/>
              </w:rPr>
              <w:t xml:space="preserve"> </w:t>
            </w:r>
          </w:p>
          <w:p w14:paraId="017A4122" w14:textId="77777777" w:rsidR="006A064E" w:rsidRPr="00FB10D0" w:rsidRDefault="00B7030F" w:rsidP="00B237ED">
            <w:pPr>
              <w:spacing w:line="320" w:lineRule="exact"/>
              <w:jc w:val="left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 QPSK</w:t>
            </w:r>
          </w:p>
          <w:p w14:paraId="3A558D51" w14:textId="641FF0AB" w:rsidR="00F06C83" w:rsidRPr="00FB10D0" w:rsidRDefault="00F06C83" w:rsidP="00B237ED">
            <w:pPr>
              <w:spacing w:line="320" w:lineRule="exact"/>
              <w:jc w:val="left"/>
              <w:rPr>
                <w:rFonts w:cs="Arial"/>
                <w:lang w:val="en-US"/>
              </w:rPr>
            </w:pPr>
            <w:r w:rsidRPr="00FB10D0">
              <w:rPr>
                <w:rFonts w:cs="Arial" w:hint="eastAsia"/>
                <w:lang w:val="en-US"/>
              </w:rPr>
              <w:t>CP-OFDM QPSK</w:t>
            </w:r>
            <w:r w:rsidR="002062D9" w:rsidRPr="00FB10D0">
              <w:rPr>
                <w:rFonts w:cs="Arial"/>
                <w:vertAlign w:val="superscript"/>
                <w:lang w:val="en-US"/>
              </w:rPr>
              <w:t xml:space="preserve"> a</w:t>
            </w:r>
          </w:p>
        </w:tc>
        <w:tc>
          <w:tcPr>
            <w:tcW w:w="1838" w:type="pct"/>
            <w:shd w:val="clear" w:color="auto" w:fill="auto"/>
            <w:vAlign w:val="center"/>
          </w:tcPr>
          <w:p w14:paraId="7F1B34D6" w14:textId="77777777" w:rsidR="006A064E" w:rsidRPr="00FB10D0" w:rsidRDefault="006A064E" w:rsidP="00B237ED">
            <w:pPr>
              <w:spacing w:line="320" w:lineRule="exact"/>
              <w:jc w:val="left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 xml:space="preserve">Inner Full RB, </w:t>
            </w:r>
          </w:p>
          <w:p w14:paraId="51C702D5" w14:textId="77777777" w:rsidR="006A064E" w:rsidRPr="00FB10D0" w:rsidRDefault="006A064E" w:rsidP="00B237ED">
            <w:pPr>
              <w:spacing w:line="320" w:lineRule="exact"/>
              <w:jc w:val="left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Inner 1RB Left/Right</w:t>
            </w:r>
          </w:p>
        </w:tc>
      </w:tr>
      <w:tr w:rsidR="00BF1B1A" w:rsidRPr="00FB10D0" w14:paraId="13376619" w14:textId="77777777" w:rsidTr="00BF1B1A">
        <w:trPr>
          <w:trHeight w:val="373"/>
          <w:jc w:val="center"/>
        </w:trPr>
        <w:tc>
          <w:tcPr>
            <w:tcW w:w="1" w:type="pct"/>
            <w:gridSpan w:val="3"/>
            <w:vAlign w:val="center"/>
          </w:tcPr>
          <w:p w14:paraId="3F7F56F2" w14:textId="71346F27" w:rsidR="00BF1B1A" w:rsidRPr="00FB10D0" w:rsidRDefault="002062D9" w:rsidP="009F5A95">
            <w:pPr>
              <w:rPr>
                <w:rFonts w:cs="Arial"/>
              </w:rPr>
            </w:pPr>
            <w:r w:rsidRPr="00FB10D0">
              <w:rPr>
                <w:rFonts w:cs="Arial"/>
                <w:vertAlign w:val="superscript"/>
                <w:lang w:val="en-US"/>
              </w:rPr>
              <w:t>a</w:t>
            </w:r>
            <w:r w:rsidRPr="00FB10D0">
              <w:rPr>
                <w:rFonts w:cs="Arial" w:hint="eastAsia"/>
                <w:lang w:val="en-US"/>
              </w:rPr>
              <w:t xml:space="preserve"> </w:t>
            </w:r>
            <w:r w:rsidR="00F06C83" w:rsidRPr="00FB10D0">
              <w:rPr>
                <w:rFonts w:cs="Arial" w:hint="eastAsia"/>
                <w:lang w:val="en-US"/>
              </w:rPr>
              <w:t>CP-OFDM</w:t>
            </w:r>
            <w:r w:rsidR="009F5A95" w:rsidRPr="00FB10D0" w:rsidDel="009F5A95">
              <w:rPr>
                <w:rFonts w:cs="Arial" w:hint="eastAsia"/>
                <w:lang w:val="en-US"/>
              </w:rPr>
              <w:t xml:space="preserve"> </w:t>
            </w:r>
            <w:r w:rsidR="00F06C83" w:rsidRPr="00FB10D0">
              <w:rPr>
                <w:rFonts w:cs="Arial" w:hint="eastAsia"/>
                <w:lang w:val="en-US"/>
              </w:rPr>
              <w:t>만</w:t>
            </w:r>
            <w:r w:rsidR="00F06C83" w:rsidRPr="00FB10D0">
              <w:rPr>
                <w:rFonts w:cs="Arial" w:hint="eastAsia"/>
                <w:lang w:val="en-US"/>
              </w:rPr>
              <w:t xml:space="preserve"> </w:t>
            </w:r>
            <w:r w:rsidR="00F06C83" w:rsidRPr="00FB10D0">
              <w:rPr>
                <w:rFonts w:cs="Arial" w:hint="eastAsia"/>
                <w:lang w:val="en-US"/>
              </w:rPr>
              <w:t>지원하는</w:t>
            </w:r>
            <w:r w:rsidR="00F06C83" w:rsidRPr="00FB10D0">
              <w:rPr>
                <w:rFonts w:cs="Arial" w:hint="eastAsia"/>
                <w:lang w:val="en-US"/>
              </w:rPr>
              <w:t xml:space="preserve"> </w:t>
            </w:r>
            <w:r w:rsidR="00F06C83" w:rsidRPr="00FB10D0">
              <w:rPr>
                <w:rFonts w:cs="Arial" w:hint="eastAsia"/>
                <w:lang w:val="en-US"/>
              </w:rPr>
              <w:t>경우</w:t>
            </w:r>
            <w:r w:rsidR="00F06C83" w:rsidRPr="00FB10D0">
              <w:rPr>
                <w:rFonts w:cs="Arial" w:hint="eastAsia"/>
                <w:lang w:val="en-US"/>
              </w:rPr>
              <w:t xml:space="preserve"> </w:t>
            </w:r>
            <w:r w:rsidR="00F06C83" w:rsidRPr="00FB10D0">
              <w:rPr>
                <w:rFonts w:cs="Arial" w:hint="eastAsia"/>
                <w:lang w:val="en-US"/>
              </w:rPr>
              <w:t>시험</w:t>
            </w:r>
          </w:p>
        </w:tc>
      </w:tr>
    </w:tbl>
    <w:p w14:paraId="4F547AF0" w14:textId="77777777" w:rsidR="006A064E" w:rsidRPr="00FB10D0" w:rsidRDefault="006A064E" w:rsidP="006A064E">
      <w:pPr>
        <w:rPr>
          <w:rFonts w:cs="Arial"/>
        </w:rPr>
      </w:pPr>
    </w:p>
    <w:p w14:paraId="76FD2951" w14:textId="77777777" w:rsidR="006A064E" w:rsidRPr="00FB10D0" w:rsidRDefault="006A064E" w:rsidP="006A064E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</w:p>
    <w:p w14:paraId="69270A59" w14:textId="77777777" w:rsidR="006A064E" w:rsidRPr="00FB10D0" w:rsidRDefault="006A064E" w:rsidP="006A064E">
      <w:pPr>
        <w:pStyle w:val="13"/>
        <w:rPr>
          <w:rFonts w:cs="Arial"/>
        </w:rPr>
      </w:pPr>
      <w:bookmarkStart w:id="78" w:name="_Toc521400754"/>
      <w:bookmarkStart w:id="79" w:name="_Toc435649658"/>
      <w:bookmarkStart w:id="80" w:name="_Toc533725412"/>
      <w:bookmarkEnd w:id="78"/>
      <w:r w:rsidRPr="00FB10D0">
        <w:rPr>
          <w:rFonts w:cs="Arial"/>
        </w:rPr>
        <w:t>인접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채널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누설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방법</w:t>
      </w:r>
      <w:bookmarkEnd w:id="79"/>
      <w:bookmarkEnd w:id="80"/>
    </w:p>
    <w:p w14:paraId="19C4F757" w14:textId="77777777" w:rsidR="006A064E" w:rsidRPr="00FB10D0" w:rsidRDefault="006A064E" w:rsidP="006A064E">
      <w:pPr>
        <w:rPr>
          <w:rFonts w:cs="Arial"/>
          <w:lang w:val="de-DE"/>
        </w:rPr>
      </w:pPr>
    </w:p>
    <w:p w14:paraId="34517383" w14:textId="77777777" w:rsidR="006A064E" w:rsidRPr="00FB10D0" w:rsidRDefault="006A064E" w:rsidP="006A064E">
      <w:pPr>
        <w:pStyle w:val="24"/>
        <w:rPr>
          <w:rFonts w:cs="Arial"/>
        </w:rPr>
      </w:pPr>
      <w:bookmarkStart w:id="81" w:name="_Toc435649659"/>
      <w:bookmarkStart w:id="82" w:name="_Toc533725413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목적</w:t>
      </w:r>
      <w:bookmarkEnd w:id="81"/>
      <w:bookmarkEnd w:id="82"/>
      <w:r w:rsidRPr="00FB10D0">
        <w:rPr>
          <w:rFonts w:cs="Arial"/>
        </w:rPr>
        <w:t xml:space="preserve"> </w:t>
      </w:r>
    </w:p>
    <w:p w14:paraId="33C93731" w14:textId="77777777" w:rsidR="006A064E" w:rsidRPr="00FB10D0" w:rsidRDefault="006A064E" w:rsidP="006A064E">
      <w:pPr>
        <w:rPr>
          <w:rFonts w:cs="Arial"/>
          <w:lang w:val="en-US"/>
        </w:rPr>
      </w:pPr>
    </w:p>
    <w:p w14:paraId="49571B08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발사되는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전파의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전력이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누설되어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인접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채널에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영향을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정도를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측정하기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위한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것이다</w:t>
      </w:r>
      <w:r w:rsidRPr="00FB10D0">
        <w:rPr>
          <w:rFonts w:cs="Arial"/>
          <w:lang w:val="en-US"/>
        </w:rPr>
        <w:t>.</w:t>
      </w:r>
    </w:p>
    <w:p w14:paraId="2DB4DFA5" w14:textId="77777777" w:rsidR="006A064E" w:rsidRPr="00FB10D0" w:rsidRDefault="006A064E" w:rsidP="006A064E">
      <w:pPr>
        <w:rPr>
          <w:rFonts w:cs="Arial"/>
          <w:lang w:val="en-US"/>
        </w:rPr>
      </w:pPr>
    </w:p>
    <w:p w14:paraId="0EF47956" w14:textId="77777777" w:rsidR="006A064E" w:rsidRPr="00FB10D0" w:rsidRDefault="006A064E" w:rsidP="006A064E">
      <w:pPr>
        <w:pStyle w:val="24"/>
        <w:rPr>
          <w:rFonts w:cs="Arial"/>
        </w:rPr>
      </w:pPr>
      <w:bookmarkStart w:id="83" w:name="_Toc435649660"/>
      <w:bookmarkStart w:id="84" w:name="_Toc533725414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구성</w:t>
      </w:r>
      <w:bookmarkEnd w:id="83"/>
      <w:bookmarkEnd w:id="84"/>
    </w:p>
    <w:p w14:paraId="53DF9B27" w14:textId="77777777" w:rsidR="006A064E" w:rsidRPr="00FB10D0" w:rsidRDefault="006A064E" w:rsidP="006A064E">
      <w:pPr>
        <w:rPr>
          <w:rFonts w:cs="Arial"/>
          <w:lang w:val="en-US"/>
        </w:rPr>
      </w:pPr>
    </w:p>
    <w:p w14:paraId="445008E0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>기지국을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4D714DD2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80608" behindDoc="0" locked="0" layoutInCell="1" allowOverlap="1" wp14:anchorId="572E09A1" wp14:editId="1C344F24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31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B9BE44" w14:textId="77777777" w:rsidR="004724F7" w:rsidRDefault="004724F7" w:rsidP="006A064E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33C501C8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E09A1" id="_x0000_s1068" type="#_x0000_t202" style="position:absolute;left:0;text-align:left;margin-left:31.6pt;margin-top:5.3pt;width:109.8pt;height:47.4pt;z-index:2517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BRL1AlUwIAANU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1FB9BE44" w14:textId="77777777" w:rsidR="004724F7" w:rsidRDefault="004724F7" w:rsidP="006A064E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33C501C8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 wp14:anchorId="1DCCCFE7" wp14:editId="555090C2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31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4AAC8D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CCFE7" id="_x0000_s1069" type="#_x0000_t202" style="position:absolute;left:0;text-align:left;margin-left:304.6pt;margin-top:5.3pt;width:125.4pt;height:47.4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" fillcolor="white [3201]" strokecolor="black [3200]">
                <v:textbox>
                  <w:txbxContent>
                    <w:p w14:paraId="2B4AAC8D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0EC33FF8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0ECE3307" wp14:editId="17885123">
                <wp:simplePos x="0" y="0"/>
                <wp:positionH relativeFrom="column">
                  <wp:posOffset>2565400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320" name="Text 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F9017C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E3307" id="Text Box 320" o:spid="_x0000_s1070" type="#_x0000_t202" style="position:absolute;left:0;text-align:left;margin-left:202pt;margin-top:1.65pt;width:61.8pt;height:29.4pt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" fillcolor="white [3201]" strokeweight=".5pt">
                <v:path arrowok="t"/>
                <v:textbox>
                  <w:txbxContent>
                    <w:p w14:paraId="72F9017C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7379B5ED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83680" behindDoc="0" locked="0" layoutInCell="1" allowOverlap="1" wp14:anchorId="639D6B07" wp14:editId="291FD80A">
                <wp:simplePos x="0" y="0"/>
                <wp:positionH relativeFrom="column">
                  <wp:posOffset>3350260</wp:posOffset>
                </wp:positionH>
                <wp:positionV relativeFrom="paragraph">
                  <wp:posOffset>50799</wp:posOffset>
                </wp:positionV>
                <wp:extent cx="518160" cy="0"/>
                <wp:effectExtent l="0" t="0" r="34290" b="19050"/>
                <wp:wrapNone/>
                <wp:docPr id="321" name="직선 연결선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73968F" id="직선 연결선 321" o:spid="_x0000_s1026" style="position:absolute;left:0;text-align:left;z-index:2517836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63.8pt,4pt" to="3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81632" behindDoc="0" locked="0" layoutInCell="1" allowOverlap="1" wp14:anchorId="45AFD212" wp14:editId="051ADF99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322" name="직선 연결선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973524" id="직선 연결선 322" o:spid="_x0000_s1026" style="position:absolute;left:0;text-align:left;z-index:2517816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1F454514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85728" behindDoc="0" locked="0" layoutInCell="1" allowOverlap="1" wp14:anchorId="7300A900" wp14:editId="7B605C95">
                <wp:simplePos x="0" y="0"/>
                <wp:positionH relativeFrom="column">
                  <wp:posOffset>1795780</wp:posOffset>
                </wp:positionH>
                <wp:positionV relativeFrom="paragraph">
                  <wp:posOffset>17145</wp:posOffset>
                </wp:positionV>
                <wp:extent cx="449580" cy="388620"/>
                <wp:effectExtent l="0" t="0" r="26670" b="30480"/>
                <wp:wrapNone/>
                <wp:docPr id="323" name="꺾인 연결선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9580" cy="3886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E0409" id="꺾인 연결선 323" o:spid="_x0000_s1026" type="#_x0000_t34" style="position:absolute;left:0;text-align:left;margin-left:141.4pt;margin-top:1.35pt;width:35.4pt;height:30.6pt;z-index:2517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87776" behindDoc="0" locked="0" layoutInCell="1" allowOverlap="1" wp14:anchorId="3ACCBC70" wp14:editId="5B65D559">
                <wp:simplePos x="0" y="0"/>
                <wp:positionH relativeFrom="column">
                  <wp:posOffset>2001520</wp:posOffset>
                </wp:positionH>
                <wp:positionV relativeFrom="paragraph">
                  <wp:posOffset>111125</wp:posOffset>
                </wp:positionV>
                <wp:extent cx="28575" cy="28575"/>
                <wp:effectExtent l="0" t="0" r="28575" b="28575"/>
                <wp:wrapNone/>
                <wp:docPr id="324" name="타원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BDF73A" id="타원 324" o:spid="_x0000_s1026" style="position:absolute;left:0;text-align:left;margin-left:157.6pt;margin-top:8.75pt;width:2.25pt;height:2.25pt;z-index:2517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3F77CD08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6CB6AE2A" wp14:editId="3744849C">
                <wp:simplePos x="0" y="0"/>
                <wp:positionH relativeFrom="column">
                  <wp:posOffset>2001520</wp:posOffset>
                </wp:positionH>
                <wp:positionV relativeFrom="paragraph">
                  <wp:posOffset>125730</wp:posOffset>
                </wp:positionV>
                <wp:extent cx="28575" cy="28575"/>
                <wp:effectExtent l="0" t="0" r="28575" b="28575"/>
                <wp:wrapNone/>
                <wp:docPr id="325" name="타원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33EF27" id="타원 325" o:spid="_x0000_s1026" style="position:absolute;left:0;text-align:left;margin-left:157.6pt;margin-top:9.9pt;width:2.25pt;height:2.25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88800" behindDoc="0" locked="0" layoutInCell="1" allowOverlap="1" wp14:anchorId="5AA0182E" wp14:editId="4ACC8FCD">
                <wp:simplePos x="0" y="0"/>
                <wp:positionH relativeFrom="column">
                  <wp:posOffset>2001520</wp:posOffset>
                </wp:positionH>
                <wp:positionV relativeFrom="paragraph">
                  <wp:posOffset>34290</wp:posOffset>
                </wp:positionV>
                <wp:extent cx="28575" cy="28575"/>
                <wp:effectExtent l="0" t="0" r="28575" b="28575"/>
                <wp:wrapNone/>
                <wp:docPr id="326" name="타원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7FD0EB" id="타원 326" o:spid="_x0000_s1026" style="position:absolute;left:0;text-align:left;margin-left:157.6pt;margin-top:2.7pt;width:2.25pt;height:2.25pt;z-index:2517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720191A8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86752" behindDoc="0" locked="0" layoutInCell="1" allowOverlap="1" wp14:anchorId="24B58550" wp14:editId="62C81FBC">
                <wp:simplePos x="0" y="0"/>
                <wp:positionH relativeFrom="column">
                  <wp:posOffset>2001520</wp:posOffset>
                </wp:positionH>
                <wp:positionV relativeFrom="paragraph">
                  <wp:posOffset>86995</wp:posOffset>
                </wp:positionV>
                <wp:extent cx="480060" cy="533400"/>
                <wp:effectExtent l="0" t="0" r="15240" b="19050"/>
                <wp:wrapNone/>
                <wp:docPr id="327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C77734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0B350F9D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58550" id="Text Box 327" o:spid="_x0000_s1071" type="#_x0000_t202" style="position:absolute;left:0;text-align:left;margin-left:157.6pt;margin-top:6.85pt;width:37.8pt;height:42pt;z-index:2517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" fillcolor="white [3201]" strokeweight=".5pt">
                <v:path arrowok="t"/>
                <v:textbox>
                  <w:txbxContent>
                    <w:p w14:paraId="7CC77734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0B350F9D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413DCD7F" w14:textId="77777777" w:rsidR="006A064E" w:rsidRPr="00FB10D0" w:rsidRDefault="006A064E" w:rsidP="006A064E">
      <w:pPr>
        <w:rPr>
          <w:rFonts w:cs="Arial"/>
          <w:lang w:val="en-US"/>
        </w:rPr>
      </w:pPr>
    </w:p>
    <w:p w14:paraId="7B015787" w14:textId="77777777" w:rsidR="006A064E" w:rsidRPr="00FB10D0" w:rsidRDefault="006A064E" w:rsidP="006A064E">
      <w:pPr>
        <w:rPr>
          <w:rFonts w:cs="Arial"/>
          <w:lang w:val="en-US"/>
        </w:rPr>
      </w:pPr>
    </w:p>
    <w:p w14:paraId="7D87C070" w14:textId="77777777" w:rsidR="006A064E" w:rsidRPr="00FB10D0" w:rsidRDefault="006A064E" w:rsidP="00CD40EA">
      <w:pPr>
        <w:spacing w:line="360" w:lineRule="auto"/>
        <w:rPr>
          <w:rFonts w:cs="Arial"/>
          <w:lang w:val="en-US"/>
        </w:rPr>
      </w:pPr>
    </w:p>
    <w:p w14:paraId="5BEE8631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10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기지국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구성도</w:t>
      </w:r>
    </w:p>
    <w:p w14:paraId="689EE93A" w14:textId="77777777" w:rsidR="006A064E" w:rsidRPr="00FB10D0" w:rsidRDefault="006A064E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336657B3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783F2AA4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18848" behindDoc="0" locked="0" layoutInCell="1" allowOverlap="1" wp14:anchorId="327648B0" wp14:editId="7ECF5629">
                <wp:simplePos x="0" y="0"/>
                <wp:positionH relativeFrom="column">
                  <wp:posOffset>218440</wp:posOffset>
                </wp:positionH>
                <wp:positionV relativeFrom="paragraph">
                  <wp:posOffset>63500</wp:posOffset>
                </wp:positionV>
                <wp:extent cx="1272540" cy="601980"/>
                <wp:effectExtent l="0" t="0" r="22860" b="26670"/>
                <wp:wrapNone/>
                <wp:docPr id="28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D25594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벡</w:t>
                            </w:r>
                            <w:r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신</w:t>
                            </w:r>
                            <w:r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발생기</w:t>
                            </w:r>
                          </w:p>
                          <w:p w14:paraId="2029B79B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 xml:space="preserve">5G </w:t>
                            </w:r>
                            <w:r>
                              <w:rPr>
                                <w:rFonts w:hint="eastAsia"/>
                              </w:rPr>
                              <w:t>N</w:t>
                            </w:r>
                            <w:r>
                              <w:t xml:space="preserve">R </w:t>
                            </w:r>
                            <w:r>
                              <w:rPr>
                                <w:rFonts w:hint="eastAsia"/>
                              </w:rPr>
                              <w:t>변</w:t>
                            </w:r>
                            <w:r>
                              <w:t>조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지원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648B0" id="_x0000_s1072" type="#_x0000_t202" style="position:absolute;left:0;text-align:left;margin-left:17.2pt;margin-top:5pt;width:100.2pt;height:47.4pt;z-index:2519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" fillcolor="white [3201]" strokecolor="black [3200]">
                <v:textbox>
                  <w:txbxContent>
                    <w:p w14:paraId="00D25594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벡</w:t>
                      </w:r>
                      <w:r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신</w:t>
                      </w:r>
                      <w:r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발생기</w:t>
                      </w:r>
                    </w:p>
                    <w:p w14:paraId="2029B79B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t xml:space="preserve">5G </w:t>
                      </w:r>
                      <w:r>
                        <w:rPr>
                          <w:rFonts w:hint="eastAsia"/>
                        </w:rPr>
                        <w:t>N</w:t>
                      </w:r>
                      <w:r>
                        <w:t xml:space="preserve">R </w:t>
                      </w:r>
                      <w:r>
                        <w:rPr>
                          <w:rFonts w:hint="eastAsia"/>
                        </w:rPr>
                        <w:t>변</w:t>
                      </w:r>
                      <w:r>
                        <w:t>조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지원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07584" behindDoc="0" locked="0" layoutInCell="1" allowOverlap="1" wp14:anchorId="73295502" wp14:editId="13AF2025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28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392494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95502" id="_x0000_s1073" type="#_x0000_t202" style="position:absolute;left:0;text-align:left;margin-left:136pt;margin-top:5.05pt;width:82.8pt;height:47.4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" fillcolor="white [3201]" strokecolor="black [3200]">
                <v:textbox>
                  <w:txbxContent>
                    <w:p w14:paraId="62392494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11680" behindDoc="0" locked="0" layoutInCell="1" allowOverlap="1" wp14:anchorId="4070ED01" wp14:editId="474116BB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28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582CF0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0ED01" id="_x0000_s1074" type="#_x0000_t202" style="position:absolute;left:0;text-align:left;margin-left:304.6pt;margin-top:5.3pt;width:125.4pt;height:47.4pt;z-index:2519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" fillcolor="white [3201]" strokecolor="black [3200]">
                <v:textbox>
                  <w:txbxContent>
                    <w:p w14:paraId="58582CF0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2A53D3C2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09632" behindDoc="0" locked="0" layoutInCell="1" allowOverlap="1" wp14:anchorId="2711D5D5" wp14:editId="7245144F">
                <wp:simplePos x="0" y="0"/>
                <wp:positionH relativeFrom="column">
                  <wp:posOffset>2938780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287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065D1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11D5D5" id="_x0000_s1075" type="#_x0000_t202" style="position:absolute;left:0;text-align:left;margin-left:231.4pt;margin-top:1.65pt;width:61.8pt;height:29.4pt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" fillcolor="white [3201]" strokeweight=".5pt">
                <v:path arrowok="t"/>
                <v:textbox>
                  <w:txbxContent>
                    <w:p w14:paraId="08D065D1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6CEF8ED1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917824" behindDoc="0" locked="0" layoutInCell="1" allowOverlap="1" wp14:anchorId="5F2902EC" wp14:editId="43620B0D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288" name="직선 연결선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19AA24" id="직선 연결선 288" o:spid="_x0000_s1026" style="position:absolute;left:0;text-align:left;z-index:2519178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908608" behindDoc="0" locked="0" layoutInCell="1" allowOverlap="1" wp14:anchorId="234EBA1B" wp14:editId="1E46631F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289" name="직선 연결선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818135" id="직선 연결선 289" o:spid="_x0000_s1026" style="position:absolute;left:0;text-align:left;z-index:2519086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910656" behindDoc="0" locked="0" layoutInCell="1" allowOverlap="1" wp14:anchorId="0D55506A" wp14:editId="1CFAB62C">
                <wp:simplePos x="0" y="0"/>
                <wp:positionH relativeFrom="column">
                  <wp:posOffset>3731260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290" name="직선 연결선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299622" id="직선 연결선 290" o:spid="_x0000_s1026" style="position:absolute;left:0;text-align:left;z-index:2519106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93.8pt,3.75pt" to="304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D46E3DC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12704" behindDoc="0" locked="0" layoutInCell="1" allowOverlap="1" wp14:anchorId="592B6A48" wp14:editId="7199441D">
                <wp:simplePos x="0" y="0"/>
                <wp:positionH relativeFrom="column">
                  <wp:posOffset>2778760</wp:posOffset>
                </wp:positionH>
                <wp:positionV relativeFrom="paragraph">
                  <wp:posOffset>117475</wp:posOffset>
                </wp:positionV>
                <wp:extent cx="396240" cy="426720"/>
                <wp:effectExtent l="0" t="0" r="22860" b="30480"/>
                <wp:wrapNone/>
                <wp:docPr id="291" name="꺾인 연결선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6240" cy="4267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6DC8B" id="꺾인 연결선 291" o:spid="_x0000_s1026" type="#_x0000_t34" style="position:absolute;left:0;text-align:left;margin-left:218.8pt;margin-top:9.25pt;width:31.2pt;height:33.6pt;z-index:2519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15776" behindDoc="0" locked="0" layoutInCell="1" allowOverlap="1" wp14:anchorId="1FD70552" wp14:editId="16F3ED23">
                <wp:simplePos x="0" y="0"/>
                <wp:positionH relativeFrom="column">
                  <wp:posOffset>2984500</wp:posOffset>
                </wp:positionH>
                <wp:positionV relativeFrom="paragraph">
                  <wp:posOffset>294005</wp:posOffset>
                </wp:positionV>
                <wp:extent cx="28575" cy="28575"/>
                <wp:effectExtent l="0" t="0" r="28575" b="28575"/>
                <wp:wrapNone/>
                <wp:docPr id="292" name="타원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83DC98" id="타원 292" o:spid="_x0000_s1026" style="position:absolute;left:0;text-align:left;margin-left:235pt;margin-top:23.15pt;width:2.25pt;height:2.25pt;z-index:25191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14752" behindDoc="0" locked="0" layoutInCell="1" allowOverlap="1" wp14:anchorId="26DD2318" wp14:editId="0C981F39">
                <wp:simplePos x="0" y="0"/>
                <wp:positionH relativeFrom="column">
                  <wp:posOffset>2984500</wp:posOffset>
                </wp:positionH>
                <wp:positionV relativeFrom="paragraph">
                  <wp:posOffset>210185</wp:posOffset>
                </wp:positionV>
                <wp:extent cx="28575" cy="28575"/>
                <wp:effectExtent l="0" t="0" r="28575" b="28575"/>
                <wp:wrapNone/>
                <wp:docPr id="293" name="타원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F6CE0B" id="타원 293" o:spid="_x0000_s1026" style="position:absolute;left:0;text-align:left;margin-left:235pt;margin-top:16.55pt;width:2.25pt;height:2.25pt;z-index:25191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16800" behindDoc="0" locked="0" layoutInCell="1" allowOverlap="1" wp14:anchorId="42F27678" wp14:editId="6AB7AC3D">
                <wp:simplePos x="0" y="0"/>
                <wp:positionH relativeFrom="column">
                  <wp:posOffset>2984500</wp:posOffset>
                </wp:positionH>
                <wp:positionV relativeFrom="paragraph">
                  <wp:posOffset>385445</wp:posOffset>
                </wp:positionV>
                <wp:extent cx="28575" cy="28575"/>
                <wp:effectExtent l="0" t="0" r="28575" b="28575"/>
                <wp:wrapNone/>
                <wp:docPr id="294" name="타원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4F1D8B" id="타원 294" o:spid="_x0000_s1026" style="position:absolute;left:0;text-align:left;margin-left:235pt;margin-top:30.35pt;width:2.25pt;height:2.25pt;z-index:25191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63A0332E" w14:textId="77777777" w:rsidR="006A064E" w:rsidRPr="00FB10D0" w:rsidRDefault="006A064E" w:rsidP="006A064E">
      <w:pPr>
        <w:rPr>
          <w:rFonts w:cs="Arial"/>
          <w:lang w:val="en-US"/>
        </w:rPr>
      </w:pPr>
    </w:p>
    <w:p w14:paraId="13D857C3" w14:textId="77777777" w:rsidR="006A064E" w:rsidRPr="00FB10D0" w:rsidRDefault="006A064E" w:rsidP="006A064E">
      <w:pPr>
        <w:rPr>
          <w:rFonts w:cs="Arial"/>
          <w:lang w:val="en-US"/>
        </w:rPr>
      </w:pPr>
    </w:p>
    <w:p w14:paraId="6DAB8477" w14:textId="77777777" w:rsidR="006A064E" w:rsidRPr="00FB10D0" w:rsidRDefault="00235250" w:rsidP="00CD40EA">
      <w:pPr>
        <w:spacing w:line="360" w:lineRule="auto"/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13728" behindDoc="0" locked="0" layoutInCell="1" allowOverlap="1" wp14:anchorId="2357876A" wp14:editId="6FF2AC85">
                <wp:simplePos x="0" y="0"/>
                <wp:positionH relativeFrom="column">
                  <wp:posOffset>2954020</wp:posOffset>
                </wp:positionH>
                <wp:positionV relativeFrom="paragraph">
                  <wp:posOffset>63500</wp:posOffset>
                </wp:positionV>
                <wp:extent cx="480060" cy="533400"/>
                <wp:effectExtent l="0" t="0" r="15240" b="19050"/>
                <wp:wrapNone/>
                <wp:docPr id="295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C36232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199AE15F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7876A" id="_x0000_s1076" type="#_x0000_t202" style="position:absolute;left:0;text-align:left;margin-left:232.6pt;margin-top:5pt;width:37.8pt;height:42pt;z-index:2519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" fillcolor="white [3201]" strokeweight=".5pt">
                <v:path arrowok="t"/>
                <v:textbox>
                  <w:txbxContent>
                    <w:p w14:paraId="23C36232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199AE15F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6805C503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</w:p>
    <w:p w14:paraId="4063E0A0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</w:p>
    <w:p w14:paraId="52AD407A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</w:p>
    <w:p w14:paraId="5B8F66CE" w14:textId="77777777" w:rsidR="006A064E" w:rsidRPr="00FB10D0" w:rsidRDefault="006A064E" w:rsidP="000805D1">
      <w:pPr>
        <w:pStyle w:val="KSDTff4"/>
        <w:rPr>
          <w:rFonts w:cs="Arial"/>
          <w:lang w:val="de-DE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11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중계장치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구성도</w:t>
      </w:r>
      <w:r w:rsidRPr="00FB10D0">
        <w:rPr>
          <w:rFonts w:cs="Arial"/>
          <w:lang w:val="de-DE"/>
        </w:rPr>
        <w:br w:type="page"/>
      </w:r>
    </w:p>
    <w:p w14:paraId="2767C88D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lastRenderedPageBreak/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53858949" w14:textId="77777777" w:rsidR="006A064E" w:rsidRPr="00FB10D0" w:rsidRDefault="006A064E" w:rsidP="006A064E">
      <w:pPr>
        <w:rPr>
          <w:rFonts w:cs="Arial"/>
          <w:lang w:val="en-US"/>
        </w:rPr>
      </w:pPr>
    </w:p>
    <w:p w14:paraId="44F09AF9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90848" behindDoc="0" locked="0" layoutInCell="1" allowOverlap="1" wp14:anchorId="4BD1614D" wp14:editId="3A8EB1E5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34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D678EE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09EA309C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1614D" id="_x0000_s1077" type="#_x0000_t202" style="position:absolute;left:0;text-align:left;margin-left:31.6pt;margin-top:5.3pt;width:109.8pt;height:47.4pt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CNG0GsUwIAANU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47D678EE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09EA309C" w14:textId="77777777" w:rsidR="004724F7" w:rsidRDefault="004724F7" w:rsidP="006A064E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94944" behindDoc="0" locked="0" layoutInCell="1" allowOverlap="1" wp14:anchorId="0F4B7FC0" wp14:editId="5E70AF42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34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86B6B3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</w:t>
                            </w:r>
                            <w:r>
                              <w:rPr>
                                <w:rFonts w:hint="eastAsia"/>
                              </w:rPr>
                              <w:t>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시</w:t>
                            </w:r>
                            <w:r>
                              <w:t>뮬레이터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B7FC0" id="_x0000_s1078" type="#_x0000_t202" style="position:absolute;left:0;text-align:left;margin-left:304.6pt;margin-top:5.3pt;width:125.4pt;height:47.4pt;z-index:2517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" fillcolor="white [3201]" strokecolor="black [3200]">
                <v:textbox>
                  <w:txbxContent>
                    <w:p w14:paraId="5086B6B3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</w:t>
                      </w:r>
                      <w:r>
                        <w:rPr>
                          <w:rFonts w:hint="eastAsia"/>
                        </w:rPr>
                        <w:t>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시</w:t>
                      </w:r>
                      <w:r>
                        <w:t>뮬레이터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5D761A0C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92896" behindDoc="0" locked="0" layoutInCell="1" allowOverlap="1" wp14:anchorId="24004DE5" wp14:editId="3AB918A4">
                <wp:simplePos x="0" y="0"/>
                <wp:positionH relativeFrom="column">
                  <wp:posOffset>2473960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342" name="Text 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3C618F" w14:textId="77777777" w:rsidR="004724F7" w:rsidRDefault="004724F7" w:rsidP="006A064E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04DE5" id="Text Box 342" o:spid="_x0000_s1079" type="#_x0000_t202" style="position:absolute;left:0;text-align:left;margin-left:194.8pt;margin-top:1.65pt;width:61.8pt;height:29.4pt;z-index:25179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" fillcolor="white [3201]" strokeweight=".5pt">
                <v:path arrowok="t"/>
                <v:textbox>
                  <w:txbxContent>
                    <w:p w14:paraId="563C618F" w14:textId="77777777" w:rsidR="004724F7" w:rsidRDefault="004724F7" w:rsidP="006A064E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</w:p>
    <w:p w14:paraId="16D2252A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93920" behindDoc="0" locked="0" layoutInCell="1" allowOverlap="1" wp14:anchorId="69F32C3C" wp14:editId="30F4DFC7">
                <wp:simplePos x="0" y="0"/>
                <wp:positionH relativeFrom="column">
                  <wp:posOffset>3258820</wp:posOffset>
                </wp:positionH>
                <wp:positionV relativeFrom="paragraph">
                  <wp:posOffset>53974</wp:posOffset>
                </wp:positionV>
                <wp:extent cx="609600" cy="0"/>
                <wp:effectExtent l="0" t="0" r="19050" b="19050"/>
                <wp:wrapNone/>
                <wp:docPr id="343" name="직선 연결선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5E9C01" id="직선 연결선 343" o:spid="_x0000_s1026" style="position:absolute;left:0;text-align:left;z-index:2517939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56.6pt,4.25pt" to="304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791872" behindDoc="0" locked="0" layoutInCell="1" allowOverlap="1" wp14:anchorId="3D3990F0" wp14:editId="647A1124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344" name="직선 연결선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E9E0D3" id="직선 연결선 344" o:spid="_x0000_s1026" style="position:absolute;left:0;text-align:left;z-index:25179187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16E877D4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39F076A2" wp14:editId="5903F58C">
                <wp:simplePos x="0" y="0"/>
                <wp:positionH relativeFrom="column">
                  <wp:posOffset>1795780</wp:posOffset>
                </wp:positionH>
                <wp:positionV relativeFrom="paragraph">
                  <wp:posOffset>86995</wp:posOffset>
                </wp:positionV>
                <wp:extent cx="91440" cy="495300"/>
                <wp:effectExtent l="0" t="0" r="22860" b="19050"/>
                <wp:wrapNone/>
                <wp:docPr id="345" name="꺾인 연결선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" cy="49530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7F2E9" id="꺾인 연결선 345" o:spid="_x0000_s1026" type="#_x0000_t34" style="position:absolute;left:0;text-align:left;margin-left:141.4pt;margin-top:6.85pt;width:7.2pt;height:39pt;z-index:25179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297" distR="114297" simplePos="0" relativeHeight="251796992" behindDoc="0" locked="0" layoutInCell="1" allowOverlap="1" wp14:anchorId="07EFEDC1" wp14:editId="1A80BC30">
                <wp:simplePos x="0" y="0"/>
                <wp:positionH relativeFrom="column">
                  <wp:posOffset>2870199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346" name="직선 연결선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7B3FFC" id="직선 연결선 346" o:spid="_x0000_s1026" style="position:absolute;left:0;text-align:left;z-index:251796992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margin;mso-height-relative:page" from="226pt,6pt" to="226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6F49C300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 wp14:anchorId="57C04452" wp14:editId="0609D130">
                <wp:simplePos x="0" y="0"/>
                <wp:positionH relativeFrom="column">
                  <wp:posOffset>1798320</wp:posOffset>
                </wp:positionH>
                <wp:positionV relativeFrom="paragraph">
                  <wp:posOffset>81915</wp:posOffset>
                </wp:positionV>
                <wp:extent cx="28575" cy="28575"/>
                <wp:effectExtent l="0" t="0" r="28575" b="28575"/>
                <wp:wrapNone/>
                <wp:docPr id="347" name="타원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988FE0" id="타원 347" o:spid="_x0000_s1026" style="position:absolute;left:0;text-align:left;margin-left:141.6pt;margin-top:6.45pt;width:2.25pt;height:2.25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7BCABFAC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01088" behindDoc="0" locked="0" layoutInCell="1" allowOverlap="1" wp14:anchorId="41AAD848" wp14:editId="523824B0">
                <wp:simplePos x="0" y="0"/>
                <wp:positionH relativeFrom="column">
                  <wp:posOffset>1798320</wp:posOffset>
                </wp:positionH>
                <wp:positionV relativeFrom="paragraph">
                  <wp:posOffset>5080</wp:posOffset>
                </wp:positionV>
                <wp:extent cx="28575" cy="28575"/>
                <wp:effectExtent l="0" t="0" r="28575" b="28575"/>
                <wp:wrapNone/>
                <wp:docPr id="348" name="타원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02C4D4" id="타원 348" o:spid="_x0000_s1026" style="position:absolute;left:0;text-align:left;margin-left:141.6pt;margin-top:.4pt;width:2.25pt;height:2.25pt;z-index:2518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02112" behindDoc="0" locked="0" layoutInCell="1" allowOverlap="1" wp14:anchorId="4EE4484E" wp14:editId="26B6C668">
                <wp:simplePos x="0" y="0"/>
                <wp:positionH relativeFrom="column">
                  <wp:posOffset>1798320</wp:posOffset>
                </wp:positionH>
                <wp:positionV relativeFrom="paragraph">
                  <wp:posOffset>96520</wp:posOffset>
                </wp:positionV>
                <wp:extent cx="28575" cy="28575"/>
                <wp:effectExtent l="0" t="0" r="28575" b="28575"/>
                <wp:wrapNone/>
                <wp:docPr id="349" name="타원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6AF214" id="타원 349" o:spid="_x0000_s1026" style="position:absolute;left:0;text-align:left;margin-left:141.6pt;margin-top:7.6pt;width:2.25pt;height:2.25pt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4CE6571A" wp14:editId="3BA859AF">
                <wp:simplePos x="0" y="0"/>
                <wp:positionH relativeFrom="column">
                  <wp:posOffset>2184400</wp:posOffset>
                </wp:positionH>
                <wp:positionV relativeFrom="paragraph">
                  <wp:posOffset>6350</wp:posOffset>
                </wp:positionV>
                <wp:extent cx="1478280" cy="601980"/>
                <wp:effectExtent l="0" t="0" r="26670" b="26670"/>
                <wp:wrapNone/>
                <wp:docPr id="35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A6C5A0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6571A" id="_x0000_s1080" type="#_x0000_t202" style="position:absolute;left:0;text-align:left;margin-left:172pt;margin-top:.5pt;width:116.4pt;height:47.4pt;z-index:2517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" fillcolor="white [3201]" strokecolor="black [3200]">
                <v:textbox>
                  <w:txbxContent>
                    <w:p w14:paraId="35A6C5A0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2C28203F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 wp14:anchorId="4485753A" wp14:editId="4EEF0610">
                <wp:simplePos x="0" y="0"/>
                <wp:positionH relativeFrom="column">
                  <wp:posOffset>1645920</wp:posOffset>
                </wp:positionH>
                <wp:positionV relativeFrom="paragraph">
                  <wp:posOffset>103505</wp:posOffset>
                </wp:positionV>
                <wp:extent cx="480060" cy="533400"/>
                <wp:effectExtent l="0" t="0" r="15240" b="19050"/>
                <wp:wrapNone/>
                <wp:docPr id="351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43CC10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11F8531D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5753A" id="Text Box 351" o:spid="_x0000_s1081" type="#_x0000_t202" style="position:absolute;left:0;text-align:left;margin-left:129.6pt;margin-top:8.15pt;width:37.8pt;height:42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" fillcolor="white [3201]" strokeweight=".5pt">
                <v:path arrowok="t"/>
                <v:textbox>
                  <w:txbxContent>
                    <w:p w14:paraId="2643CC10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11F8531D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1A69E6FB" w14:textId="77777777" w:rsidR="006A064E" w:rsidRPr="00FB10D0" w:rsidRDefault="006A064E" w:rsidP="006A064E">
      <w:pPr>
        <w:rPr>
          <w:rFonts w:cs="Arial"/>
          <w:lang w:val="en-US"/>
        </w:rPr>
      </w:pPr>
    </w:p>
    <w:p w14:paraId="6BCEF9B5" w14:textId="77777777" w:rsidR="006A064E" w:rsidRPr="00FB10D0" w:rsidRDefault="006A064E" w:rsidP="006A064E">
      <w:pPr>
        <w:rPr>
          <w:rFonts w:cs="Arial"/>
          <w:lang w:val="en-US"/>
        </w:rPr>
      </w:pPr>
    </w:p>
    <w:p w14:paraId="7E4E7C60" w14:textId="77777777" w:rsidR="006A064E" w:rsidRPr="00FB10D0" w:rsidRDefault="006A064E" w:rsidP="006A064E">
      <w:pPr>
        <w:rPr>
          <w:rFonts w:cs="Arial"/>
          <w:lang w:val="en-US"/>
        </w:rPr>
      </w:pPr>
    </w:p>
    <w:p w14:paraId="2406772C" w14:textId="77777777" w:rsidR="006A064E" w:rsidRPr="00FB10D0" w:rsidRDefault="006A064E" w:rsidP="006A064E">
      <w:pPr>
        <w:rPr>
          <w:rFonts w:cs="Arial"/>
          <w:lang w:val="de-DE"/>
        </w:rPr>
      </w:pPr>
    </w:p>
    <w:p w14:paraId="2716960C" w14:textId="77777777" w:rsidR="006A064E" w:rsidRPr="00FB10D0" w:rsidRDefault="006A064E" w:rsidP="00CD40EA">
      <w:pPr>
        <w:spacing w:line="360" w:lineRule="auto"/>
        <w:rPr>
          <w:rFonts w:cs="Arial"/>
          <w:lang w:val="de-DE"/>
        </w:rPr>
      </w:pPr>
      <w:r w:rsidRPr="00FB10D0">
        <w:rPr>
          <w:rFonts w:cs="Arial"/>
          <w:vertAlign w:val="superscript"/>
        </w:rPr>
        <w:t>a</w:t>
      </w:r>
      <w:r w:rsidRPr="00FB10D0">
        <w:rPr>
          <w:rFonts w:cs="Arial"/>
          <w:lang w:val="de-DE"/>
        </w:rPr>
        <w:t xml:space="preserve">  </w:t>
      </w:r>
      <w:r w:rsidRPr="00FB10D0">
        <w:rPr>
          <w:rFonts w:cs="Arial"/>
          <w:lang w:val="de-DE"/>
        </w:rPr>
        <w:t>이동국이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모드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등을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지원할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경우는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기지국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시뮬레이터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없이도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있다</w:t>
      </w:r>
      <w:r w:rsidRPr="00FB10D0">
        <w:rPr>
          <w:rFonts w:cs="Arial"/>
          <w:lang w:val="de-DE"/>
        </w:rPr>
        <w:t>.</w:t>
      </w:r>
    </w:p>
    <w:p w14:paraId="288713A4" w14:textId="77777777" w:rsidR="006A064E" w:rsidRPr="00FB10D0" w:rsidRDefault="006A064E" w:rsidP="006A064E">
      <w:pPr>
        <w:pStyle w:val="KSDTff4"/>
        <w:rPr>
          <w:rFonts w:cs="Arial"/>
          <w:lang w:val="de-DE"/>
        </w:rPr>
      </w:pPr>
      <w:r w:rsidRPr="00FB10D0">
        <w:rPr>
          <w:rFonts w:cs="Arial"/>
          <w:lang w:val="de-DE"/>
        </w:rPr>
        <w:t>그림</w:t>
      </w:r>
      <w:r w:rsidRPr="00FB10D0">
        <w:rPr>
          <w:rFonts w:cs="Arial"/>
          <w:lang w:val="de-DE"/>
        </w:rPr>
        <w:t xml:space="preserve"> </w: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\IF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 \c \* ALPHABETIC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A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lang w:val="de-DE"/>
        </w:rPr>
        <w:fldChar w:fldCharType="end"/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\IF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aaal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1</w:instrText>
      </w:r>
      <w:r w:rsidR="00643071" w:rsidRPr="00FB10D0">
        <w:rPr>
          <w:rFonts w:cs="Arial"/>
          <w:lang w:val="de-DE"/>
        </w:rPr>
        <w:fldChar w:fldCharType="end"/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duaaa \c \* ALPHABETIC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A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 \IF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1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lang w:val="de-DE"/>
        </w:rPr>
        <w:fldChar w:fldCharType="end"/>
      </w:r>
      <w:r w:rsidR="00643071" w:rsidRPr="00FB10D0">
        <w:rPr>
          <w:rFonts w:cs="Arial"/>
          <w:lang w:val="de-DE"/>
        </w:rPr>
        <w:fldChar w:fldCharType="end"/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figure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t>12</w: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t xml:space="preserve"> ― </w:t>
      </w:r>
      <w:r w:rsidRPr="00FB10D0">
        <w:rPr>
          <w:rFonts w:cs="Arial"/>
        </w:rPr>
        <w:t>이동국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구성도</w:t>
      </w:r>
    </w:p>
    <w:p w14:paraId="610946C7" w14:textId="77777777" w:rsidR="006A064E" w:rsidRPr="00FB10D0" w:rsidRDefault="006A064E" w:rsidP="006A064E">
      <w:pPr>
        <w:rPr>
          <w:rFonts w:cs="Arial"/>
          <w:lang w:val="de-DE"/>
        </w:rPr>
      </w:pPr>
    </w:p>
    <w:p w14:paraId="3BED3615" w14:textId="77777777" w:rsidR="006A064E" w:rsidRPr="00FB10D0" w:rsidRDefault="006A064E" w:rsidP="006A064E">
      <w:pPr>
        <w:pStyle w:val="24"/>
        <w:rPr>
          <w:rFonts w:cs="Arial"/>
        </w:rPr>
      </w:pPr>
      <w:bookmarkStart w:id="85" w:name="_Toc435649661"/>
      <w:bookmarkStart w:id="86" w:name="_Toc533725415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</w:t>
      </w:r>
      <w:bookmarkEnd w:id="85"/>
      <w:bookmarkEnd w:id="86"/>
    </w:p>
    <w:p w14:paraId="16408BCA" w14:textId="77777777" w:rsidR="006A064E" w:rsidRPr="00FB10D0" w:rsidRDefault="006A064E" w:rsidP="006A064E">
      <w:pPr>
        <w:rPr>
          <w:rFonts w:cs="Arial"/>
          <w:lang w:val="en-US"/>
        </w:rPr>
      </w:pPr>
    </w:p>
    <w:p w14:paraId="453F74C9" w14:textId="77777777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시험하고자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송신시킨다</w:t>
      </w:r>
      <w:r w:rsidRPr="00FB10D0">
        <w:rPr>
          <w:rFonts w:cs="Arial"/>
          <w:lang w:val="en-US"/>
        </w:rPr>
        <w:t>.</w:t>
      </w:r>
    </w:p>
    <w:p w14:paraId="2E7029E6" w14:textId="77777777" w:rsidR="006A064E" w:rsidRPr="00FB10D0" w:rsidRDefault="006A064E" w:rsidP="006A064E">
      <w:pPr>
        <w:rPr>
          <w:rFonts w:cs="Arial"/>
          <w:lang w:val="de-DE"/>
        </w:rPr>
      </w:pPr>
    </w:p>
    <w:p w14:paraId="20041F18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</w:rPr>
        <w:t>기지국을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59299A95" w14:textId="77777777" w:rsidR="006A064E" w:rsidRPr="00FB10D0" w:rsidRDefault="006A064E" w:rsidP="006A064E">
      <w:pPr>
        <w:rPr>
          <w:rFonts w:cs="Arial"/>
          <w:lang w:val="en-US"/>
        </w:rPr>
      </w:pPr>
    </w:p>
    <w:p w14:paraId="2C1C2F2E" w14:textId="77777777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안테나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시험하고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출력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가변형의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기지국은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안테나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반복한다</w:t>
      </w:r>
      <w:r w:rsidRPr="00FB10D0">
        <w:rPr>
          <w:rFonts w:cs="Arial"/>
          <w:lang w:val="de-DE"/>
        </w:rPr>
        <w:t>.</w:t>
      </w:r>
    </w:p>
    <w:p w14:paraId="504AC483" w14:textId="77777777" w:rsidR="006A064E" w:rsidRPr="00FB10D0" w:rsidRDefault="006A064E" w:rsidP="006A064E">
      <w:pPr>
        <w:rPr>
          <w:rFonts w:cs="Arial"/>
          <w:lang w:val="de-DE"/>
        </w:rPr>
      </w:pPr>
    </w:p>
    <w:p w14:paraId="5F61B665" w14:textId="77777777" w:rsidR="006A064E" w:rsidRPr="00FB10D0" w:rsidRDefault="006A064E" w:rsidP="00D427C6">
      <w:pPr>
        <w:pStyle w:val="a4"/>
        <w:numPr>
          <w:ilvl w:val="0"/>
          <w:numId w:val="21"/>
        </w:numPr>
        <w:ind w:firstLineChars="0"/>
        <w:rPr>
          <w:rFonts w:cs="Arial"/>
        </w:rPr>
      </w:pPr>
      <w:r w:rsidRPr="00FB10D0">
        <w:rPr>
          <w:rFonts w:cs="Arial"/>
        </w:rPr>
        <w:t xml:space="preserve">QPSK </w:t>
      </w:r>
      <w:r w:rsidRPr="00FB10D0">
        <w:rPr>
          <w:rFonts w:cs="Arial"/>
        </w:rPr>
        <w:t>변조로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동작시킨다</w:t>
      </w:r>
      <w:r w:rsidRPr="00FB10D0">
        <w:rPr>
          <w:rFonts w:cs="Arial"/>
        </w:rPr>
        <w:t xml:space="preserve">. </w:t>
      </w:r>
    </w:p>
    <w:p w14:paraId="429F349B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</w:rPr>
      </w:pPr>
      <w:r w:rsidRPr="00FB10D0">
        <w:rPr>
          <w:rFonts w:cs="Arial"/>
        </w:rPr>
        <w:t>상대값으로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분석기의</w:t>
      </w:r>
      <w:r w:rsidRPr="00FB10D0">
        <w:rPr>
          <w:rFonts w:cs="Arial"/>
        </w:rPr>
        <w:t xml:space="preserve"> ACLR </w:t>
      </w:r>
      <w:r w:rsidRPr="00FB10D0">
        <w:rPr>
          <w:rFonts w:cs="Arial"/>
        </w:rPr>
        <w:t>측정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이용하여</w:t>
      </w:r>
      <w:r w:rsidRPr="00FB10D0">
        <w:rPr>
          <w:rFonts w:cs="Arial"/>
        </w:rPr>
        <w:t xml:space="preserve"> </w:t>
      </w:r>
      <w:r w:rsidRPr="00FB10D0">
        <w:rPr>
          <w:rFonts w:eastAsia="돋움" w:cs="Arial"/>
          <w:b/>
          <w:lang w:val="en-US" w:eastAsia="ko-KR"/>
        </w:rPr>
        <w:t>표</w:t>
      </w:r>
      <w:r w:rsidRPr="00FB10D0" w:rsidDel="0098363B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4</w:t>
      </w:r>
      <w:r w:rsidRPr="00FB10D0">
        <w:rPr>
          <w:rFonts w:cs="Arial"/>
          <w:lang w:eastAsia="ko-KR"/>
        </w:rPr>
        <w:t>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같이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설정한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인접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채널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누설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측정한다</w:t>
      </w:r>
      <w:r w:rsidRPr="00FB10D0">
        <w:rPr>
          <w:rFonts w:cs="Arial"/>
        </w:rPr>
        <w:t>.</w:t>
      </w:r>
    </w:p>
    <w:p w14:paraId="70B1F812" w14:textId="77777777" w:rsidR="006A064E" w:rsidRPr="00FB10D0" w:rsidRDefault="006A064E" w:rsidP="006A064E">
      <w:pPr>
        <w:pStyle w:val="a4"/>
        <w:numPr>
          <w:ilvl w:val="0"/>
          <w:numId w:val="0"/>
        </w:numPr>
        <w:rPr>
          <w:rFonts w:eastAsia="MS Mincho" w:cs="Arial"/>
        </w:rPr>
      </w:pPr>
    </w:p>
    <w:p w14:paraId="7686BB9A" w14:textId="77777777" w:rsidR="006A064E" w:rsidRPr="00FB10D0" w:rsidRDefault="006A064E" w:rsidP="006A064E">
      <w:pPr>
        <w:pStyle w:val="KSDTff1"/>
        <w:rPr>
          <w:rFonts w:cs="Arial"/>
          <w:lang w:val="de-DE" w:eastAsia="ja-JP"/>
        </w:rPr>
      </w:pPr>
      <w:r w:rsidRPr="00FB10D0">
        <w:rPr>
          <w:rFonts w:cs="Arial"/>
          <w:lang w:val="de-DE" w:eastAsia="ja-JP"/>
        </w:rPr>
        <w:t>표</w:t>
      </w:r>
      <w:r w:rsidRPr="00FB10D0">
        <w:rPr>
          <w:rFonts w:cs="Arial"/>
          <w:lang w:val="de-DE" w:eastAsia="ja-JP"/>
        </w:rPr>
        <w:t xml:space="preserve"> </w: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\IF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aaa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instrText>0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>&gt;= 1 "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aaa \c \* ALPHABETIC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A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 xml:space="preserve">." </w:instrText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\IF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aaal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instrText>0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>&gt;= 1 "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no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1</w:instrText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duaaa \c \* ALPHABETIC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A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 xml:space="preserve">."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 \IF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no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instrText>0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>&gt;= 1 "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no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1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 xml:space="preserve">." </w:instrText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Table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t>4</w: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t xml:space="preserve"> ― </w:t>
      </w:r>
      <w:r w:rsidRPr="00FB10D0">
        <w:rPr>
          <w:rFonts w:cs="Arial"/>
          <w:lang w:val="de-DE"/>
        </w:rPr>
        <w:t>스펙트럼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분석기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설정</w:t>
      </w:r>
    </w:p>
    <w:tbl>
      <w:tblPr>
        <w:tblOverlap w:val="never"/>
        <w:tblW w:w="7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277"/>
        <w:gridCol w:w="991"/>
        <w:gridCol w:w="5526"/>
      </w:tblGrid>
      <w:tr w:rsidR="006A064E" w:rsidRPr="00FB10D0" w14:paraId="4BDFA21D" w14:textId="77777777" w:rsidTr="00CD40EA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806E5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8D5415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설정</w:t>
            </w:r>
            <w:r w:rsidRPr="00FB10D0">
              <w:rPr>
                <w:rFonts w:eastAsia="돋움" w:cs="Arial"/>
                <w:b/>
                <w:lang w:val="en-US"/>
              </w:rPr>
              <w:t xml:space="preserve"> </w:t>
            </w:r>
            <w:r w:rsidRPr="00FB10D0"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6A064E" w:rsidRPr="00FB10D0" w14:paraId="3114AFE0" w14:textId="77777777" w:rsidTr="00CD40EA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B0F5F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중심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698B61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반송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</w:tr>
      <w:tr w:rsidR="006A064E" w:rsidRPr="00FB10D0" w14:paraId="40F75E24" w14:textId="77777777" w:rsidTr="00CD40EA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C0197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주파수폭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C5AFD5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점유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="00CD40EA" w:rsidRPr="00FB10D0">
              <w:rPr>
                <w:rFonts w:cs="Arial"/>
                <w:lang w:val="en-US"/>
              </w:rPr>
              <w:t>3</w:t>
            </w:r>
            <w:r w:rsidRPr="00FB10D0">
              <w:rPr>
                <w:rFonts w:cs="Arial"/>
                <w:lang w:val="en-US"/>
              </w:rPr>
              <w:t>배</w:t>
            </w:r>
            <w:r w:rsidRPr="00FB10D0">
              <w:rPr>
                <w:rFonts w:cs="Arial"/>
                <w:lang w:val="en-US"/>
              </w:rPr>
              <w:t> </w:t>
            </w:r>
            <w:r w:rsidRPr="00FB10D0">
              <w:rPr>
                <w:rFonts w:ascii="굴림" w:eastAsia="굴림" w:hAnsi="굴림" w:cs="굴림" w:hint="eastAsia"/>
                <w:lang w:val="de-DE"/>
              </w:rPr>
              <w:t>∼</w:t>
            </w:r>
            <w:r w:rsidRPr="00FB10D0">
              <w:rPr>
                <w:rFonts w:cs="Arial"/>
                <w:lang w:val="en-US"/>
              </w:rPr>
              <w:t> </w:t>
            </w:r>
            <w:r w:rsidR="00CD40EA" w:rsidRPr="00FB10D0">
              <w:rPr>
                <w:rFonts w:cs="Arial"/>
                <w:lang w:val="en-US"/>
              </w:rPr>
              <w:t>4</w:t>
            </w:r>
            <w:r w:rsidRPr="00FB10D0">
              <w:rPr>
                <w:rFonts w:cs="Arial"/>
                <w:lang w:val="en-US"/>
              </w:rPr>
              <w:t>배</w:t>
            </w:r>
          </w:p>
        </w:tc>
      </w:tr>
      <w:tr w:rsidR="006A064E" w:rsidRPr="00FB10D0" w14:paraId="71137138" w14:textId="77777777" w:rsidTr="00CD40EA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35ACD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F4E80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점유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대역폭의</w:t>
            </w:r>
            <w:r w:rsidRPr="00FB10D0">
              <w:rPr>
                <w:rFonts w:cs="Arial"/>
                <w:lang w:val="en-US"/>
              </w:rPr>
              <w:t xml:space="preserve"> 2 % </w:t>
            </w:r>
            <w:r w:rsidRPr="00FB10D0">
              <w:rPr>
                <w:rFonts w:cs="Arial"/>
                <w:lang w:val="en-US"/>
              </w:rPr>
              <w:t>내외</w:t>
            </w:r>
            <w:r w:rsidRPr="00FB10D0">
              <w:rPr>
                <w:rFonts w:cs="Arial"/>
                <w:vertAlign w:val="superscript"/>
              </w:rPr>
              <w:t>a</w:t>
            </w:r>
          </w:p>
        </w:tc>
      </w:tr>
      <w:tr w:rsidR="006A064E" w:rsidRPr="00FB10D0" w14:paraId="421BBE23" w14:textId="77777777" w:rsidTr="00CD40EA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B60B1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비디오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916C8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대역폭과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같거나</w:t>
            </w:r>
            <w:r w:rsidRPr="00FB10D0">
              <w:rPr>
                <w:rFonts w:cs="Arial"/>
                <w:lang w:val="en-US"/>
              </w:rPr>
              <w:t xml:space="preserve"> 10</w:t>
            </w:r>
            <w:r w:rsidRPr="00FB10D0">
              <w:rPr>
                <w:rFonts w:cs="Arial"/>
                <w:lang w:val="en-US"/>
              </w:rPr>
              <w:t>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이내</w:t>
            </w:r>
          </w:p>
        </w:tc>
      </w:tr>
      <w:tr w:rsidR="006A064E" w:rsidRPr="00FB10D0" w14:paraId="003FC468" w14:textId="77777777" w:rsidTr="00CD40EA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A297E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검출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F6AC60" w14:textId="77777777" w:rsidR="006A064E" w:rsidRPr="00FB10D0" w:rsidRDefault="008369E7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 xml:space="preserve">RMS </w:t>
            </w:r>
            <w:r w:rsidRPr="00FB10D0">
              <w:rPr>
                <w:rFonts w:cs="Arial"/>
                <w:lang w:val="en-US"/>
              </w:rPr>
              <w:t>검출</w:t>
            </w:r>
          </w:p>
        </w:tc>
      </w:tr>
      <w:tr w:rsidR="006A064E" w:rsidRPr="00FB10D0" w14:paraId="7510BD30" w14:textId="77777777" w:rsidTr="00CD40EA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E81FB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표시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AD3681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평균치</w:t>
            </w:r>
            <w:r w:rsidRPr="00FB10D0">
              <w:rPr>
                <w:rFonts w:cs="Arial"/>
                <w:lang w:val="en-US"/>
              </w:rPr>
              <w:t>(average)</w:t>
            </w:r>
          </w:p>
        </w:tc>
      </w:tr>
      <w:tr w:rsidR="006A064E" w:rsidRPr="00FB10D0" w14:paraId="3D17E104" w14:textId="77777777" w:rsidTr="00CD40EA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6E1D6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횟수</w:t>
            </w:r>
            <w:r w:rsidRPr="00FB10D0">
              <w:rPr>
                <w:rFonts w:cs="Arial"/>
              </w:rPr>
              <w:t>/</w:t>
            </w:r>
            <w:r w:rsidRPr="00FB10D0">
              <w:rPr>
                <w:rFonts w:cs="Arial"/>
                <w:lang w:val="en-US"/>
              </w:rPr>
              <w:t>시간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28AE9" w14:textId="439C2F3C" w:rsidR="006A064E" w:rsidRPr="00FB10D0" w:rsidRDefault="00436D66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10</w:t>
            </w:r>
            <w:r w:rsidRPr="00FB10D0">
              <w:rPr>
                <w:rFonts w:cs="Arial"/>
                <w:lang w:val="en-US"/>
              </w:rPr>
              <w:t>회</w:t>
            </w:r>
            <w:r w:rsidR="006A064E" w:rsidRPr="00FB10D0">
              <w:rPr>
                <w:rFonts w:cs="Arial"/>
                <w:lang w:val="en-US"/>
              </w:rPr>
              <w:t xml:space="preserve"> </w:t>
            </w:r>
            <w:r w:rsidR="006A064E" w:rsidRPr="00FB10D0">
              <w:rPr>
                <w:rFonts w:cs="Arial"/>
                <w:lang w:val="en-US"/>
              </w:rPr>
              <w:t>이상</w:t>
            </w:r>
            <w:r w:rsidR="006A064E" w:rsidRPr="00FB10D0">
              <w:rPr>
                <w:rFonts w:cs="Arial"/>
              </w:rPr>
              <w:t>/</w:t>
            </w:r>
            <w:r w:rsidR="006A064E" w:rsidRPr="00FB10D0">
              <w:rPr>
                <w:rFonts w:cs="Arial"/>
                <w:lang w:val="en-US"/>
              </w:rPr>
              <w:t xml:space="preserve">100 </w:t>
            </w:r>
            <w:proofErr w:type="spellStart"/>
            <w:r w:rsidR="006A064E" w:rsidRPr="00FB10D0">
              <w:rPr>
                <w:rFonts w:cs="Arial"/>
                <w:lang w:val="en-US"/>
              </w:rPr>
              <w:t>ms</w:t>
            </w:r>
            <w:proofErr w:type="spellEnd"/>
            <w:r w:rsidR="006A064E" w:rsidRPr="00FB10D0">
              <w:rPr>
                <w:rFonts w:cs="Arial"/>
                <w:lang w:val="en-US"/>
              </w:rPr>
              <w:t xml:space="preserve"> </w:t>
            </w:r>
            <w:r w:rsidR="006A064E" w:rsidRPr="00FB10D0">
              <w:rPr>
                <w:rFonts w:cs="Arial"/>
                <w:lang w:val="en-US"/>
              </w:rPr>
              <w:t>이상</w:t>
            </w:r>
          </w:p>
        </w:tc>
      </w:tr>
      <w:tr w:rsidR="006A064E" w:rsidRPr="00FB10D0" w14:paraId="6835F3FE" w14:textId="77777777" w:rsidTr="00CD40EA">
        <w:trPr>
          <w:trHeight w:val="301"/>
          <w:jc w:val="center"/>
        </w:trPr>
        <w:tc>
          <w:tcPr>
            <w:tcW w:w="12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01E29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전력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합산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  <w:r w:rsidRPr="00FB10D0">
              <w:rPr>
                <w:rFonts w:cs="Arial"/>
                <w:lang w:val="en-US"/>
              </w:rPr>
              <w:t>(</w:t>
            </w:r>
            <w:r w:rsidRPr="00FB10D0">
              <w:rPr>
                <w:rFonts w:cs="Arial"/>
              </w:rPr>
              <w:t>kHz)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1DE37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기지국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6BD39" w14:textId="77777777" w:rsidR="006A064E" w:rsidRPr="00FB10D0" w:rsidRDefault="006A064E" w:rsidP="00B237ED">
            <w:pPr>
              <w:spacing w:line="280" w:lineRule="exact"/>
              <w:rPr>
                <w:rFonts w:cs="Arial"/>
              </w:rPr>
            </w:pPr>
            <w:r w:rsidRPr="00FB10D0">
              <w:rPr>
                <w:rFonts w:cs="Arial"/>
              </w:rPr>
              <w:t>해당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대역폭의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최대</w:t>
            </w:r>
            <w:r w:rsidRPr="00FB10D0">
              <w:rPr>
                <w:rFonts w:cs="Arial"/>
              </w:rPr>
              <w:t xml:space="preserve"> RB </w:t>
            </w:r>
            <w:r w:rsidRPr="00FB10D0">
              <w:rPr>
                <w:rFonts w:cs="Arial"/>
              </w:rPr>
              <w:t>수</w:t>
            </w:r>
            <w:r w:rsidRPr="00FB10D0">
              <w:rPr>
                <w:rFonts w:cs="Arial"/>
              </w:rPr>
              <w:t xml:space="preserve"> x </w:t>
            </w:r>
            <w:r w:rsidRPr="00FB10D0">
              <w:rPr>
                <w:rFonts w:cs="Arial"/>
              </w:rPr>
              <w:t>해당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대역폭의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최소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서브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캐리어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간격</w:t>
            </w:r>
            <w:r w:rsidRPr="00FB10D0">
              <w:rPr>
                <w:rFonts w:cs="Arial"/>
              </w:rPr>
              <w:t xml:space="preserve"> x 12 </w:t>
            </w:r>
          </w:p>
        </w:tc>
      </w:tr>
      <w:tr w:rsidR="006A064E" w:rsidRPr="00FB10D0" w14:paraId="3729D12B" w14:textId="77777777" w:rsidTr="00CD40EA">
        <w:trPr>
          <w:trHeight w:val="301"/>
          <w:jc w:val="center"/>
        </w:trPr>
        <w:tc>
          <w:tcPr>
            <w:tcW w:w="12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DE51A1" w14:textId="77777777" w:rsidR="006A064E" w:rsidRPr="00FB10D0" w:rsidRDefault="006A064E" w:rsidP="00B237ED">
            <w:pPr>
              <w:spacing w:line="280" w:lineRule="exact"/>
              <w:rPr>
                <w:rFonts w:cs="Arial"/>
                <w:lang w:val="en-US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E7F15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이동국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8E0A30" w14:textId="77777777" w:rsidR="006A064E" w:rsidRPr="00FB10D0" w:rsidRDefault="006A064E" w:rsidP="00B237ED">
            <w:pPr>
              <w:spacing w:line="280" w:lineRule="exact"/>
              <w:rPr>
                <w:rFonts w:cs="Arial"/>
              </w:rPr>
            </w:pPr>
            <w:r w:rsidRPr="00FB10D0">
              <w:rPr>
                <w:rFonts w:cs="Arial"/>
              </w:rPr>
              <w:t>해당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대역폭의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최대</w:t>
            </w:r>
            <w:r w:rsidRPr="00FB10D0">
              <w:rPr>
                <w:rFonts w:cs="Arial"/>
              </w:rPr>
              <w:t xml:space="preserve"> RB </w:t>
            </w:r>
            <w:r w:rsidRPr="00FB10D0">
              <w:rPr>
                <w:rFonts w:cs="Arial"/>
              </w:rPr>
              <w:t>수</w:t>
            </w:r>
            <w:r w:rsidRPr="00FB10D0">
              <w:rPr>
                <w:rFonts w:cs="Arial"/>
              </w:rPr>
              <w:t xml:space="preserve"> x </w:t>
            </w:r>
            <w:r w:rsidRPr="00FB10D0">
              <w:rPr>
                <w:rFonts w:cs="Arial"/>
              </w:rPr>
              <w:t>해당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대역폭의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최소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서브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캐리어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간격</w:t>
            </w:r>
            <w:r w:rsidRPr="00FB10D0">
              <w:rPr>
                <w:rFonts w:cs="Arial"/>
              </w:rPr>
              <w:t xml:space="preserve"> x 12 + </w:t>
            </w:r>
            <w:r w:rsidRPr="00FB10D0">
              <w:rPr>
                <w:rFonts w:cs="Arial"/>
              </w:rPr>
              <w:t>해당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대역폭의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최소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서브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캐리어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간격</w:t>
            </w:r>
          </w:p>
        </w:tc>
      </w:tr>
      <w:tr w:rsidR="006A064E" w:rsidRPr="00FB10D0" w14:paraId="4FFDF0E4" w14:textId="77777777" w:rsidTr="00CD40EA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A30AB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</w:rPr>
              <w:t>동기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모드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9E5FD" w14:textId="77777777" w:rsidR="006A064E" w:rsidRPr="00FB10D0" w:rsidRDefault="006A064E" w:rsidP="00B237ED">
            <w:pPr>
              <w:pStyle w:val="af5"/>
              <w:ind w:leftChars="0" w:left="0"/>
              <w:jc w:val="center"/>
              <w:rPr>
                <w:rFonts w:cs="Arial"/>
              </w:rPr>
            </w:pP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트리거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또는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게이트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트리거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</w:t>
            </w:r>
          </w:p>
          <w:p w14:paraId="2738FAE5" w14:textId="77777777" w:rsidR="006A064E" w:rsidRPr="00FB10D0" w:rsidRDefault="006A064E" w:rsidP="00B237ED">
            <w:pPr>
              <w:pStyle w:val="af5"/>
              <w:ind w:leftChars="0" w:left="0"/>
              <w:jc w:val="center"/>
              <w:rPr>
                <w:rFonts w:cs="Arial"/>
                <w:highlight w:val="yellow"/>
                <w:lang w:val="en-US"/>
              </w:rPr>
            </w:pP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파형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시작점에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동기를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설정하고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게이트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시간은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각</w:t>
            </w:r>
            <w:r w:rsidRPr="00FB10D0">
              <w:rPr>
                <w:rFonts w:cs="Arial"/>
              </w:rPr>
              <w:t xml:space="preserve"> </w:t>
            </w: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파형의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최소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전송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시간보다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작게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설정하여</w:t>
            </w:r>
            <w:r w:rsidRPr="00FB10D0">
              <w:rPr>
                <w:rFonts w:cs="Arial"/>
              </w:rPr>
              <w:t xml:space="preserve"> TX </w:t>
            </w:r>
            <w:r w:rsidRPr="00FB10D0">
              <w:rPr>
                <w:rFonts w:cs="Arial"/>
              </w:rPr>
              <w:t>오프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타임이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포함되지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않도록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</w:t>
            </w:r>
          </w:p>
        </w:tc>
      </w:tr>
      <w:tr w:rsidR="00CD40EA" w:rsidRPr="00FB10D0" w14:paraId="50781DDE" w14:textId="77777777" w:rsidTr="00CD40EA">
        <w:trPr>
          <w:trHeight w:val="20"/>
          <w:jc w:val="center"/>
        </w:trPr>
        <w:tc>
          <w:tcPr>
            <w:tcW w:w="7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F4287" w14:textId="77777777" w:rsidR="00CD40EA" w:rsidRPr="00FB10D0" w:rsidRDefault="00CD40EA" w:rsidP="00CD40EA">
            <w:pPr>
              <w:pStyle w:val="af5"/>
              <w:ind w:leftChars="0" w:left="0"/>
              <w:jc w:val="left"/>
              <w:rPr>
                <w:rFonts w:cs="Arial"/>
              </w:rPr>
            </w:pPr>
            <w:r w:rsidRPr="00FB10D0">
              <w:rPr>
                <w:rFonts w:cs="Arial"/>
                <w:vertAlign w:val="superscript"/>
              </w:rPr>
              <w:t>a</w:t>
            </w:r>
            <w:r w:rsidRPr="00FB10D0" w:rsidDel="00090E2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더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정밀한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측정을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위해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가능한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낮은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분해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대역폭을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사용할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있다</w:t>
            </w:r>
          </w:p>
        </w:tc>
      </w:tr>
    </w:tbl>
    <w:p w14:paraId="2B1EABE9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lastRenderedPageBreak/>
        <w:t>절대값으로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분석기를</w:t>
      </w:r>
      <w:r w:rsidRPr="00FB10D0">
        <w:rPr>
          <w:rFonts w:cs="Arial"/>
        </w:rPr>
        <w:t xml:space="preserve"> </w:t>
      </w:r>
      <w:r w:rsidRPr="00FB10D0">
        <w:rPr>
          <w:rFonts w:eastAsia="돋움" w:cs="Arial"/>
          <w:b/>
          <w:lang w:val="en-US" w:eastAsia="ko-KR"/>
        </w:rPr>
        <w:t>표</w:t>
      </w:r>
      <w:r w:rsidRPr="00FB10D0" w:rsidDel="0098363B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5</w:t>
      </w:r>
      <w:r w:rsidRPr="00FB10D0">
        <w:rPr>
          <w:rFonts w:cs="Arial"/>
          <w:lang w:eastAsia="ko-KR"/>
        </w:rPr>
        <w:t>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같이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인접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채널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누설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측정한다</w:t>
      </w:r>
      <w:r w:rsidRPr="00FB10D0">
        <w:rPr>
          <w:rFonts w:cs="Arial"/>
        </w:rPr>
        <w:t>.</w:t>
      </w:r>
    </w:p>
    <w:p w14:paraId="52B5D073" w14:textId="77777777" w:rsidR="006A064E" w:rsidRPr="00FB10D0" w:rsidRDefault="006A064E" w:rsidP="006A064E">
      <w:pPr>
        <w:rPr>
          <w:rFonts w:eastAsia="MS Mincho" w:cs="Arial"/>
          <w:lang w:val="de-DE" w:eastAsia="ja-JP"/>
        </w:rPr>
      </w:pPr>
    </w:p>
    <w:p w14:paraId="240ABE92" w14:textId="77777777" w:rsidR="006A064E" w:rsidRPr="00FB10D0" w:rsidRDefault="006A064E" w:rsidP="006A064E">
      <w:pPr>
        <w:pStyle w:val="KSDTff1"/>
        <w:rPr>
          <w:rFonts w:cs="Arial"/>
          <w:lang w:val="de-DE" w:eastAsia="ja-JP"/>
        </w:rPr>
      </w:pPr>
      <w:r w:rsidRPr="00FB10D0">
        <w:rPr>
          <w:rFonts w:cs="Arial"/>
          <w:lang w:val="de-DE" w:eastAsia="ja-JP"/>
        </w:rPr>
        <w:t>표</w:t>
      </w:r>
      <w:r w:rsidRPr="00FB10D0">
        <w:rPr>
          <w:rFonts w:cs="Arial"/>
          <w:lang w:val="de-DE" w:eastAsia="ja-JP"/>
        </w:rPr>
        <w:t xml:space="preserve"> </w: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\IF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aaa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instrText>0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>&gt;= 1 "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aaa \c \* ALPHABETIC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A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 xml:space="preserve">." </w:instrText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\IF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aaal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instrText>0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>&gt;= 1 "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no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1</w:instrText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duaaa \c \* ALPHABETIC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A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 xml:space="preserve">."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 \IF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no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instrText>0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>&gt;= 1 "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no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1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 xml:space="preserve">." </w:instrText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Table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t>5</w: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t xml:space="preserve"> ― </w:t>
      </w:r>
      <w:r w:rsidRPr="00FB10D0">
        <w:rPr>
          <w:rFonts w:cs="Arial"/>
          <w:lang w:val="de-DE"/>
        </w:rPr>
        <w:t>스펙트럼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분석기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설정</w:t>
      </w:r>
    </w:p>
    <w:tbl>
      <w:tblPr>
        <w:tblOverlap w:val="never"/>
        <w:tblW w:w="750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268"/>
        <w:gridCol w:w="5235"/>
      </w:tblGrid>
      <w:tr w:rsidR="006A064E" w:rsidRPr="00FB10D0" w14:paraId="0F443B36" w14:textId="77777777" w:rsidTr="00343476">
        <w:trPr>
          <w:trHeight w:val="20"/>
          <w:tblHeader/>
          <w:jc w:val="center"/>
        </w:trPr>
        <w:tc>
          <w:tcPr>
            <w:tcW w:w="2268" w:type="dxa"/>
            <w:vAlign w:val="center"/>
          </w:tcPr>
          <w:p w14:paraId="4B3DA501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5235" w:type="dxa"/>
            <w:vAlign w:val="center"/>
          </w:tcPr>
          <w:p w14:paraId="16EFF986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설정</w:t>
            </w:r>
            <w:r w:rsidRPr="00FB10D0">
              <w:rPr>
                <w:rFonts w:eastAsia="돋움" w:cs="Arial"/>
                <w:b/>
                <w:lang w:val="en-US"/>
              </w:rPr>
              <w:t xml:space="preserve"> </w:t>
            </w:r>
            <w:r w:rsidRPr="00FB10D0"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6A064E" w:rsidRPr="00FB10D0" w14:paraId="6481881C" w14:textId="77777777" w:rsidTr="00343476">
        <w:trPr>
          <w:trHeight w:val="20"/>
          <w:tblHeader/>
          <w:jc w:val="center"/>
        </w:trPr>
        <w:tc>
          <w:tcPr>
            <w:tcW w:w="2268" w:type="dxa"/>
            <w:vAlign w:val="center"/>
          </w:tcPr>
          <w:p w14:paraId="47A03C91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중심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  <w:tc>
          <w:tcPr>
            <w:tcW w:w="5235" w:type="dxa"/>
            <w:vAlign w:val="center"/>
          </w:tcPr>
          <w:p w14:paraId="6940581F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반송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</w:tr>
      <w:tr w:rsidR="006A064E" w:rsidRPr="00FB10D0" w14:paraId="40D9FD23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584F74C2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주파수폭</w:t>
            </w:r>
          </w:p>
        </w:tc>
        <w:tc>
          <w:tcPr>
            <w:tcW w:w="5235" w:type="dxa"/>
            <w:vAlign w:val="center"/>
          </w:tcPr>
          <w:p w14:paraId="42D373DB" w14:textId="77777777" w:rsidR="00BF3544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점유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바깥쪽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끝부터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규정된</w:t>
            </w:r>
          </w:p>
          <w:p w14:paraId="54CEBB47" w14:textId="19F37C85" w:rsidR="00CD6C36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이격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주파수까지</w:t>
            </w:r>
            <w:r w:rsidRPr="00FB10D0">
              <w:rPr>
                <w:rFonts w:cs="Arial"/>
                <w:lang w:val="en-US"/>
              </w:rPr>
              <w:t xml:space="preserve">. </w:t>
            </w:r>
            <w:r w:rsidRPr="00FB10D0">
              <w:rPr>
                <w:rFonts w:cs="Arial"/>
                <w:lang w:val="en-US"/>
              </w:rPr>
              <w:t>다만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측정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양끝에서</w:t>
            </w:r>
          </w:p>
          <w:p w14:paraId="7B3F2777" w14:textId="6ADDA9FA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대역폭의</w:t>
            </w:r>
            <w:r w:rsidRPr="00FB10D0">
              <w:rPr>
                <w:rFonts w:cs="Arial"/>
                <w:lang w:val="en-US"/>
              </w:rPr>
              <w:t xml:space="preserve"> 1/2 </w:t>
            </w:r>
            <w:r w:rsidRPr="00FB10D0">
              <w:rPr>
                <w:rFonts w:cs="Arial"/>
                <w:lang w:val="en-US"/>
              </w:rPr>
              <w:t>구간은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제외한다</w:t>
            </w:r>
            <w:r w:rsidRPr="00FB10D0">
              <w:rPr>
                <w:rFonts w:cs="Arial"/>
                <w:lang w:val="en-US"/>
              </w:rPr>
              <w:t>.</w:t>
            </w:r>
          </w:p>
        </w:tc>
      </w:tr>
      <w:tr w:rsidR="006A064E" w:rsidRPr="00FB10D0" w14:paraId="576B96BC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05D0F9C4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235" w:type="dxa"/>
            <w:vAlign w:val="center"/>
          </w:tcPr>
          <w:p w14:paraId="3D0A83B5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 xml:space="preserve">1 MHz </w:t>
            </w:r>
            <w:r w:rsidRPr="00FB10D0">
              <w:rPr>
                <w:rFonts w:cs="Arial"/>
                <w:vertAlign w:val="superscript"/>
                <w:lang w:val="en-US"/>
              </w:rPr>
              <w:t>a</w:t>
            </w:r>
          </w:p>
        </w:tc>
      </w:tr>
      <w:tr w:rsidR="006A064E" w:rsidRPr="00FB10D0" w14:paraId="6FF77F31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55829E49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비디오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235" w:type="dxa"/>
            <w:vAlign w:val="center"/>
          </w:tcPr>
          <w:p w14:paraId="0EFF3741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대역폭과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같거나</w:t>
            </w:r>
            <w:r w:rsidRPr="00FB10D0">
              <w:rPr>
                <w:rFonts w:cs="Arial"/>
                <w:lang w:val="en-US"/>
              </w:rPr>
              <w:t xml:space="preserve"> 10</w:t>
            </w:r>
            <w:r w:rsidRPr="00FB10D0">
              <w:rPr>
                <w:rFonts w:cs="Arial"/>
                <w:lang w:val="en-US"/>
              </w:rPr>
              <w:t>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이내</w:t>
            </w:r>
          </w:p>
        </w:tc>
      </w:tr>
      <w:tr w:rsidR="006A064E" w:rsidRPr="00FB10D0" w14:paraId="467013A0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04D77F0E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검출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5235" w:type="dxa"/>
            <w:vAlign w:val="center"/>
          </w:tcPr>
          <w:p w14:paraId="5A31E020" w14:textId="77777777" w:rsidR="006A064E" w:rsidRPr="00FB10D0" w:rsidRDefault="008369E7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 xml:space="preserve">RMS </w:t>
            </w:r>
            <w:r w:rsidRPr="00FB10D0">
              <w:rPr>
                <w:rFonts w:cs="Arial"/>
                <w:lang w:val="en-US"/>
              </w:rPr>
              <w:t>검출</w:t>
            </w:r>
          </w:p>
        </w:tc>
      </w:tr>
      <w:tr w:rsidR="006A064E" w:rsidRPr="00FB10D0" w14:paraId="3F0E853F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54ADBF75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표시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5235" w:type="dxa"/>
            <w:vAlign w:val="center"/>
          </w:tcPr>
          <w:p w14:paraId="2896DFA5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평균치</w:t>
            </w:r>
            <w:r w:rsidRPr="00FB10D0">
              <w:rPr>
                <w:rFonts w:cs="Arial"/>
                <w:lang w:val="en-US"/>
              </w:rPr>
              <w:t>(average)</w:t>
            </w:r>
          </w:p>
        </w:tc>
      </w:tr>
      <w:tr w:rsidR="006A064E" w:rsidRPr="00FB10D0" w14:paraId="1A591E10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2B1AA698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횟수</w:t>
            </w:r>
            <w:r w:rsidRPr="00FB10D0">
              <w:rPr>
                <w:rFonts w:cs="Arial"/>
              </w:rPr>
              <w:t>/</w:t>
            </w:r>
            <w:r w:rsidRPr="00FB10D0">
              <w:rPr>
                <w:rFonts w:cs="Arial"/>
                <w:lang w:val="en-US"/>
              </w:rPr>
              <w:t>시간</w:t>
            </w:r>
          </w:p>
        </w:tc>
        <w:tc>
          <w:tcPr>
            <w:tcW w:w="5235" w:type="dxa"/>
            <w:vAlign w:val="center"/>
          </w:tcPr>
          <w:p w14:paraId="3875CD7E" w14:textId="59CCE829" w:rsidR="006A064E" w:rsidRPr="00FB10D0" w:rsidRDefault="00436D66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10</w:t>
            </w:r>
            <w:r w:rsidRPr="00FB10D0">
              <w:rPr>
                <w:rFonts w:cs="Arial"/>
                <w:lang w:val="en-US"/>
              </w:rPr>
              <w:t>회</w:t>
            </w:r>
            <w:r w:rsidR="006A064E" w:rsidRPr="00FB10D0">
              <w:rPr>
                <w:rFonts w:cs="Arial"/>
                <w:lang w:val="en-US"/>
              </w:rPr>
              <w:t xml:space="preserve"> </w:t>
            </w:r>
            <w:r w:rsidR="006A064E" w:rsidRPr="00FB10D0">
              <w:rPr>
                <w:rFonts w:cs="Arial"/>
                <w:lang w:val="en-US"/>
              </w:rPr>
              <w:t>이상</w:t>
            </w:r>
            <w:r w:rsidR="006A064E" w:rsidRPr="00FB10D0">
              <w:rPr>
                <w:rFonts w:cs="Arial"/>
              </w:rPr>
              <w:t>/</w:t>
            </w:r>
            <w:r w:rsidR="006A064E" w:rsidRPr="00FB10D0">
              <w:rPr>
                <w:rFonts w:cs="Arial"/>
                <w:lang w:val="en-US"/>
              </w:rPr>
              <w:t xml:space="preserve">100 </w:t>
            </w:r>
            <w:proofErr w:type="spellStart"/>
            <w:r w:rsidR="006A064E" w:rsidRPr="00FB10D0">
              <w:rPr>
                <w:rFonts w:cs="Arial"/>
                <w:lang w:val="en-US"/>
              </w:rPr>
              <w:t>ms</w:t>
            </w:r>
            <w:proofErr w:type="spellEnd"/>
            <w:r w:rsidR="006A064E" w:rsidRPr="00FB10D0">
              <w:rPr>
                <w:rFonts w:cs="Arial"/>
                <w:lang w:val="en-US"/>
              </w:rPr>
              <w:t xml:space="preserve"> </w:t>
            </w:r>
            <w:r w:rsidR="006A064E" w:rsidRPr="00FB10D0">
              <w:rPr>
                <w:rFonts w:cs="Arial"/>
                <w:lang w:val="en-US"/>
              </w:rPr>
              <w:t>이상</w:t>
            </w:r>
          </w:p>
        </w:tc>
      </w:tr>
      <w:tr w:rsidR="006A064E" w:rsidRPr="00FB10D0" w14:paraId="565633CE" w14:textId="77777777" w:rsidTr="00343476">
        <w:trPr>
          <w:trHeight w:val="20"/>
          <w:jc w:val="center"/>
        </w:trPr>
        <w:tc>
          <w:tcPr>
            <w:tcW w:w="2268" w:type="dxa"/>
            <w:vAlign w:val="center"/>
          </w:tcPr>
          <w:p w14:paraId="67E303A2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</w:rPr>
              <w:t>동기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모드</w:t>
            </w:r>
          </w:p>
        </w:tc>
        <w:tc>
          <w:tcPr>
            <w:tcW w:w="5235" w:type="dxa"/>
            <w:vAlign w:val="center"/>
          </w:tcPr>
          <w:p w14:paraId="0B0F440F" w14:textId="77777777" w:rsidR="006A064E" w:rsidRPr="00FB10D0" w:rsidRDefault="006A064E" w:rsidP="00B237ED">
            <w:pPr>
              <w:pStyle w:val="af5"/>
              <w:ind w:leftChars="0" w:left="0"/>
              <w:jc w:val="center"/>
              <w:rPr>
                <w:rFonts w:cs="Arial"/>
              </w:rPr>
            </w:pP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트리거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또는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게이트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트리거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</w:t>
            </w:r>
          </w:p>
          <w:p w14:paraId="63B29DA2" w14:textId="77777777" w:rsidR="006A064E" w:rsidRPr="00FB10D0" w:rsidRDefault="006A064E" w:rsidP="00B237ED">
            <w:pPr>
              <w:pStyle w:val="af5"/>
              <w:ind w:leftChars="0" w:left="0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파형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시작점에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동기를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설정하고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게이트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시간은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각</w:t>
            </w:r>
            <w:r w:rsidRPr="00FB10D0">
              <w:rPr>
                <w:rFonts w:cs="Arial"/>
              </w:rPr>
              <w:t xml:space="preserve"> </w:t>
            </w: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파형의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최소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전송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시간보다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작게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설정하여</w:t>
            </w:r>
            <w:r w:rsidRPr="00FB10D0">
              <w:rPr>
                <w:rFonts w:cs="Arial"/>
              </w:rPr>
              <w:t xml:space="preserve"> TX </w:t>
            </w:r>
            <w:r w:rsidRPr="00FB10D0">
              <w:rPr>
                <w:rFonts w:cs="Arial"/>
              </w:rPr>
              <w:t>오프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타임이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포함되지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않도록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</w:t>
            </w:r>
          </w:p>
        </w:tc>
      </w:tr>
      <w:tr w:rsidR="00CD40EA" w:rsidRPr="00FB10D0" w14:paraId="7373CD15" w14:textId="77777777" w:rsidTr="00CD40EA">
        <w:trPr>
          <w:trHeight w:val="20"/>
          <w:jc w:val="center"/>
        </w:trPr>
        <w:tc>
          <w:tcPr>
            <w:tcW w:w="7503" w:type="dxa"/>
            <w:gridSpan w:val="2"/>
            <w:vAlign w:val="center"/>
          </w:tcPr>
          <w:p w14:paraId="440E4B84" w14:textId="586424CD" w:rsidR="00CD40EA" w:rsidRPr="00FB10D0" w:rsidRDefault="00CD40EA" w:rsidP="00B62FD9">
            <w:pPr>
              <w:ind w:left="167" w:hanging="167"/>
              <w:jc w:val="left"/>
              <w:rPr>
                <w:rFonts w:cs="Arial"/>
              </w:rPr>
            </w:pPr>
            <w:r w:rsidRPr="00FB10D0">
              <w:rPr>
                <w:rFonts w:cs="Arial"/>
                <w:vertAlign w:val="superscript"/>
                <w:lang w:val="en-US"/>
              </w:rPr>
              <w:t>a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더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작은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분해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대역폭을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사용하여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측정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후</w:t>
            </w:r>
            <w:r w:rsidRPr="00FB10D0">
              <w:rPr>
                <w:rFonts w:cs="Arial"/>
              </w:rPr>
              <w:t xml:space="preserve"> 1 MHz </w:t>
            </w:r>
            <w:r w:rsidRPr="00FB10D0">
              <w:rPr>
                <w:rFonts w:cs="Arial"/>
              </w:rPr>
              <w:t>대역폭으로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환산하거나</w:t>
            </w:r>
            <w:r w:rsidRPr="00FB10D0">
              <w:rPr>
                <w:rFonts w:cs="Arial"/>
              </w:rPr>
              <w:t xml:space="preserve"> 1 MHz </w:t>
            </w:r>
            <w:r w:rsidRPr="00FB10D0">
              <w:rPr>
                <w:rFonts w:cs="Arial"/>
              </w:rPr>
              <w:t>대역폭의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채널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전력으로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측정할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있다</w:t>
            </w:r>
            <w:r w:rsidRPr="00FB10D0">
              <w:rPr>
                <w:rFonts w:cs="Arial"/>
              </w:rPr>
              <w:t>.</w:t>
            </w:r>
          </w:p>
        </w:tc>
      </w:tr>
    </w:tbl>
    <w:p w14:paraId="3C8F9F6E" w14:textId="77777777" w:rsidR="00BF1B1A" w:rsidRPr="00FB10D0" w:rsidRDefault="00BF1B1A" w:rsidP="006A064E">
      <w:pPr>
        <w:rPr>
          <w:rFonts w:cs="Arial"/>
        </w:rPr>
      </w:pPr>
    </w:p>
    <w:p w14:paraId="6CE42217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t xml:space="preserve">QAM </w:t>
      </w:r>
      <w:r w:rsidRPr="00FB10D0">
        <w:rPr>
          <w:rFonts w:cs="Arial"/>
        </w:rPr>
        <w:t>변조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출력이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가장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높은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설정으로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동작시킨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후</w:t>
      </w:r>
      <w:r w:rsidRPr="00FB10D0">
        <w:rPr>
          <w:rFonts w:cs="Arial"/>
        </w:rPr>
        <w:t xml:space="preserve"> b) </w:t>
      </w:r>
      <w:r w:rsidRPr="00FB10D0">
        <w:rPr>
          <w:rFonts w:ascii="굴림" w:eastAsia="굴림" w:hAnsi="굴림" w:cs="굴림" w:hint="eastAsia"/>
        </w:rPr>
        <w:t>∼</w:t>
      </w:r>
      <w:r w:rsidRPr="00FB10D0">
        <w:rPr>
          <w:rFonts w:cs="Arial"/>
        </w:rPr>
        <w:t> c)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반복하여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측정한다</w:t>
      </w:r>
      <w:r w:rsidRPr="00FB10D0">
        <w:rPr>
          <w:rFonts w:cs="Arial"/>
        </w:rPr>
        <w:t>.</w:t>
      </w:r>
    </w:p>
    <w:p w14:paraId="06FCB21D" w14:textId="77777777" w:rsidR="006A064E" w:rsidRPr="00FB10D0" w:rsidRDefault="006A064E" w:rsidP="006A064E">
      <w:pPr>
        <w:rPr>
          <w:rFonts w:cs="Arial"/>
          <w:lang w:val="en-US"/>
        </w:rPr>
      </w:pPr>
    </w:p>
    <w:p w14:paraId="2749A96D" w14:textId="77777777" w:rsidR="006A064E" w:rsidRPr="00FB10D0" w:rsidRDefault="006A064E" w:rsidP="006A064E">
      <w:pPr>
        <w:pStyle w:val="34"/>
        <w:rPr>
          <w:rFonts w:eastAsia="MS Mincho" w:cs="Arial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4FF5787D" w14:textId="77777777" w:rsidR="006A064E" w:rsidRPr="00FB10D0" w:rsidRDefault="006A064E" w:rsidP="006A064E">
      <w:pPr>
        <w:rPr>
          <w:rFonts w:eastAsia="MS Mincho" w:cs="Arial"/>
        </w:rPr>
      </w:pPr>
    </w:p>
    <w:p w14:paraId="171C2E9A" w14:textId="77777777" w:rsidR="006A064E" w:rsidRPr="00FB10D0" w:rsidRDefault="006A064E" w:rsidP="00D427C6">
      <w:pPr>
        <w:pStyle w:val="a4"/>
        <w:numPr>
          <w:ilvl w:val="0"/>
          <w:numId w:val="22"/>
        </w:numPr>
        <w:ind w:firstLineChars="0"/>
        <w:rPr>
          <w:rFonts w:cs="Arial"/>
        </w:rPr>
      </w:pP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이득을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최대로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설정하고</w:t>
      </w:r>
      <w:r w:rsidRPr="00FB10D0">
        <w:rPr>
          <w:rFonts w:cs="Arial"/>
        </w:rPr>
        <w:t xml:space="preserve">, </w:t>
      </w:r>
      <w:r w:rsidRPr="00FB10D0">
        <w:rPr>
          <w:rFonts w:cs="Arial"/>
        </w:rPr>
        <w:t>표준에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규정된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표준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신호를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입력하여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최대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정격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출력으로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동작시킨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방향에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대해서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시험한다</w:t>
      </w:r>
      <w:r w:rsidRPr="00FB10D0">
        <w:rPr>
          <w:rFonts w:cs="Arial"/>
        </w:rPr>
        <w:t xml:space="preserve">. </w:t>
      </w:r>
      <w:r w:rsidRPr="00FB10D0">
        <w:rPr>
          <w:rFonts w:cs="Arial"/>
          <w:lang w:val="en-US"/>
        </w:rPr>
        <w:t>출력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가변형의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중계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장치는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안테나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반복한다</w:t>
      </w:r>
      <w:r w:rsidRPr="00FB10D0">
        <w:rPr>
          <w:rFonts w:cs="Arial"/>
        </w:rPr>
        <w:t>.</w:t>
      </w:r>
    </w:p>
    <w:p w14:paraId="2F347F98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</w:rPr>
      </w:pPr>
      <w:r w:rsidRPr="00FB10D0">
        <w:rPr>
          <w:rFonts w:cs="Arial"/>
        </w:rPr>
        <w:t>이하</w:t>
      </w:r>
      <w:r w:rsidRPr="00FB10D0">
        <w:rPr>
          <w:rFonts w:cs="Arial"/>
        </w:rPr>
        <w:t xml:space="preserve"> </w:t>
      </w:r>
      <w:r w:rsidRPr="00FB10D0">
        <w:rPr>
          <w:rFonts w:cs="Arial"/>
          <w:b/>
        </w:rPr>
        <w:t>8.3.1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b)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준용한다</w:t>
      </w:r>
      <w:r w:rsidRPr="00FB10D0">
        <w:rPr>
          <w:rFonts w:cs="Arial"/>
        </w:rPr>
        <w:t>.</w:t>
      </w:r>
    </w:p>
    <w:p w14:paraId="0C0FC629" w14:textId="77777777" w:rsidR="006A064E" w:rsidRPr="00FB10D0" w:rsidRDefault="006A064E" w:rsidP="006A064E">
      <w:pPr>
        <w:rPr>
          <w:rFonts w:cs="Arial"/>
          <w:lang w:val="en-US"/>
        </w:rPr>
      </w:pPr>
    </w:p>
    <w:p w14:paraId="5431C180" w14:textId="77777777" w:rsidR="006A064E" w:rsidRPr="00FB10D0" w:rsidRDefault="006A064E" w:rsidP="006A064E">
      <w:pPr>
        <w:pStyle w:val="34"/>
        <w:rPr>
          <w:rFonts w:cs="Arial"/>
          <w:lang w:eastAsia="ko-KR"/>
        </w:rPr>
      </w:pPr>
      <w:r w:rsidRPr="00FB10D0">
        <w:rPr>
          <w:rFonts w:cs="Arial"/>
        </w:rPr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13D92498" w14:textId="77777777" w:rsidR="006A064E" w:rsidRPr="00FB10D0" w:rsidRDefault="006A064E" w:rsidP="006A064E">
      <w:pPr>
        <w:ind w:left="300" w:hangingChars="150" w:hanging="300"/>
        <w:rPr>
          <w:rFonts w:cs="Arial"/>
          <w:lang w:val="de-DE"/>
        </w:rPr>
      </w:pPr>
    </w:p>
    <w:p w14:paraId="0C5D8D93" w14:textId="77777777" w:rsidR="006A064E" w:rsidRPr="00FB10D0" w:rsidRDefault="006A064E" w:rsidP="00D427C6">
      <w:pPr>
        <w:pStyle w:val="a4"/>
        <w:numPr>
          <w:ilvl w:val="0"/>
          <w:numId w:val="23"/>
        </w:numPr>
        <w:ind w:firstLineChars="0"/>
        <w:rPr>
          <w:rFonts w:cs="Arial"/>
        </w:rPr>
      </w:pP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경우는</w:t>
      </w:r>
      <w:r w:rsidRPr="00FB10D0">
        <w:rPr>
          <w:rFonts w:cs="Arial"/>
        </w:rPr>
        <w:t xml:space="preserve"> </w:t>
      </w:r>
      <w:r w:rsidRPr="00FB10D0">
        <w:rPr>
          <w:rFonts w:cs="Arial"/>
          <w:b/>
        </w:rPr>
        <w:t>8.3.1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b) </w:t>
      </w:r>
      <w:r w:rsidRPr="00FB10D0">
        <w:rPr>
          <w:rFonts w:cs="Arial"/>
        </w:rPr>
        <w:t>절차를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준용한다</w:t>
      </w:r>
      <w:r w:rsidRPr="00FB10D0">
        <w:rPr>
          <w:rFonts w:cs="Arial"/>
        </w:rPr>
        <w:t>.</w:t>
      </w:r>
    </w:p>
    <w:p w14:paraId="7C0CF646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  <w:spacing w:val="-1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시뮬레이터로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경우는</w:t>
      </w:r>
      <w:r w:rsidRPr="00FB10D0">
        <w:rPr>
          <w:rFonts w:cs="Arial"/>
        </w:rPr>
        <w:t xml:space="preserve"> ACLR </w:t>
      </w:r>
      <w:r w:rsidRPr="00FB10D0">
        <w:rPr>
          <w:rFonts w:cs="Arial"/>
        </w:rPr>
        <w:t>측정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</w:t>
      </w:r>
      <w:r w:rsidRPr="00FB10D0">
        <w:rPr>
          <w:rFonts w:cs="Arial"/>
          <w:spacing w:val="-1"/>
        </w:rPr>
        <w:t>용하여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측정한다</w:t>
      </w:r>
      <w:r w:rsidRPr="00FB10D0">
        <w:rPr>
          <w:rFonts w:cs="Arial"/>
          <w:spacing w:val="-1"/>
        </w:rPr>
        <w:t>.</w:t>
      </w:r>
    </w:p>
    <w:p w14:paraId="1850CC46" w14:textId="77777777" w:rsidR="006A064E" w:rsidRPr="00FB10D0" w:rsidRDefault="006A064E" w:rsidP="00D427C6">
      <w:pPr>
        <w:pStyle w:val="a4"/>
        <w:numPr>
          <w:ilvl w:val="0"/>
          <w:numId w:val="18"/>
        </w:numPr>
        <w:ind w:left="297" w:hanging="297"/>
        <w:rPr>
          <w:rFonts w:cs="Arial"/>
          <w:spacing w:val="-1"/>
        </w:rPr>
      </w:pPr>
      <w:r w:rsidRPr="00FB10D0">
        <w:rPr>
          <w:rFonts w:cs="Arial"/>
          <w:spacing w:val="-1"/>
        </w:rPr>
        <w:t>점유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주파수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대역폭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및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서브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캐리어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간격은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저</w:t>
      </w:r>
      <w:r w:rsidRPr="00FB10D0">
        <w:rPr>
          <w:rFonts w:cs="Arial"/>
          <w:spacing w:val="-1"/>
        </w:rPr>
        <w:t xml:space="preserve">, </w:t>
      </w:r>
      <w:r w:rsidRPr="00FB10D0">
        <w:rPr>
          <w:rFonts w:cs="Arial"/>
          <w:spacing w:val="-1"/>
        </w:rPr>
        <w:t>고에서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측정한다</w:t>
      </w:r>
      <w:r w:rsidRPr="00FB10D0">
        <w:rPr>
          <w:rFonts w:cs="Arial"/>
          <w:spacing w:val="-1"/>
        </w:rPr>
        <w:t>.</w:t>
      </w:r>
    </w:p>
    <w:p w14:paraId="6EB9622F" w14:textId="77777777" w:rsidR="00C623DD" w:rsidRPr="00FB10D0" w:rsidRDefault="00B7030F">
      <w:pPr>
        <w:pStyle w:val="a4"/>
        <w:numPr>
          <w:ilvl w:val="0"/>
          <w:numId w:val="18"/>
        </w:numPr>
        <w:ind w:left="294" w:hanging="294"/>
        <w:rPr>
          <w:rFonts w:cs="Arial"/>
          <w:spacing w:val="-1"/>
        </w:rPr>
      </w:pPr>
      <w:r w:rsidRPr="00FB10D0">
        <w:rPr>
          <w:rFonts w:eastAsia="돋움" w:cs="Arial"/>
          <w:b/>
          <w:lang w:val="en-US" w:eastAsia="ko-KR"/>
        </w:rPr>
        <w:t>표</w:t>
      </w:r>
      <w:r w:rsidRPr="00FB10D0">
        <w:rPr>
          <w:rFonts w:cs="Arial"/>
          <w:spacing w:val="-1"/>
          <w:lang w:eastAsia="ko-KR"/>
        </w:rPr>
        <w:t xml:space="preserve"> 6</w:t>
      </w:r>
      <w:r w:rsidRPr="00FB10D0">
        <w:rPr>
          <w:rFonts w:cs="Arial"/>
          <w:spacing w:val="-1"/>
          <w:lang w:eastAsia="ko-KR"/>
        </w:rPr>
        <w:t>의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조건으로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상온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정격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전압에서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시험하여</w:t>
      </w:r>
      <w:r w:rsidRPr="00FB10D0">
        <w:rPr>
          <w:rFonts w:cs="Arial"/>
          <w:spacing w:val="-1"/>
          <w:lang w:eastAsia="ko-KR"/>
        </w:rPr>
        <w:t xml:space="preserve"> </w:t>
      </w:r>
      <w:r w:rsidRPr="00FB10D0">
        <w:rPr>
          <w:rFonts w:cs="Arial"/>
          <w:spacing w:val="-1"/>
          <w:lang w:eastAsia="ko-KR"/>
        </w:rPr>
        <w:t>각</w:t>
      </w:r>
      <w:r w:rsidRPr="00FB10D0">
        <w:rPr>
          <w:rFonts w:cs="Arial"/>
          <w:spacing w:val="-1"/>
          <w:lang w:eastAsia="ko-KR"/>
        </w:rPr>
        <w:t xml:space="preserve"> </w:t>
      </w:r>
      <w:r w:rsidRPr="00FB10D0">
        <w:rPr>
          <w:rFonts w:cs="Arial"/>
          <w:spacing w:val="-1"/>
          <w:lang w:eastAsia="ko-KR"/>
        </w:rPr>
        <w:t>변조방식</w:t>
      </w:r>
      <w:r w:rsidRPr="00FB10D0">
        <w:rPr>
          <w:rFonts w:cs="Arial"/>
          <w:spacing w:val="-1"/>
          <w:lang w:eastAsia="ko-KR"/>
        </w:rPr>
        <w:t xml:space="preserve">(BPSK, QPSK, QAM) </w:t>
      </w:r>
      <w:r w:rsidRPr="00FB10D0">
        <w:rPr>
          <w:rFonts w:cs="Arial"/>
          <w:spacing w:val="-1"/>
          <w:lang w:eastAsia="ko-KR"/>
        </w:rPr>
        <w:t>별로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가장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최악</w:t>
      </w:r>
      <w:r w:rsidRPr="00FB10D0">
        <w:rPr>
          <w:rFonts w:cs="Arial"/>
          <w:spacing w:val="-1"/>
          <w:lang w:eastAsia="ko-KR"/>
        </w:rPr>
        <w:t xml:space="preserve"> </w:t>
      </w:r>
      <w:r w:rsidRPr="00FB10D0">
        <w:rPr>
          <w:rFonts w:cs="Arial"/>
          <w:spacing w:val="-1"/>
        </w:rPr>
        <w:t>조건에서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전압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변동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및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환경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조건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시험을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반복한다</w:t>
      </w:r>
      <w:r w:rsidRPr="00FB10D0">
        <w:rPr>
          <w:rFonts w:cs="Arial"/>
          <w:spacing w:val="-1"/>
        </w:rPr>
        <w:t>.</w:t>
      </w:r>
    </w:p>
    <w:p w14:paraId="58F88D39" w14:textId="77777777" w:rsidR="006A064E" w:rsidRPr="00FB10D0" w:rsidRDefault="006A064E" w:rsidP="006A064E">
      <w:pPr>
        <w:rPr>
          <w:rFonts w:eastAsia="MS Mincho" w:cs="Arial"/>
          <w:lang w:val="de-DE" w:eastAsia="ja-JP"/>
        </w:rPr>
      </w:pPr>
    </w:p>
    <w:p w14:paraId="524EB021" w14:textId="77777777" w:rsidR="00BF1B1A" w:rsidRPr="00FB10D0" w:rsidRDefault="00BF1B1A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bCs/>
          <w:kern w:val="2"/>
          <w:lang w:val="de-DE" w:eastAsia="ja-JP"/>
        </w:rPr>
      </w:pPr>
      <w:r w:rsidRPr="00FB10D0">
        <w:rPr>
          <w:rFonts w:cs="Arial"/>
          <w:lang w:val="de-DE" w:eastAsia="ja-JP"/>
        </w:rPr>
        <w:br w:type="page"/>
      </w:r>
    </w:p>
    <w:p w14:paraId="0A506782" w14:textId="3546E8E3" w:rsidR="004643C5" w:rsidRPr="00FB10D0" w:rsidRDefault="006A064E" w:rsidP="004643C5">
      <w:pPr>
        <w:pStyle w:val="KSDTff1"/>
        <w:spacing w:line="360" w:lineRule="auto"/>
        <w:rPr>
          <w:rFonts w:cs="Arial"/>
          <w:b w:val="0"/>
          <w:lang w:val="en-US"/>
        </w:rPr>
      </w:pPr>
      <w:r w:rsidRPr="00FB10D0">
        <w:rPr>
          <w:rFonts w:cs="Arial"/>
          <w:lang w:val="de-DE" w:eastAsia="ja-JP"/>
        </w:rPr>
        <w:lastRenderedPageBreak/>
        <w:t>표</w:t>
      </w:r>
      <w:r w:rsidRPr="00FB10D0">
        <w:rPr>
          <w:rFonts w:cs="Arial"/>
          <w:lang w:val="de-DE" w:eastAsia="ja-JP"/>
        </w:rPr>
        <w:t xml:space="preserve"> </w: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\IF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aaa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instrText>0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>&gt;= 1 "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aaa \c \* ALPHABETIC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A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 xml:space="preserve">." </w:instrText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\IF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aaal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instrText>0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>&gt;= 1 "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no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1</w:instrText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duaaa \c \* ALPHABETIC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A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 xml:space="preserve">."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 \IF 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no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instrText>0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>&gt;= 1 "</w:instrText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no \c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lang w:val="de-DE" w:eastAsia="ja-JP"/>
        </w:rPr>
        <w:instrText>1</w:instrTex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instrText xml:space="preserve">." </w:instrText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end"/>
      </w:r>
      <w:r w:rsidR="00643071" w:rsidRPr="00FB10D0">
        <w:rPr>
          <w:rFonts w:cs="Arial"/>
          <w:lang w:val="de-DE" w:eastAsia="ja-JP"/>
        </w:rPr>
        <w:fldChar w:fldCharType="begin"/>
      </w:r>
      <w:r w:rsidRPr="00FB10D0">
        <w:rPr>
          <w:rFonts w:cs="Arial"/>
          <w:lang w:val="de-DE" w:eastAsia="ja-JP"/>
        </w:rPr>
        <w:instrText xml:space="preserve">SEQ Table </w:instrText>
      </w:r>
      <w:r w:rsidR="00643071" w:rsidRPr="00FB10D0">
        <w:rPr>
          <w:rFonts w:cs="Arial"/>
          <w:lang w:val="de-DE" w:eastAsia="ja-JP"/>
        </w:rPr>
        <w:fldChar w:fldCharType="separate"/>
      </w:r>
      <w:r w:rsidRPr="00FB10D0">
        <w:rPr>
          <w:rFonts w:cs="Arial"/>
          <w:noProof/>
          <w:lang w:val="de-DE" w:eastAsia="ja-JP"/>
        </w:rPr>
        <w:t>6</w:t>
      </w:r>
      <w:r w:rsidR="00643071" w:rsidRPr="00FB10D0">
        <w:rPr>
          <w:rFonts w:cs="Arial"/>
          <w:lang w:val="de-DE" w:eastAsia="ja-JP"/>
        </w:rPr>
        <w:fldChar w:fldCharType="end"/>
      </w:r>
      <w:r w:rsidRPr="00FB10D0">
        <w:rPr>
          <w:rFonts w:cs="Arial"/>
          <w:lang w:val="de-DE" w:eastAsia="ja-JP"/>
        </w:rPr>
        <w:t xml:space="preserve"> ―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조건</w:t>
      </w:r>
      <w:r w:rsidR="004643C5" w:rsidRPr="00FB10D0">
        <w:rPr>
          <w:rFonts w:cs="Arial" w:hint="eastAsia"/>
          <w:b w:val="0"/>
          <w:lang w:val="en-US"/>
        </w:rPr>
        <w:t xml:space="preserve"> </w:t>
      </w:r>
      <w:r w:rsidR="004643C5" w:rsidRPr="00FB10D0">
        <w:rPr>
          <w:rFonts w:cs="Arial"/>
          <w:b w:val="0"/>
          <w:lang w:val="en-US"/>
        </w:rPr>
        <w:t xml:space="preserve">   </w:t>
      </w:r>
    </w:p>
    <w:tbl>
      <w:tblPr>
        <w:tblOverlap w:val="never"/>
        <w:tblW w:w="0" w:type="auto"/>
        <w:tblInd w:w="50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"/>
        <w:gridCol w:w="1393"/>
        <w:gridCol w:w="2493"/>
        <w:gridCol w:w="1993"/>
        <w:gridCol w:w="1553"/>
      </w:tblGrid>
      <w:tr w:rsidR="004643C5" w:rsidRPr="00FB10D0" w14:paraId="79C61991" w14:textId="77777777" w:rsidTr="004643C5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9F9428" w14:textId="77777777" w:rsidR="004643C5" w:rsidRPr="00FB10D0" w:rsidRDefault="004643C5" w:rsidP="00073FD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Times New Roman" w:eastAsia="굴림" w:hAnsi="Times New Roman" w:cs="굴림"/>
                <w:sz w:val="24"/>
                <w:szCs w:val="24"/>
                <w:lang w:val="en-US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03A9A3" w14:textId="77777777" w:rsidR="004643C5" w:rsidRPr="00FB10D0" w:rsidRDefault="004643C5" w:rsidP="00073FD4">
            <w:pPr>
              <w:jc w:val="center"/>
              <w:textAlignment w:val="baseline"/>
              <w:rPr>
                <w:rFonts w:ascii="돋움" w:eastAsia="돋움" w:hAnsi="돋움" w:cs="굴림"/>
                <w:lang w:val="en-US"/>
              </w:rPr>
            </w:pPr>
            <w:r w:rsidRPr="00FB10D0">
              <w:rPr>
                <w:rFonts w:ascii="돋움" w:eastAsia="돋움" w:hAnsi="돋움" w:cs="Arial Unicode MS" w:hint="eastAsia"/>
                <w:b/>
                <w:bCs/>
                <w:lang w:val="en-US"/>
              </w:rPr>
              <w:t>시험 채널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8F834B" w14:textId="77777777" w:rsidR="004643C5" w:rsidRPr="00FB10D0" w:rsidRDefault="004643C5" w:rsidP="00073FD4">
            <w:pPr>
              <w:jc w:val="center"/>
              <w:textAlignment w:val="baseline"/>
              <w:rPr>
                <w:rFonts w:ascii="돋움" w:eastAsia="돋움" w:hAnsi="돋움" w:cs="굴림"/>
                <w:lang w:val="en-US"/>
              </w:rPr>
            </w:pPr>
            <w:r w:rsidRPr="00FB10D0">
              <w:rPr>
                <w:rFonts w:ascii="돋움" w:eastAsia="돋움" w:hAnsi="돋움" w:cs="Arial Unicode MS" w:hint="eastAsia"/>
                <w:b/>
                <w:bCs/>
                <w:lang w:val="en-US"/>
              </w:rPr>
              <w:t>변조 방식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CAD1D" w14:textId="77777777" w:rsidR="004643C5" w:rsidRPr="00FB10D0" w:rsidRDefault="004643C5" w:rsidP="00073FD4">
            <w:pPr>
              <w:jc w:val="center"/>
              <w:textAlignment w:val="baseline"/>
              <w:rPr>
                <w:rFonts w:ascii="돋움" w:eastAsia="돋움" w:hAnsi="돋움" w:cs="굴림"/>
                <w:lang w:val="en-US"/>
              </w:rPr>
            </w:pPr>
            <w:r w:rsidRPr="00FB10D0">
              <w:rPr>
                <w:rFonts w:ascii="돋움" w:eastAsia="돋움" w:hAnsi="돋움" w:cs="Arial Unicode MS" w:hint="eastAsia"/>
                <w:b/>
                <w:bCs/>
                <w:lang w:val="en-US"/>
              </w:rPr>
              <w:t>RB 할당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79F558" w14:textId="77777777" w:rsidR="004643C5" w:rsidRPr="00FB10D0" w:rsidRDefault="004643C5" w:rsidP="00073FD4">
            <w:pPr>
              <w:jc w:val="center"/>
              <w:textAlignment w:val="baseline"/>
              <w:rPr>
                <w:rFonts w:ascii="돋움" w:eastAsia="돋움" w:hAnsi="돋움" w:cs="굴림"/>
                <w:lang w:val="en-US"/>
              </w:rPr>
            </w:pPr>
            <w:r w:rsidRPr="00FB10D0">
              <w:rPr>
                <w:rFonts w:ascii="돋움" w:eastAsia="돋움" w:hAnsi="돋움" w:cs="Arial Unicode MS" w:hint="eastAsia"/>
                <w:b/>
                <w:bCs/>
                <w:lang w:val="en-US"/>
              </w:rPr>
              <w:t>중계기 제외</w:t>
            </w:r>
          </w:p>
        </w:tc>
      </w:tr>
      <w:tr w:rsidR="004643C5" w:rsidRPr="00FB10D0" w14:paraId="4815FC42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CFBF65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1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EE58F0" w14:textId="25023A31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6C176" w14:textId="392A5B6B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PI/2 BPSK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89046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Inner_Full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53C76A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312FF93A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B4626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2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3ECEF0" w14:textId="7F1F499C" w:rsidR="004643C5" w:rsidRPr="00FB10D0" w:rsidRDefault="004643C5" w:rsidP="009F66EE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58A54" w14:textId="2901DBAF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PI/2 BPSK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89ABE" w14:textId="61D011AD" w:rsidR="004643C5" w:rsidRPr="00FB10D0" w:rsidRDefault="00572CAD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</w:t>
            </w:r>
            <w:r w:rsidR="004643C5" w:rsidRPr="00FB10D0">
              <w:rPr>
                <w:rFonts w:eastAsia="Arial Unicode MS" w:cs="Arial"/>
                <w:lang w:val="en-US"/>
              </w:rPr>
              <w:t>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857040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523CA152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7905D5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3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E17519" w14:textId="6E57DADB" w:rsidR="004643C5" w:rsidRPr="00FB10D0" w:rsidRDefault="004643C5" w:rsidP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62D2D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 PI/2 BPSK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0032C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567113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65A5B34B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05A233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4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2C6F72" w14:textId="69D16211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C3811" w14:textId="47558AD0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PI/2 BPSK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F9ADF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Outer_Full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A54DC7" w14:textId="77777777" w:rsidR="004643C5" w:rsidRPr="00FB10D0" w:rsidRDefault="004643C5" w:rsidP="00073FD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4643C5" w:rsidRPr="00FB10D0" w14:paraId="7027A5C1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DC2295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5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277BE8" w14:textId="064394AF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93B96" w14:textId="37BB16EB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FCE33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Inner_Full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9632CC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5E4CDABF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0EE1D0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6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F9B66A" w14:textId="3B74070F" w:rsidR="004643C5" w:rsidRPr="00FB10D0" w:rsidRDefault="004643C5" w:rsidP="009F66EE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7CFC9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B0C3E" w14:textId="545FD805" w:rsidR="004643C5" w:rsidRPr="00FB10D0" w:rsidRDefault="00572CAD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</w:t>
            </w:r>
            <w:r w:rsidR="004643C5" w:rsidRPr="00FB10D0">
              <w:rPr>
                <w:rFonts w:eastAsia="Arial Unicode MS" w:cs="Arial"/>
                <w:lang w:val="en-US"/>
              </w:rPr>
              <w:t>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215F2C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6DAF0AF8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70C154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7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B59B98" w14:textId="6D3F9BE5" w:rsidR="004643C5" w:rsidRPr="00FB10D0" w:rsidRDefault="004643C5" w:rsidP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ED528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44F8C" w14:textId="1D0C7123" w:rsidR="004643C5" w:rsidRPr="00FB10D0" w:rsidRDefault="00572CAD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</w:t>
            </w:r>
            <w:r w:rsidR="004643C5" w:rsidRPr="00FB10D0">
              <w:rPr>
                <w:rFonts w:eastAsia="Arial Unicode MS" w:cs="Arial"/>
                <w:lang w:val="en-US"/>
              </w:rPr>
              <w:t>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CC9CFA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5D6889D2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4B85D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8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61B3C2" w14:textId="7958410A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9E993" w14:textId="683387CC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28CE9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Outer_Full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A49EB0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047F656D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C2CDC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9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1B928" w14:textId="037EF053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90714" w14:textId="1BED8C01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1520B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Inner_Full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C570A5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79A02C20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62C743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10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8325D0" w14:textId="3C4C8B0A" w:rsidR="004643C5" w:rsidRPr="00FB10D0" w:rsidRDefault="004643C5" w:rsidP="009F66EE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E798C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9D9A9" w14:textId="6A96AB5D" w:rsidR="004643C5" w:rsidRPr="00FB10D0" w:rsidRDefault="00572CAD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</w:t>
            </w:r>
            <w:r w:rsidR="004643C5" w:rsidRPr="00FB10D0">
              <w:rPr>
                <w:rFonts w:eastAsia="Arial Unicode MS" w:cs="Arial"/>
                <w:lang w:val="en-US"/>
              </w:rPr>
              <w:t>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3FEE27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0618B04F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C9BF4A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11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BC3082" w14:textId="5F7ED95F" w:rsidR="004643C5" w:rsidRPr="00FB10D0" w:rsidRDefault="004643C5" w:rsidP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DAEAA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27584" w14:textId="720FBEED" w:rsidR="004643C5" w:rsidRPr="00FB10D0" w:rsidRDefault="00572CAD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</w:t>
            </w:r>
            <w:r w:rsidR="004643C5" w:rsidRPr="00FB10D0">
              <w:rPr>
                <w:rFonts w:eastAsia="Arial Unicode MS" w:cs="Arial"/>
                <w:lang w:val="en-US"/>
              </w:rPr>
              <w:t>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A326E9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717F8E12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307D3E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12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41BCB7" w14:textId="32D4CA5D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1A8CC" w14:textId="471B03E4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57EBC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Outer_Full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3BF054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60E1FE1D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7A3449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13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34B626" w14:textId="2065EA14" w:rsidR="004643C5" w:rsidRPr="00FB10D0" w:rsidRDefault="004643C5" w:rsidP="009F66EE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CC3A6" w14:textId="1F6B088B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A63E2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46D83A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2E1F971E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DE7E98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14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AB61CF" w14:textId="00D1CF92" w:rsidR="004643C5" w:rsidRPr="00FB10D0" w:rsidRDefault="004643C5" w:rsidP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4452C" w14:textId="0320D59D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E964E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8908B4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01A17690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51672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15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6ABDE6" w14:textId="21BFFAC7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3FA04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 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B6703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Outer_Full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CBA5B9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69C9A8C6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E2950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16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93A1FB" w14:textId="0C14C066" w:rsidR="004643C5" w:rsidRPr="00FB10D0" w:rsidRDefault="004643C5" w:rsidP="009F66EE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9D6D7" w14:textId="1DAF93F2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3BE39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55772D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501CA78F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5CB34E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17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57BDD6" w14:textId="1325D0EA" w:rsidR="004643C5" w:rsidRPr="00FB10D0" w:rsidRDefault="004643C5" w:rsidP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A7005" w14:textId="73CB6F53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828EA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565C39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5A1331E9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0345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18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6B649B" w14:textId="0F7EDA81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F4F92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DFT-s-OFDM 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C75E5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Outer_Full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63B493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76438373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6E8E90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19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FF8C4" w14:textId="2CAEE1D7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7317F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2BB1D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Inner_Full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21298B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53E2D9A3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16B755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20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8408BA" w14:textId="2CCC6768" w:rsidR="004643C5" w:rsidRPr="00FB10D0" w:rsidRDefault="004643C5" w:rsidP="009F66EE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FA109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1AB76" w14:textId="1E8262B1" w:rsidR="004643C5" w:rsidRPr="00FB10D0" w:rsidRDefault="00572CAD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</w:t>
            </w:r>
            <w:r w:rsidR="004643C5" w:rsidRPr="00FB10D0">
              <w:rPr>
                <w:rFonts w:eastAsia="Arial Unicode MS" w:cs="Arial"/>
                <w:lang w:val="en-US"/>
              </w:rPr>
              <w:t>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7BBBDE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41D15E70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C41F93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21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FC30AE" w14:textId="38A7BA11" w:rsidR="004643C5" w:rsidRPr="00FB10D0" w:rsidRDefault="004643C5" w:rsidP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45ABA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97168" w14:textId="209EDF33" w:rsidR="004643C5" w:rsidRPr="00FB10D0" w:rsidRDefault="00572CAD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</w:t>
            </w:r>
            <w:r w:rsidR="004643C5" w:rsidRPr="00FB10D0">
              <w:rPr>
                <w:rFonts w:eastAsia="Arial Unicode MS" w:cs="Arial"/>
                <w:lang w:val="en-US"/>
              </w:rPr>
              <w:t>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00628B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266CEC19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20D6EA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22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19BE2" w14:textId="3BE6870F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614E0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BC52A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Outer_Full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C7DCC2" w14:textId="77777777" w:rsidR="004643C5" w:rsidRPr="00FB10D0" w:rsidRDefault="004643C5" w:rsidP="00073FD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4643C5" w:rsidRPr="00FB10D0" w14:paraId="001763EB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AA4B08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23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0D447B" w14:textId="21454D6D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8DC9B" w14:textId="5E7AADC6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3E971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Inner_Full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1F8AAA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2346B4A4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60DEC7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24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4F38CF" w14:textId="1599DFA1" w:rsidR="004643C5" w:rsidRPr="00FB10D0" w:rsidRDefault="004643C5" w:rsidP="009F66EE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32D60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07CFC" w14:textId="401A58F0" w:rsidR="004643C5" w:rsidRPr="00FB10D0" w:rsidRDefault="00572CAD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</w:t>
            </w:r>
            <w:r w:rsidR="004643C5" w:rsidRPr="00FB10D0">
              <w:rPr>
                <w:rFonts w:eastAsia="Arial Unicode MS" w:cs="Arial"/>
                <w:lang w:val="en-US"/>
              </w:rPr>
              <w:t>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37C9D5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59CCFB1A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CBD42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25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458A55" w14:textId="4B24DD2F" w:rsidR="004643C5" w:rsidRPr="00FB10D0" w:rsidRDefault="004643C5" w:rsidP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8B44B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9A426" w14:textId="2C11F0B9" w:rsidR="004643C5" w:rsidRPr="00FB10D0" w:rsidRDefault="00572CAD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</w:t>
            </w:r>
            <w:r w:rsidR="004643C5" w:rsidRPr="00FB10D0">
              <w:rPr>
                <w:rFonts w:eastAsia="Arial Unicode MS" w:cs="Arial"/>
                <w:lang w:val="en-US"/>
              </w:rPr>
              <w:t>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6B05DE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00F31324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C9EC0A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26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70FC13" w14:textId="029E68C6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32078" w14:textId="2369710E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184F1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Outer_Full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D5FA60" w14:textId="77777777" w:rsidR="004643C5" w:rsidRPr="00FB10D0" w:rsidRDefault="004643C5" w:rsidP="00073FD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4643C5" w:rsidRPr="00FB10D0" w14:paraId="760B2730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31EC87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27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4B9D1B" w14:textId="604628AB" w:rsidR="004643C5" w:rsidRPr="00FB10D0" w:rsidRDefault="004643C5" w:rsidP="009F66EE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704A4" w14:textId="1F22DDAF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9D222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5F31EE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26FC85BE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EB5154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28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9BC4C7" w14:textId="7E9304BB" w:rsidR="004643C5" w:rsidRPr="00FB10D0" w:rsidRDefault="004643C5" w:rsidP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8E826" w14:textId="179F53E0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EDC57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67A39C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43A9179D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A39D58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29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D81235" w14:textId="5C275970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F61E7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 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BD547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Outer_Full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51D019" w14:textId="77777777" w:rsidR="004643C5" w:rsidRPr="00FB10D0" w:rsidRDefault="004643C5" w:rsidP="00073FD4">
            <w:pPr>
              <w:widowControl/>
              <w:wordWrap/>
              <w:autoSpaceDE/>
              <w:autoSpaceDN/>
              <w:spacing w:line="240" w:lineRule="auto"/>
              <w:rPr>
                <w:rFonts w:eastAsia="굴림" w:cs="Arial"/>
                <w:lang w:val="en-US"/>
              </w:rPr>
            </w:pPr>
          </w:p>
        </w:tc>
      </w:tr>
      <w:tr w:rsidR="004643C5" w:rsidRPr="00FB10D0" w14:paraId="69C0CD80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FBB548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30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665D6D" w14:textId="4633293B" w:rsidR="004643C5" w:rsidRPr="00FB10D0" w:rsidRDefault="004643C5" w:rsidP="009F66EE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B095F" w14:textId="56616EEC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35535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28A7F9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0D038C9B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98A3BC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31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CE1CEC" w14:textId="33C18A23" w:rsidR="004643C5" w:rsidRPr="00FB10D0" w:rsidRDefault="004643C5" w:rsidP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83100" w14:textId="72E93690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C875E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A20E18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O</w:t>
            </w:r>
          </w:p>
        </w:tc>
      </w:tr>
      <w:tr w:rsidR="004643C5" w:rsidRPr="00FB10D0" w14:paraId="2CCB168D" w14:textId="77777777" w:rsidTr="00AC144D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35E0A3" w14:textId="77777777" w:rsidR="004643C5" w:rsidRPr="00FB10D0" w:rsidRDefault="004643C5" w:rsidP="00073FD4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32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F7AE40" w14:textId="2BC6CDFB" w:rsidR="004643C5" w:rsidRPr="00FB10D0" w:rsidRDefault="004643C5">
            <w:pPr>
              <w:spacing w:line="320" w:lineRule="exact"/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48958" w14:textId="77DF228D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eastAsia="Arial Unicode MS" w:cs="Arial"/>
                <w:lang w:val="en-US"/>
              </w:rPr>
              <w:t>CP-OFDM</w:t>
            </w:r>
            <w:r w:rsidR="00B15181" w:rsidRPr="00FB10D0">
              <w:rPr>
                <w:rFonts w:eastAsia="Arial Unicode MS" w:cs="Arial"/>
                <w:lang w:val="en-US"/>
              </w:rPr>
              <w:t xml:space="preserve"> </w:t>
            </w:r>
            <w:r w:rsidRPr="00FB10D0">
              <w:rPr>
                <w:rFonts w:eastAsia="Arial Unicode MS" w:cs="Arial"/>
                <w:lang w:val="en-US"/>
              </w:rPr>
              <w:t>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5C25E" w14:textId="77777777" w:rsidR="004643C5" w:rsidRPr="00FB10D0" w:rsidRDefault="004643C5" w:rsidP="00073FD4">
            <w:pPr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eastAsia="Arial Unicode MS" w:cs="Arial"/>
                <w:lang w:val="en-US"/>
              </w:rPr>
              <w:t>Outer_Full</w:t>
            </w:r>
            <w:proofErr w:type="spellEnd"/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AE8256" w14:textId="77777777" w:rsidR="004643C5" w:rsidRPr="00FB10D0" w:rsidRDefault="004643C5" w:rsidP="00073FD4">
            <w:pPr>
              <w:widowControl/>
              <w:wordWrap/>
              <w:autoSpaceDE/>
              <w:autoSpaceDN/>
              <w:spacing w:line="240" w:lineRule="auto"/>
              <w:rPr>
                <w:rFonts w:eastAsia="굴림" w:cs="Arial"/>
                <w:lang w:val="en-US"/>
              </w:rPr>
            </w:pPr>
          </w:p>
        </w:tc>
      </w:tr>
    </w:tbl>
    <w:p w14:paraId="330D5702" w14:textId="3C18465E" w:rsidR="00A45741" w:rsidRPr="00FB10D0" w:rsidRDefault="00A45741" w:rsidP="006A064E">
      <w:pPr>
        <w:rPr>
          <w:rFonts w:cs="Arial"/>
          <w:lang w:val="en-US"/>
        </w:rPr>
      </w:pPr>
    </w:p>
    <w:p w14:paraId="73908A3C" w14:textId="77777777" w:rsidR="00572CAD" w:rsidRPr="00FB10D0" w:rsidRDefault="00572CAD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40FBDC39" w14:textId="77777777" w:rsidR="006A064E" w:rsidRPr="00FB10D0" w:rsidRDefault="006A064E" w:rsidP="006A064E">
      <w:pPr>
        <w:pStyle w:val="13"/>
        <w:rPr>
          <w:rFonts w:cs="Arial"/>
        </w:rPr>
      </w:pPr>
      <w:bookmarkStart w:id="87" w:name="_Toc521400759"/>
      <w:bookmarkStart w:id="88" w:name="_Toc521400760"/>
      <w:bookmarkStart w:id="89" w:name="_Toc435649662"/>
      <w:bookmarkStart w:id="90" w:name="_Toc533725416"/>
      <w:bookmarkEnd w:id="87"/>
      <w:bookmarkEnd w:id="88"/>
      <w:r w:rsidRPr="00FB10D0">
        <w:rPr>
          <w:rFonts w:cs="Arial"/>
        </w:rPr>
        <w:t>대역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외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영역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불요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발사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방법</w:t>
      </w:r>
      <w:bookmarkEnd w:id="89"/>
      <w:bookmarkEnd w:id="90"/>
    </w:p>
    <w:p w14:paraId="193C5BCA" w14:textId="77777777" w:rsidR="006A064E" w:rsidRPr="00FB10D0" w:rsidRDefault="006A064E" w:rsidP="006A064E">
      <w:pPr>
        <w:rPr>
          <w:rFonts w:cs="Arial"/>
          <w:lang w:val="de-DE"/>
        </w:rPr>
      </w:pPr>
    </w:p>
    <w:p w14:paraId="3B9A0922" w14:textId="77777777" w:rsidR="006A064E" w:rsidRPr="00FB10D0" w:rsidRDefault="006A064E" w:rsidP="006A064E">
      <w:pPr>
        <w:pStyle w:val="24"/>
        <w:rPr>
          <w:rFonts w:cs="Arial"/>
        </w:rPr>
      </w:pPr>
      <w:bookmarkStart w:id="91" w:name="_Toc435649663"/>
      <w:bookmarkStart w:id="92" w:name="_Toc533725417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목적</w:t>
      </w:r>
      <w:bookmarkEnd w:id="91"/>
      <w:bookmarkEnd w:id="92"/>
      <w:r w:rsidRPr="00FB10D0">
        <w:rPr>
          <w:rFonts w:cs="Arial"/>
        </w:rPr>
        <w:t xml:space="preserve"> </w:t>
      </w:r>
    </w:p>
    <w:p w14:paraId="1F5D3266" w14:textId="77777777" w:rsidR="006A064E" w:rsidRPr="00FB10D0" w:rsidRDefault="006A064E" w:rsidP="006A064E">
      <w:pPr>
        <w:rPr>
          <w:rFonts w:cs="Arial"/>
          <w:lang w:val="en-US"/>
        </w:rPr>
      </w:pPr>
    </w:p>
    <w:p w14:paraId="55632CC0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전파를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발사할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영역에서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발사되는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불요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발사가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허용치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내에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있는지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측정하기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위한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것이다</w:t>
      </w:r>
      <w:r w:rsidRPr="00FB10D0">
        <w:rPr>
          <w:rFonts w:cs="Arial"/>
          <w:lang w:val="en-US"/>
        </w:rPr>
        <w:t>.</w:t>
      </w:r>
    </w:p>
    <w:p w14:paraId="58B89658" w14:textId="77777777" w:rsidR="006A064E" w:rsidRPr="00FB10D0" w:rsidRDefault="006A064E" w:rsidP="006A064E">
      <w:pPr>
        <w:rPr>
          <w:rFonts w:cs="Arial"/>
          <w:lang w:val="en-US"/>
        </w:rPr>
      </w:pPr>
    </w:p>
    <w:p w14:paraId="3C6C8A95" w14:textId="77777777" w:rsidR="006A064E" w:rsidRPr="00FB10D0" w:rsidRDefault="006A064E" w:rsidP="006A064E">
      <w:pPr>
        <w:pStyle w:val="24"/>
        <w:rPr>
          <w:rFonts w:cs="Arial"/>
        </w:rPr>
      </w:pPr>
      <w:bookmarkStart w:id="93" w:name="_Toc435649664"/>
      <w:bookmarkStart w:id="94" w:name="_Toc533725418"/>
      <w:r w:rsidRPr="00FB10D0">
        <w:rPr>
          <w:rFonts w:cs="Arial"/>
        </w:rPr>
        <w:lastRenderedPageBreak/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구성</w:t>
      </w:r>
      <w:bookmarkEnd w:id="93"/>
      <w:bookmarkEnd w:id="94"/>
    </w:p>
    <w:p w14:paraId="2B0D3D16" w14:textId="77777777" w:rsidR="006A064E" w:rsidRPr="00FB10D0" w:rsidRDefault="006A064E" w:rsidP="006A064E">
      <w:pPr>
        <w:rPr>
          <w:rFonts w:cs="Arial"/>
          <w:lang w:val="en-US"/>
        </w:rPr>
      </w:pPr>
    </w:p>
    <w:p w14:paraId="35ED4F5B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>기지국을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6C0A3225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42C88567" wp14:editId="21B2A858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35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BCA675" w14:textId="77777777" w:rsidR="004724F7" w:rsidRDefault="004724F7" w:rsidP="006A064E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1E4AC6D3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88567" id="_x0000_s1082" type="#_x0000_t202" style="position:absolute;left:0;text-align:left;margin-left:31.6pt;margin-top:5.3pt;width:109.8pt;height:47.4pt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" fillcolor="white [3201]" strokecolor="black [3200]">
                <v:textbox>
                  <w:txbxContent>
                    <w:p w14:paraId="56BCA675" w14:textId="77777777" w:rsidR="004724F7" w:rsidRDefault="004724F7" w:rsidP="006A064E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1E4AC6D3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07232" behindDoc="0" locked="0" layoutInCell="1" allowOverlap="1" wp14:anchorId="5DF10F55" wp14:editId="03E62825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35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D6112B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10F55" id="_x0000_s1083" type="#_x0000_t202" style="position:absolute;left:0;text-align:left;margin-left:304.6pt;margin-top:5.3pt;width:125.4pt;height:47.4pt;z-index:25180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" fillcolor="white [3201]" strokecolor="black [3200]">
                <v:textbox>
                  <w:txbxContent>
                    <w:p w14:paraId="46D6112B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5E329858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05184" behindDoc="0" locked="0" layoutInCell="1" allowOverlap="1" wp14:anchorId="2F9EB503" wp14:editId="7692F5F3">
                <wp:simplePos x="0" y="0"/>
                <wp:positionH relativeFrom="column">
                  <wp:posOffset>2565400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354" name="Text 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BE113E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EB503" id="Text Box 354" o:spid="_x0000_s1084" type="#_x0000_t202" style="position:absolute;left:0;text-align:left;margin-left:202pt;margin-top:1.65pt;width:61.8pt;height:29.4pt;z-index:2518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" fillcolor="white [3201]" strokeweight=".5pt">
                <v:path arrowok="t"/>
                <v:textbox>
                  <w:txbxContent>
                    <w:p w14:paraId="23BE113E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560B5F2E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06208" behindDoc="0" locked="0" layoutInCell="1" allowOverlap="1" wp14:anchorId="7EF25E83" wp14:editId="3320D5E1">
                <wp:simplePos x="0" y="0"/>
                <wp:positionH relativeFrom="column">
                  <wp:posOffset>3350260</wp:posOffset>
                </wp:positionH>
                <wp:positionV relativeFrom="paragraph">
                  <wp:posOffset>50799</wp:posOffset>
                </wp:positionV>
                <wp:extent cx="518160" cy="0"/>
                <wp:effectExtent l="0" t="0" r="34290" b="19050"/>
                <wp:wrapNone/>
                <wp:docPr id="355" name="직선 연결선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7B794C" id="직선 연결선 355" o:spid="_x0000_s1026" style="position:absolute;left:0;text-align:left;z-index:2518062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63.8pt,4pt" to="3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04160" behindDoc="0" locked="0" layoutInCell="1" allowOverlap="1" wp14:anchorId="0DB9F02F" wp14:editId="313FED94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356" name="직선 연결선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AE8A98" id="직선 연결선 356" o:spid="_x0000_s1026" style="position:absolute;left:0;text-align:left;z-index:2518041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0D4F412E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08256" behindDoc="0" locked="0" layoutInCell="1" allowOverlap="1" wp14:anchorId="7C8A0A93" wp14:editId="56C49200">
                <wp:simplePos x="0" y="0"/>
                <wp:positionH relativeFrom="column">
                  <wp:posOffset>1795780</wp:posOffset>
                </wp:positionH>
                <wp:positionV relativeFrom="paragraph">
                  <wp:posOffset>17145</wp:posOffset>
                </wp:positionV>
                <wp:extent cx="449580" cy="388620"/>
                <wp:effectExtent l="0" t="0" r="26670" b="30480"/>
                <wp:wrapNone/>
                <wp:docPr id="357" name="꺾인 연결선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9580" cy="3886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37D07" id="꺾인 연결선 357" o:spid="_x0000_s1026" type="#_x0000_t34" style="position:absolute;left:0;text-align:left;margin-left:141.4pt;margin-top:1.35pt;width:35.4pt;height:30.6pt;z-index:2518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4E21F9B8" wp14:editId="0875DB05">
                <wp:simplePos x="0" y="0"/>
                <wp:positionH relativeFrom="column">
                  <wp:posOffset>2001520</wp:posOffset>
                </wp:positionH>
                <wp:positionV relativeFrom="paragraph">
                  <wp:posOffset>111125</wp:posOffset>
                </wp:positionV>
                <wp:extent cx="28575" cy="28575"/>
                <wp:effectExtent l="0" t="0" r="28575" b="28575"/>
                <wp:wrapNone/>
                <wp:docPr id="358" name="타원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69705F" id="타원 358" o:spid="_x0000_s1026" style="position:absolute;left:0;text-align:left;margin-left:157.6pt;margin-top:8.75pt;width:2.25pt;height:2.25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3484308B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12352" behindDoc="0" locked="0" layoutInCell="1" allowOverlap="1" wp14:anchorId="2C5FF3C2" wp14:editId="78172201">
                <wp:simplePos x="0" y="0"/>
                <wp:positionH relativeFrom="column">
                  <wp:posOffset>2001520</wp:posOffset>
                </wp:positionH>
                <wp:positionV relativeFrom="paragraph">
                  <wp:posOffset>125730</wp:posOffset>
                </wp:positionV>
                <wp:extent cx="28575" cy="28575"/>
                <wp:effectExtent l="0" t="0" r="28575" b="28575"/>
                <wp:wrapNone/>
                <wp:docPr id="359" name="타원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112598" id="타원 359" o:spid="_x0000_s1026" style="position:absolute;left:0;text-align:left;margin-left:157.6pt;margin-top:9.9pt;width:2.25pt;height:2.25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 wp14:anchorId="2A8079F9" wp14:editId="1DD417CE">
                <wp:simplePos x="0" y="0"/>
                <wp:positionH relativeFrom="column">
                  <wp:posOffset>2001520</wp:posOffset>
                </wp:positionH>
                <wp:positionV relativeFrom="paragraph">
                  <wp:posOffset>34290</wp:posOffset>
                </wp:positionV>
                <wp:extent cx="28575" cy="28575"/>
                <wp:effectExtent l="0" t="0" r="28575" b="28575"/>
                <wp:wrapNone/>
                <wp:docPr id="360" name="타원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BD1912" id="타원 360" o:spid="_x0000_s1026" style="position:absolute;left:0;text-align:left;margin-left:157.6pt;margin-top:2.7pt;width:2.25pt;height:2.25pt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4E470C21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6CA20536" wp14:editId="1EAEDE7B">
                <wp:simplePos x="0" y="0"/>
                <wp:positionH relativeFrom="column">
                  <wp:posOffset>2001520</wp:posOffset>
                </wp:positionH>
                <wp:positionV relativeFrom="paragraph">
                  <wp:posOffset>86995</wp:posOffset>
                </wp:positionV>
                <wp:extent cx="480060" cy="533400"/>
                <wp:effectExtent l="0" t="0" r="15240" b="19050"/>
                <wp:wrapNone/>
                <wp:docPr id="361" name="Text 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6EEF2D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1CDA718F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20536" id="Text Box 361" o:spid="_x0000_s1085" type="#_x0000_t202" style="position:absolute;left:0;text-align:left;margin-left:157.6pt;margin-top:6.85pt;width:37.8pt;height:42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" fillcolor="white [3201]" strokeweight=".5pt">
                <v:path arrowok="t"/>
                <v:textbox>
                  <w:txbxContent>
                    <w:p w14:paraId="4A6EEF2D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1CDA718F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16A91A58" w14:textId="77777777" w:rsidR="006A064E" w:rsidRPr="00FB10D0" w:rsidRDefault="006A064E" w:rsidP="006A064E">
      <w:pPr>
        <w:rPr>
          <w:rFonts w:cs="Arial"/>
          <w:lang w:val="en-US"/>
        </w:rPr>
      </w:pPr>
    </w:p>
    <w:p w14:paraId="706458F7" w14:textId="77777777" w:rsidR="006A064E" w:rsidRPr="00FB10D0" w:rsidRDefault="006A064E" w:rsidP="006A064E">
      <w:pPr>
        <w:rPr>
          <w:rFonts w:cs="Arial"/>
          <w:lang w:val="en-US"/>
        </w:rPr>
      </w:pPr>
    </w:p>
    <w:p w14:paraId="54B5E202" w14:textId="77777777" w:rsidR="006A064E" w:rsidRPr="00FB10D0" w:rsidRDefault="006A064E" w:rsidP="00BF1B1A">
      <w:pPr>
        <w:spacing w:line="360" w:lineRule="auto"/>
        <w:rPr>
          <w:rFonts w:cs="Arial"/>
          <w:lang w:val="en-US"/>
        </w:rPr>
      </w:pPr>
    </w:p>
    <w:p w14:paraId="60AC3E51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13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기지국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구성도</w:t>
      </w:r>
    </w:p>
    <w:p w14:paraId="4ADF903A" w14:textId="32FAA287" w:rsidR="006A064E" w:rsidRPr="00FB10D0" w:rsidRDefault="006A064E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6C8D6059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06B61F29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 wp14:anchorId="3599E3E2" wp14:editId="6BC82EB7">
                <wp:simplePos x="0" y="0"/>
                <wp:positionH relativeFrom="column">
                  <wp:posOffset>96520</wp:posOffset>
                </wp:positionH>
                <wp:positionV relativeFrom="paragraph">
                  <wp:posOffset>64135</wp:posOffset>
                </wp:positionV>
                <wp:extent cx="1394460" cy="601980"/>
                <wp:effectExtent l="0" t="0" r="15240" b="26670"/>
                <wp:wrapNone/>
                <wp:docPr id="36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A64E45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벡</w:t>
                            </w:r>
                            <w:r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신</w:t>
                            </w:r>
                            <w:r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발생기</w:t>
                            </w:r>
                          </w:p>
                          <w:p w14:paraId="3B1574C7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 xml:space="preserve">5G </w:t>
                            </w:r>
                            <w:r>
                              <w:rPr>
                                <w:rFonts w:hint="eastAsia"/>
                              </w:rPr>
                              <w:t>N</w:t>
                            </w:r>
                            <w:r>
                              <w:t xml:space="preserve">R </w:t>
                            </w:r>
                            <w:r>
                              <w:rPr>
                                <w:rFonts w:hint="eastAsia"/>
                              </w:rPr>
                              <w:t>변</w:t>
                            </w:r>
                            <w:r>
                              <w:t>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지원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9E3E2" id="_x0000_s1086" type="#_x0000_t202" style="position:absolute;left:0;text-align:left;margin-left:7.6pt;margin-top:5.05pt;width:109.8pt;height:47.4pt;z-index:25182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" fillcolor="white [3201]" strokecolor="black [3200]">
                <v:textbox>
                  <w:txbxContent>
                    <w:p w14:paraId="44A64E45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벡</w:t>
                      </w:r>
                      <w:r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신</w:t>
                      </w:r>
                      <w:r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발생기</w:t>
                      </w:r>
                    </w:p>
                    <w:p w14:paraId="3B1574C7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t xml:space="preserve">5G </w:t>
                      </w:r>
                      <w:r>
                        <w:rPr>
                          <w:rFonts w:hint="eastAsia"/>
                        </w:rPr>
                        <w:t>N</w:t>
                      </w:r>
                      <w:r>
                        <w:t xml:space="preserve">R </w:t>
                      </w:r>
                      <w:r>
                        <w:rPr>
                          <w:rFonts w:hint="eastAsia"/>
                        </w:rPr>
                        <w:t>변</w:t>
                      </w:r>
                      <w:r>
                        <w:t>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지원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79B5059B" wp14:editId="30A51780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36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4F1FCA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5059B" id="_x0000_s1087" type="#_x0000_t202" style="position:absolute;left:0;text-align:left;margin-left:136pt;margin-top:5.05pt;width:82.8pt;height:47.4pt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" fillcolor="white [3201]" strokecolor="black [3200]">
                <v:textbox>
                  <w:txbxContent>
                    <w:p w14:paraId="124F1FCA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 wp14:anchorId="48835DA5" wp14:editId="72AC5C1A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36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7610E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35DA5" id="_x0000_s1088" type="#_x0000_t202" style="position:absolute;left:0;text-align:left;margin-left:304.6pt;margin-top:5.3pt;width:125.4pt;height:47.4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" fillcolor="white [3201]" strokecolor="black [3200]">
                <v:textbox>
                  <w:txbxContent>
                    <w:p w14:paraId="47A7610E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13D61FDE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 wp14:anchorId="5956577E" wp14:editId="606754F6">
                <wp:simplePos x="0" y="0"/>
                <wp:positionH relativeFrom="column">
                  <wp:posOffset>2938780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365" name="Text 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65743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6577E" id="Text Box 365" o:spid="_x0000_s1089" type="#_x0000_t202" style="position:absolute;left:0;text-align:left;margin-left:231.4pt;margin-top:1.65pt;width:61.8pt;height:29.4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" fillcolor="white [3201]" strokeweight=".5pt">
                <v:path arrowok="t"/>
                <v:textbox>
                  <w:txbxContent>
                    <w:p w14:paraId="5E165743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1891556D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23616" behindDoc="0" locked="0" layoutInCell="1" allowOverlap="1" wp14:anchorId="7733598D" wp14:editId="07FF5D8D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366" name="직선 연결선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3B847B" id="직선 연결선 366" o:spid="_x0000_s1026" style="position:absolute;left:0;text-align:left;z-index:2518236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14400" behindDoc="0" locked="0" layoutInCell="1" allowOverlap="1" wp14:anchorId="6AB4B047" wp14:editId="30DB8DA1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367" name="직선 연결선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CEE8EB" id="직선 연결선 367" o:spid="_x0000_s1026" style="position:absolute;left:0;text-align:left;z-index:25181440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16448" behindDoc="0" locked="0" layoutInCell="1" allowOverlap="1" wp14:anchorId="71D51A4C" wp14:editId="175EDA63">
                <wp:simplePos x="0" y="0"/>
                <wp:positionH relativeFrom="column">
                  <wp:posOffset>3731260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368" name="직선 연결선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532F55" id="직선 연결선 368" o:spid="_x0000_s1026" style="position:absolute;left:0;text-align:left;z-index:2518164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93.8pt,3.75pt" to="304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1A86FEE8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18496" behindDoc="0" locked="0" layoutInCell="1" allowOverlap="1" wp14:anchorId="2CECB659" wp14:editId="101C3885">
                <wp:simplePos x="0" y="0"/>
                <wp:positionH relativeFrom="column">
                  <wp:posOffset>2778760</wp:posOffset>
                </wp:positionH>
                <wp:positionV relativeFrom="paragraph">
                  <wp:posOffset>117475</wp:posOffset>
                </wp:positionV>
                <wp:extent cx="396240" cy="426720"/>
                <wp:effectExtent l="0" t="0" r="22860" b="30480"/>
                <wp:wrapNone/>
                <wp:docPr id="369" name="꺾인 연결선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6240" cy="4267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67CD1" id="꺾인 연결선 369" o:spid="_x0000_s1026" type="#_x0000_t34" style="position:absolute;left:0;text-align:left;margin-left:218.8pt;margin-top:9.25pt;width:31.2pt;height:33.6pt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21568" behindDoc="0" locked="0" layoutInCell="1" allowOverlap="1" wp14:anchorId="25B10509" wp14:editId="131ADF06">
                <wp:simplePos x="0" y="0"/>
                <wp:positionH relativeFrom="column">
                  <wp:posOffset>2984500</wp:posOffset>
                </wp:positionH>
                <wp:positionV relativeFrom="paragraph">
                  <wp:posOffset>294005</wp:posOffset>
                </wp:positionV>
                <wp:extent cx="28575" cy="28575"/>
                <wp:effectExtent l="0" t="0" r="28575" b="28575"/>
                <wp:wrapNone/>
                <wp:docPr id="370" name="타원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0AE487" id="타원 370" o:spid="_x0000_s1026" style="position:absolute;left:0;text-align:left;margin-left:235pt;margin-top:23.15pt;width:2.25pt;height:2.25pt;z-index:25182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20544" behindDoc="0" locked="0" layoutInCell="1" allowOverlap="1" wp14:anchorId="08EA97DD" wp14:editId="2AD0B2FB">
                <wp:simplePos x="0" y="0"/>
                <wp:positionH relativeFrom="column">
                  <wp:posOffset>2984500</wp:posOffset>
                </wp:positionH>
                <wp:positionV relativeFrom="paragraph">
                  <wp:posOffset>210185</wp:posOffset>
                </wp:positionV>
                <wp:extent cx="28575" cy="28575"/>
                <wp:effectExtent l="0" t="0" r="28575" b="28575"/>
                <wp:wrapNone/>
                <wp:docPr id="371" name="타원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647327" id="타원 371" o:spid="_x0000_s1026" style="position:absolute;left:0;text-align:left;margin-left:235pt;margin-top:16.55pt;width:2.25pt;height:2.25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22592" behindDoc="0" locked="0" layoutInCell="1" allowOverlap="1" wp14:anchorId="236F1BC8" wp14:editId="78897DE7">
                <wp:simplePos x="0" y="0"/>
                <wp:positionH relativeFrom="column">
                  <wp:posOffset>2984500</wp:posOffset>
                </wp:positionH>
                <wp:positionV relativeFrom="paragraph">
                  <wp:posOffset>385445</wp:posOffset>
                </wp:positionV>
                <wp:extent cx="28575" cy="28575"/>
                <wp:effectExtent l="0" t="0" r="28575" b="28575"/>
                <wp:wrapNone/>
                <wp:docPr id="372" name="타원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92E481" id="타원 372" o:spid="_x0000_s1026" style="position:absolute;left:0;text-align:left;margin-left:235pt;margin-top:30.35pt;width:2.25pt;height:2.25pt;z-index:25182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47EDC89F" w14:textId="77777777" w:rsidR="006A064E" w:rsidRPr="00FB10D0" w:rsidRDefault="006A064E" w:rsidP="006A064E">
      <w:pPr>
        <w:rPr>
          <w:rFonts w:cs="Arial"/>
          <w:lang w:val="en-US"/>
        </w:rPr>
      </w:pPr>
    </w:p>
    <w:p w14:paraId="08365A66" w14:textId="77777777" w:rsidR="006A064E" w:rsidRPr="00FB10D0" w:rsidRDefault="006A064E" w:rsidP="006A064E">
      <w:pPr>
        <w:rPr>
          <w:rFonts w:cs="Arial"/>
          <w:lang w:val="en-US"/>
        </w:rPr>
      </w:pPr>
    </w:p>
    <w:p w14:paraId="2836BE58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19520" behindDoc="0" locked="0" layoutInCell="1" allowOverlap="1" wp14:anchorId="4DAFF43D" wp14:editId="7239A299">
                <wp:simplePos x="0" y="0"/>
                <wp:positionH relativeFrom="column">
                  <wp:posOffset>2954020</wp:posOffset>
                </wp:positionH>
                <wp:positionV relativeFrom="paragraph">
                  <wp:posOffset>63500</wp:posOffset>
                </wp:positionV>
                <wp:extent cx="480060" cy="533400"/>
                <wp:effectExtent l="0" t="0" r="15240" b="19050"/>
                <wp:wrapNone/>
                <wp:docPr id="373" name="Text 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23A9CB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2A3595C2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FF43D" id="Text Box 373" o:spid="_x0000_s1090" type="#_x0000_t202" style="position:absolute;left:0;text-align:left;margin-left:232.6pt;margin-top:5pt;width:37.8pt;height:42pt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" fillcolor="white [3201]" strokeweight=".5pt">
                <v:path arrowok="t"/>
                <v:textbox>
                  <w:txbxContent>
                    <w:p w14:paraId="2323A9CB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2A3595C2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5730EDCA" w14:textId="77777777" w:rsidR="006A064E" w:rsidRPr="00FB10D0" w:rsidRDefault="006A064E" w:rsidP="006A064E">
      <w:pPr>
        <w:rPr>
          <w:rFonts w:cs="Arial"/>
          <w:lang w:val="en-US"/>
        </w:rPr>
      </w:pPr>
    </w:p>
    <w:p w14:paraId="0B1F4497" w14:textId="77777777" w:rsidR="006A064E" w:rsidRPr="00FB10D0" w:rsidRDefault="006A064E" w:rsidP="00BF1B1A">
      <w:pPr>
        <w:spacing w:line="360" w:lineRule="auto"/>
        <w:rPr>
          <w:rFonts w:cs="Arial"/>
          <w:lang w:val="en-US"/>
        </w:rPr>
      </w:pPr>
    </w:p>
    <w:p w14:paraId="4996FF0A" w14:textId="77777777" w:rsidR="006A064E" w:rsidRPr="00FB10D0" w:rsidRDefault="006A064E" w:rsidP="006A064E">
      <w:pPr>
        <w:rPr>
          <w:rFonts w:cs="Arial"/>
          <w:lang w:val="en-US"/>
        </w:rPr>
      </w:pPr>
    </w:p>
    <w:p w14:paraId="40C30696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14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중계장치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구성도</w:t>
      </w:r>
    </w:p>
    <w:p w14:paraId="14E08E2C" w14:textId="77777777" w:rsidR="006A064E" w:rsidRPr="00FB10D0" w:rsidRDefault="006A064E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05BAF41F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7033FD56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 wp14:anchorId="281FAAA4" wp14:editId="61E20E26">
                <wp:simplePos x="0" y="0"/>
                <wp:positionH relativeFrom="column">
                  <wp:posOffset>401320</wp:posOffset>
                </wp:positionH>
                <wp:positionV relativeFrom="paragraph">
                  <wp:posOffset>57785</wp:posOffset>
                </wp:positionV>
                <wp:extent cx="1394460" cy="601980"/>
                <wp:effectExtent l="0" t="0" r="15240" b="26670"/>
                <wp:wrapNone/>
                <wp:docPr id="37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5B3D0C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2341A82A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FAAA4" id="_x0000_s1091" type="#_x0000_t202" style="position:absolute;left:0;text-align:left;margin-left:31.6pt;margin-top:4.55pt;width:109.8pt;height:47.4pt;z-index:2518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" fillcolor="white [3201]" strokecolor="black [3200]">
                <v:textbox>
                  <w:txbxContent>
                    <w:p w14:paraId="0C5B3D0C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2341A82A" w14:textId="77777777" w:rsidR="004724F7" w:rsidRDefault="004724F7" w:rsidP="006A064E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 wp14:anchorId="3845A6F7" wp14:editId="63231F6E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37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3861E2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</w:t>
                            </w:r>
                            <w:r>
                              <w:rPr>
                                <w:rFonts w:hint="eastAsia"/>
                              </w:rPr>
                              <w:t>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시</w:t>
                            </w:r>
                            <w:r>
                              <w:t>뮬레이터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5A6F7" id="_x0000_s1092" type="#_x0000_t202" style="position:absolute;left:0;text-align:left;margin-left:304.6pt;margin-top:5.3pt;width:125.4pt;height:47.4pt;z-index:2518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" fillcolor="white [3201]" strokecolor="black [3200]">
                <v:textbox>
                  <w:txbxContent>
                    <w:p w14:paraId="433861E2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</w:t>
                      </w:r>
                      <w:r>
                        <w:rPr>
                          <w:rFonts w:hint="eastAsia"/>
                        </w:rPr>
                        <w:t>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시</w:t>
                      </w:r>
                      <w:r>
                        <w:t>뮬레이터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158AAF4D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27712" behindDoc="0" locked="0" layoutInCell="1" allowOverlap="1" wp14:anchorId="5579A6A9" wp14:editId="36FB8A38">
                <wp:simplePos x="0" y="0"/>
                <wp:positionH relativeFrom="column">
                  <wp:posOffset>2473960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376" name="Text 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F5AD17" w14:textId="77777777" w:rsidR="004724F7" w:rsidRDefault="004724F7" w:rsidP="006A064E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9A6A9" id="Text Box 376" o:spid="_x0000_s1093" type="#_x0000_t202" style="position:absolute;left:0;text-align:left;margin-left:194.8pt;margin-top:1.65pt;width:61.8pt;height:29.4pt;z-index:25182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" fillcolor="white [3201]" strokeweight=".5pt">
                <v:path arrowok="t"/>
                <v:textbox>
                  <w:txbxContent>
                    <w:p w14:paraId="2DF5AD17" w14:textId="77777777" w:rsidR="004724F7" w:rsidRDefault="004724F7" w:rsidP="006A064E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</w:p>
    <w:p w14:paraId="0473D58C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28736" behindDoc="0" locked="0" layoutInCell="1" allowOverlap="1" wp14:anchorId="6AF2649A" wp14:editId="700A551D">
                <wp:simplePos x="0" y="0"/>
                <wp:positionH relativeFrom="column">
                  <wp:posOffset>3258820</wp:posOffset>
                </wp:positionH>
                <wp:positionV relativeFrom="paragraph">
                  <wp:posOffset>53974</wp:posOffset>
                </wp:positionV>
                <wp:extent cx="609600" cy="0"/>
                <wp:effectExtent l="0" t="0" r="19050" b="19050"/>
                <wp:wrapNone/>
                <wp:docPr id="377" name="직선 연결선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2A142A" id="직선 연결선 377" o:spid="_x0000_s1026" style="position:absolute;left:0;text-align:left;z-index:2518287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56.6pt,4.25pt" to="304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26688" behindDoc="0" locked="0" layoutInCell="1" allowOverlap="1" wp14:anchorId="57702C66" wp14:editId="0564306E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378" name="직선 연결선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BDC0FF" id="직선 연결선 378" o:spid="_x0000_s1026" style="position:absolute;left:0;text-align:left;z-index:2518266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6AD414A7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32832" behindDoc="0" locked="0" layoutInCell="1" allowOverlap="1" wp14:anchorId="6FA2AA99" wp14:editId="4E77AA17">
                <wp:simplePos x="0" y="0"/>
                <wp:positionH relativeFrom="column">
                  <wp:posOffset>1795780</wp:posOffset>
                </wp:positionH>
                <wp:positionV relativeFrom="paragraph">
                  <wp:posOffset>86995</wp:posOffset>
                </wp:positionV>
                <wp:extent cx="91440" cy="495300"/>
                <wp:effectExtent l="0" t="0" r="22860" b="19050"/>
                <wp:wrapNone/>
                <wp:docPr id="379" name="꺾인 연결선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" cy="49530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AB6CC" id="꺾인 연결선 379" o:spid="_x0000_s1026" type="#_x0000_t34" style="position:absolute;left:0;text-align:left;margin-left:141.4pt;margin-top:6.85pt;width:7.2pt;height:39pt;z-index:2518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297" distR="114297" simplePos="0" relativeHeight="251831808" behindDoc="0" locked="0" layoutInCell="1" allowOverlap="1" wp14:anchorId="5FC50D98" wp14:editId="25A766DF">
                <wp:simplePos x="0" y="0"/>
                <wp:positionH relativeFrom="column">
                  <wp:posOffset>2870199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380" name="직선 연결선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1C626B" id="직선 연결선 380" o:spid="_x0000_s1026" style="position:absolute;left:0;text-align:left;z-index:25183180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margin;mso-height-relative:page" from="226pt,6pt" to="226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65293EBB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34880" behindDoc="0" locked="0" layoutInCell="1" allowOverlap="1" wp14:anchorId="22224D02" wp14:editId="18F110F5">
                <wp:simplePos x="0" y="0"/>
                <wp:positionH relativeFrom="column">
                  <wp:posOffset>1798320</wp:posOffset>
                </wp:positionH>
                <wp:positionV relativeFrom="paragraph">
                  <wp:posOffset>81915</wp:posOffset>
                </wp:positionV>
                <wp:extent cx="28575" cy="28575"/>
                <wp:effectExtent l="0" t="0" r="28575" b="28575"/>
                <wp:wrapNone/>
                <wp:docPr id="381" name="타원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ED5469" id="타원 381" o:spid="_x0000_s1026" style="position:absolute;left:0;text-align:left;margin-left:141.6pt;margin-top:6.45pt;width:2.25pt;height:2.25pt;z-index:25183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7A5873B5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35904" behindDoc="0" locked="0" layoutInCell="1" allowOverlap="1" wp14:anchorId="73244890" wp14:editId="5200BA0B">
                <wp:simplePos x="0" y="0"/>
                <wp:positionH relativeFrom="column">
                  <wp:posOffset>1798320</wp:posOffset>
                </wp:positionH>
                <wp:positionV relativeFrom="paragraph">
                  <wp:posOffset>5080</wp:posOffset>
                </wp:positionV>
                <wp:extent cx="28575" cy="28575"/>
                <wp:effectExtent l="0" t="0" r="28575" b="28575"/>
                <wp:wrapNone/>
                <wp:docPr id="382" name="타원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BD545F" id="타원 382" o:spid="_x0000_s1026" style="position:absolute;left:0;text-align:left;margin-left:141.6pt;margin-top:.4pt;width:2.25pt;height:2.25pt;z-index:25183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36928" behindDoc="0" locked="0" layoutInCell="1" allowOverlap="1" wp14:anchorId="00EE0A0C" wp14:editId="47041DDD">
                <wp:simplePos x="0" y="0"/>
                <wp:positionH relativeFrom="column">
                  <wp:posOffset>1798320</wp:posOffset>
                </wp:positionH>
                <wp:positionV relativeFrom="paragraph">
                  <wp:posOffset>96520</wp:posOffset>
                </wp:positionV>
                <wp:extent cx="28575" cy="28575"/>
                <wp:effectExtent l="0" t="0" r="28575" b="28575"/>
                <wp:wrapNone/>
                <wp:docPr id="383" name="타원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85719D" id="타원 383" o:spid="_x0000_s1026" style="position:absolute;left:0;text-align:left;margin-left:141.6pt;margin-top:7.6pt;width:2.25pt;height:2.25pt;z-index:25183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30784" behindDoc="0" locked="0" layoutInCell="1" allowOverlap="1" wp14:anchorId="03FA8746" wp14:editId="3D243B28">
                <wp:simplePos x="0" y="0"/>
                <wp:positionH relativeFrom="column">
                  <wp:posOffset>2184400</wp:posOffset>
                </wp:positionH>
                <wp:positionV relativeFrom="paragraph">
                  <wp:posOffset>6350</wp:posOffset>
                </wp:positionV>
                <wp:extent cx="1478280" cy="601980"/>
                <wp:effectExtent l="0" t="0" r="26670" b="26670"/>
                <wp:wrapNone/>
                <wp:docPr id="38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DDA3C1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A8746" id="_x0000_s1094" type="#_x0000_t202" style="position:absolute;left:0;text-align:left;margin-left:172pt;margin-top:.5pt;width:116.4pt;height:47.4pt;z-index:25183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" fillcolor="white [3201]" strokecolor="black [3200]">
                <v:textbox>
                  <w:txbxContent>
                    <w:p w14:paraId="61DDA3C1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2E5BD68C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33856" behindDoc="0" locked="0" layoutInCell="1" allowOverlap="1" wp14:anchorId="31FE463F" wp14:editId="02D9BB21">
                <wp:simplePos x="0" y="0"/>
                <wp:positionH relativeFrom="column">
                  <wp:posOffset>1645920</wp:posOffset>
                </wp:positionH>
                <wp:positionV relativeFrom="paragraph">
                  <wp:posOffset>103505</wp:posOffset>
                </wp:positionV>
                <wp:extent cx="480060" cy="533400"/>
                <wp:effectExtent l="0" t="0" r="15240" b="19050"/>
                <wp:wrapNone/>
                <wp:docPr id="385" name="Text 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EC6ED4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2664A4E4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E463F" id="Text Box 385" o:spid="_x0000_s1095" type="#_x0000_t202" style="position:absolute;left:0;text-align:left;margin-left:129.6pt;margin-top:8.15pt;width:37.8pt;height:42pt;z-index:25183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" fillcolor="white [3201]" strokeweight=".5pt">
                <v:path arrowok="t"/>
                <v:textbox>
                  <w:txbxContent>
                    <w:p w14:paraId="41EC6ED4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2664A4E4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14429300" w14:textId="77777777" w:rsidR="006A064E" w:rsidRPr="00FB10D0" w:rsidRDefault="006A064E" w:rsidP="006A064E">
      <w:pPr>
        <w:rPr>
          <w:rFonts w:cs="Arial"/>
          <w:lang w:val="en-US"/>
        </w:rPr>
      </w:pPr>
    </w:p>
    <w:p w14:paraId="590E2E2E" w14:textId="77777777" w:rsidR="006A064E" w:rsidRPr="00FB10D0" w:rsidRDefault="006A064E" w:rsidP="006A064E">
      <w:pPr>
        <w:rPr>
          <w:rFonts w:cs="Arial"/>
          <w:lang w:val="en-US"/>
        </w:rPr>
      </w:pPr>
    </w:p>
    <w:p w14:paraId="100E89FC" w14:textId="77777777" w:rsidR="006A064E" w:rsidRPr="00FB10D0" w:rsidRDefault="006A064E" w:rsidP="006A064E">
      <w:pPr>
        <w:rPr>
          <w:rFonts w:cs="Arial"/>
          <w:lang w:val="en-US"/>
        </w:rPr>
      </w:pPr>
    </w:p>
    <w:p w14:paraId="18D031E9" w14:textId="77777777" w:rsidR="006A064E" w:rsidRPr="00FB10D0" w:rsidRDefault="006A064E" w:rsidP="006A064E">
      <w:pPr>
        <w:rPr>
          <w:rFonts w:cs="Arial"/>
          <w:lang w:val="de-DE"/>
        </w:rPr>
      </w:pPr>
    </w:p>
    <w:p w14:paraId="06177550" w14:textId="77777777" w:rsidR="006A064E" w:rsidRPr="00FB10D0" w:rsidRDefault="006A064E" w:rsidP="00BF1B1A">
      <w:pPr>
        <w:spacing w:line="360" w:lineRule="auto"/>
        <w:rPr>
          <w:rFonts w:cs="Arial"/>
          <w:lang w:val="de-DE"/>
        </w:rPr>
      </w:pPr>
      <w:r w:rsidRPr="00FB10D0">
        <w:rPr>
          <w:rFonts w:cs="Arial"/>
          <w:vertAlign w:val="superscript"/>
        </w:rPr>
        <w:t>a</w:t>
      </w:r>
      <w:r w:rsidRPr="00FB10D0" w:rsidDel="00B9439D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이동국이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모드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등을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지원할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경우는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기지국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시뮬레이터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없이도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있다</w:t>
      </w:r>
      <w:r w:rsidRPr="00FB10D0">
        <w:rPr>
          <w:rFonts w:cs="Arial"/>
          <w:lang w:val="de-DE"/>
        </w:rPr>
        <w:t>.</w:t>
      </w:r>
    </w:p>
    <w:p w14:paraId="4CFC4458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15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이동국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구성도</w:t>
      </w:r>
    </w:p>
    <w:p w14:paraId="04D6CC59" w14:textId="77777777" w:rsidR="006A064E" w:rsidRPr="00FB10D0" w:rsidRDefault="006A064E" w:rsidP="006A064E">
      <w:pPr>
        <w:rPr>
          <w:rFonts w:cs="Arial"/>
          <w:lang w:val="en-US"/>
        </w:rPr>
      </w:pPr>
    </w:p>
    <w:p w14:paraId="3F6A26C8" w14:textId="77777777" w:rsidR="006A064E" w:rsidRPr="00FB10D0" w:rsidRDefault="006A064E" w:rsidP="006A064E">
      <w:pPr>
        <w:pStyle w:val="24"/>
        <w:rPr>
          <w:rFonts w:cs="Arial"/>
        </w:rPr>
      </w:pPr>
      <w:bookmarkStart w:id="95" w:name="_Toc435649666"/>
      <w:bookmarkStart w:id="96" w:name="_Toc533725419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</w:t>
      </w:r>
      <w:bookmarkEnd w:id="95"/>
      <w:bookmarkEnd w:id="96"/>
    </w:p>
    <w:p w14:paraId="665EA630" w14:textId="77777777" w:rsidR="006A064E" w:rsidRPr="00FB10D0" w:rsidRDefault="006A064E" w:rsidP="006A064E">
      <w:pPr>
        <w:rPr>
          <w:rFonts w:cs="Arial"/>
          <w:lang w:val="en-US"/>
        </w:rPr>
      </w:pPr>
    </w:p>
    <w:p w14:paraId="581A6FFB" w14:textId="77777777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시험하고자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송신시킨다</w:t>
      </w:r>
      <w:r w:rsidRPr="00FB10D0">
        <w:rPr>
          <w:rFonts w:cs="Arial"/>
          <w:lang w:val="en-US"/>
        </w:rPr>
        <w:t>.</w:t>
      </w:r>
    </w:p>
    <w:p w14:paraId="0946C348" w14:textId="77777777" w:rsidR="006A064E" w:rsidRPr="00FB10D0" w:rsidRDefault="006A064E" w:rsidP="006A064E">
      <w:pPr>
        <w:rPr>
          <w:rFonts w:cs="Arial"/>
          <w:lang w:val="de-DE"/>
        </w:rPr>
      </w:pPr>
    </w:p>
    <w:p w14:paraId="7ABE657D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</w:rPr>
        <w:t>기지국을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75485F6C" w14:textId="77777777" w:rsidR="006A064E" w:rsidRPr="00FB10D0" w:rsidRDefault="006A064E" w:rsidP="006A064E">
      <w:pPr>
        <w:rPr>
          <w:rFonts w:cs="Arial"/>
          <w:lang w:val="en-US"/>
        </w:rPr>
      </w:pPr>
    </w:p>
    <w:p w14:paraId="7481AB8A" w14:textId="77777777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안테나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시험하고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출력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가변형의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기지국은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최악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조건의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대해서만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de-DE"/>
        </w:rPr>
        <w:t>시험한다</w:t>
      </w:r>
      <w:r w:rsidRPr="00FB10D0">
        <w:rPr>
          <w:rFonts w:cs="Arial"/>
          <w:lang w:val="de-DE"/>
        </w:rPr>
        <w:t xml:space="preserve">. </w:t>
      </w:r>
    </w:p>
    <w:p w14:paraId="2D9ED055" w14:textId="77777777" w:rsidR="006A064E" w:rsidRPr="00FB10D0" w:rsidRDefault="006A064E" w:rsidP="006A064E">
      <w:pPr>
        <w:rPr>
          <w:rFonts w:cs="Arial"/>
          <w:lang w:val="de-DE"/>
        </w:rPr>
      </w:pPr>
    </w:p>
    <w:p w14:paraId="40AB28D1" w14:textId="77777777" w:rsidR="006A064E" w:rsidRPr="00FB10D0" w:rsidRDefault="006A064E" w:rsidP="00D427C6">
      <w:pPr>
        <w:pStyle w:val="a4"/>
        <w:numPr>
          <w:ilvl w:val="0"/>
          <w:numId w:val="24"/>
        </w:numPr>
        <w:ind w:firstLineChars="0"/>
        <w:rPr>
          <w:rFonts w:cs="Arial"/>
        </w:rPr>
      </w:pPr>
      <w:r w:rsidRPr="00FB10D0">
        <w:rPr>
          <w:rFonts w:cs="Arial"/>
        </w:rPr>
        <w:lastRenderedPageBreak/>
        <w:t xml:space="preserve">QPSK </w:t>
      </w:r>
      <w:r w:rsidRPr="00FB10D0">
        <w:rPr>
          <w:rFonts w:cs="Arial"/>
        </w:rPr>
        <w:t>변조로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동작시킨다</w:t>
      </w:r>
      <w:r w:rsidRPr="00FB10D0">
        <w:rPr>
          <w:rFonts w:cs="Arial"/>
        </w:rPr>
        <w:t xml:space="preserve">. </w:t>
      </w:r>
    </w:p>
    <w:p w14:paraId="0149AEE6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</w:rPr>
      </w:pP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분석기를</w:t>
      </w:r>
      <w:r w:rsidRPr="00FB10D0">
        <w:rPr>
          <w:rFonts w:cs="Arial"/>
        </w:rPr>
        <w:t xml:space="preserve"> </w:t>
      </w:r>
      <w:r w:rsidRPr="00FB10D0">
        <w:rPr>
          <w:rFonts w:eastAsia="돋움" w:cs="Arial"/>
          <w:b/>
          <w:lang w:val="en-US" w:eastAsia="ko-KR"/>
        </w:rPr>
        <w:t>표</w:t>
      </w:r>
      <w:r w:rsidRPr="00FB10D0">
        <w:rPr>
          <w:rFonts w:cs="Arial"/>
          <w:lang w:eastAsia="ko-KR"/>
        </w:rPr>
        <w:t xml:space="preserve"> 7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같이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설정한다</w:t>
      </w:r>
      <w:r w:rsidRPr="00FB10D0">
        <w:rPr>
          <w:rFonts w:cs="Arial"/>
        </w:rPr>
        <w:t>.</w:t>
      </w:r>
    </w:p>
    <w:p w14:paraId="02C76049" w14:textId="77777777" w:rsidR="006A064E" w:rsidRPr="00FB10D0" w:rsidRDefault="006A064E" w:rsidP="006A064E">
      <w:pPr>
        <w:rPr>
          <w:rFonts w:cs="Arial"/>
          <w:lang w:val="de-DE"/>
        </w:rPr>
      </w:pPr>
    </w:p>
    <w:p w14:paraId="35C582E0" w14:textId="77777777" w:rsidR="006A064E" w:rsidRPr="00FB10D0" w:rsidRDefault="006A064E" w:rsidP="006A064E">
      <w:pPr>
        <w:pStyle w:val="KSDTff1"/>
        <w:rPr>
          <w:rFonts w:cs="Arial"/>
          <w:lang w:val="en-US"/>
        </w:rPr>
      </w:pPr>
      <w:r w:rsidRPr="00FB10D0">
        <w:rPr>
          <w:rFonts w:cs="Arial"/>
          <w:lang w:val="en-US"/>
        </w:rPr>
        <w:t>표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Table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7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스펙트럼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분석기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</w:t>
      </w:r>
    </w:p>
    <w:tbl>
      <w:tblPr>
        <w:tblOverlap w:val="never"/>
        <w:tblW w:w="69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918"/>
        <w:gridCol w:w="5067"/>
      </w:tblGrid>
      <w:tr w:rsidR="006A064E" w:rsidRPr="00FB10D0" w14:paraId="5BA3CA78" w14:textId="77777777" w:rsidTr="00B237ED">
        <w:trPr>
          <w:trHeight w:val="20"/>
          <w:tblHeader/>
          <w:jc w:val="center"/>
        </w:trPr>
        <w:tc>
          <w:tcPr>
            <w:tcW w:w="1918" w:type="dxa"/>
            <w:vAlign w:val="center"/>
          </w:tcPr>
          <w:p w14:paraId="753A8CBF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5067" w:type="dxa"/>
            <w:vAlign w:val="center"/>
          </w:tcPr>
          <w:p w14:paraId="623663E9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설정</w:t>
            </w:r>
            <w:r w:rsidRPr="00FB10D0">
              <w:rPr>
                <w:rFonts w:eastAsia="돋움" w:cs="Arial"/>
                <w:b/>
                <w:lang w:val="en-US"/>
              </w:rPr>
              <w:t xml:space="preserve"> </w:t>
            </w:r>
            <w:r w:rsidRPr="00FB10D0"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6A064E" w:rsidRPr="00FB10D0" w14:paraId="75AB6D93" w14:textId="77777777" w:rsidTr="00B237ED">
        <w:trPr>
          <w:trHeight w:val="20"/>
          <w:jc w:val="center"/>
        </w:trPr>
        <w:tc>
          <w:tcPr>
            <w:tcW w:w="1918" w:type="dxa"/>
            <w:vAlign w:val="center"/>
          </w:tcPr>
          <w:p w14:paraId="359B3BDB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중심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  <w:tc>
          <w:tcPr>
            <w:tcW w:w="5067" w:type="dxa"/>
            <w:vAlign w:val="center"/>
          </w:tcPr>
          <w:p w14:paraId="1F54075E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반송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</w:tr>
      <w:tr w:rsidR="006A064E" w:rsidRPr="00FB10D0" w14:paraId="06CA161F" w14:textId="77777777" w:rsidTr="00B237ED">
        <w:trPr>
          <w:trHeight w:val="20"/>
          <w:jc w:val="center"/>
        </w:trPr>
        <w:tc>
          <w:tcPr>
            <w:tcW w:w="1918" w:type="dxa"/>
            <w:vAlign w:val="center"/>
          </w:tcPr>
          <w:p w14:paraId="4C9784BB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주파수폭</w:t>
            </w:r>
          </w:p>
        </w:tc>
        <w:tc>
          <w:tcPr>
            <w:tcW w:w="5067" w:type="dxa"/>
            <w:vAlign w:val="center"/>
          </w:tcPr>
          <w:p w14:paraId="6BCBDC2A" w14:textId="77777777" w:rsidR="006A064E" w:rsidRPr="00FB10D0" w:rsidRDefault="006A064E" w:rsidP="00BF1B1A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점유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대역폭의</w:t>
            </w:r>
            <w:r w:rsidRPr="00FB10D0">
              <w:rPr>
                <w:rFonts w:cs="Arial"/>
                <w:lang w:val="en-US"/>
              </w:rPr>
              <w:t xml:space="preserve"> 4</w:t>
            </w:r>
            <w:r w:rsidRPr="00FB10D0">
              <w:rPr>
                <w:rFonts w:cs="Arial"/>
                <w:lang w:val="en-US"/>
              </w:rPr>
              <w:t>배</w:t>
            </w:r>
          </w:p>
        </w:tc>
      </w:tr>
      <w:tr w:rsidR="006A064E" w:rsidRPr="00FB10D0" w14:paraId="529BEA74" w14:textId="77777777" w:rsidTr="00B237ED">
        <w:trPr>
          <w:trHeight w:val="20"/>
          <w:jc w:val="center"/>
        </w:trPr>
        <w:tc>
          <w:tcPr>
            <w:tcW w:w="1918" w:type="dxa"/>
            <w:vAlign w:val="center"/>
          </w:tcPr>
          <w:p w14:paraId="11BF553E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067" w:type="dxa"/>
            <w:vAlign w:val="center"/>
          </w:tcPr>
          <w:p w14:paraId="7435E4EA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인용표준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국립전파연구원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</w:rPr>
              <w:t>고시</w:t>
            </w:r>
            <w:r w:rsidRPr="00FB10D0">
              <w:rPr>
                <w:rFonts w:cs="Arial"/>
              </w:rPr>
              <w:t xml:space="preserve"> ‘</w:t>
            </w:r>
            <w:r w:rsidRPr="00FB10D0">
              <w:rPr>
                <w:rFonts w:cs="Arial"/>
              </w:rPr>
              <w:t>전기통신사업용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무선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설비의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기술기준</w:t>
            </w:r>
            <w:r w:rsidRPr="00FB10D0">
              <w:rPr>
                <w:rFonts w:cs="Arial"/>
              </w:rPr>
              <w:t>’</w:t>
            </w:r>
            <w:r w:rsidRPr="00FB10D0">
              <w:rPr>
                <w:rFonts w:cs="Arial"/>
              </w:rPr>
              <w:t>에서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규</w:t>
            </w:r>
            <w:r w:rsidRPr="00FB10D0">
              <w:rPr>
                <w:rFonts w:cs="Arial"/>
                <w:lang w:val="en-US"/>
              </w:rPr>
              <w:t>정한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</w:tr>
      <w:tr w:rsidR="006A064E" w:rsidRPr="00FB10D0" w14:paraId="06F13DBE" w14:textId="77777777" w:rsidTr="00B237ED">
        <w:trPr>
          <w:trHeight w:val="20"/>
          <w:jc w:val="center"/>
        </w:trPr>
        <w:tc>
          <w:tcPr>
            <w:tcW w:w="1918" w:type="dxa"/>
            <w:vAlign w:val="center"/>
          </w:tcPr>
          <w:p w14:paraId="427E5150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비디오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067" w:type="dxa"/>
            <w:vAlign w:val="center"/>
          </w:tcPr>
          <w:p w14:paraId="0302367E" w14:textId="77777777" w:rsidR="006A064E" w:rsidRPr="00FB10D0" w:rsidRDefault="006A064E" w:rsidP="00BF1B1A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대역폭과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같거나</w:t>
            </w:r>
            <w:r w:rsidRPr="00FB10D0">
              <w:rPr>
                <w:rFonts w:cs="Arial"/>
                <w:lang w:val="en-US"/>
              </w:rPr>
              <w:t xml:space="preserve"> 10</w:t>
            </w:r>
            <w:r w:rsidRPr="00FB10D0">
              <w:rPr>
                <w:rFonts w:cs="Arial"/>
                <w:lang w:val="en-US"/>
              </w:rPr>
              <w:t>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이내</w:t>
            </w:r>
          </w:p>
        </w:tc>
      </w:tr>
      <w:tr w:rsidR="006A064E" w:rsidRPr="00FB10D0" w14:paraId="77DB34AB" w14:textId="77777777" w:rsidTr="00B237ED">
        <w:trPr>
          <w:trHeight w:val="20"/>
          <w:jc w:val="center"/>
        </w:trPr>
        <w:tc>
          <w:tcPr>
            <w:tcW w:w="1918" w:type="dxa"/>
            <w:vAlign w:val="center"/>
          </w:tcPr>
          <w:p w14:paraId="6FDA5DD1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검출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5067" w:type="dxa"/>
            <w:vAlign w:val="center"/>
          </w:tcPr>
          <w:p w14:paraId="274E09D0" w14:textId="77777777" w:rsidR="006A064E" w:rsidRPr="00FB10D0" w:rsidRDefault="008369E7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 xml:space="preserve">RMS </w:t>
            </w:r>
            <w:r w:rsidRPr="00FB10D0">
              <w:rPr>
                <w:rFonts w:cs="Arial"/>
                <w:lang w:val="en-US"/>
              </w:rPr>
              <w:t>검출</w:t>
            </w:r>
          </w:p>
        </w:tc>
      </w:tr>
      <w:tr w:rsidR="006A064E" w:rsidRPr="00FB10D0" w14:paraId="6A084CCF" w14:textId="77777777" w:rsidTr="00B237ED">
        <w:trPr>
          <w:trHeight w:val="20"/>
          <w:jc w:val="center"/>
        </w:trPr>
        <w:tc>
          <w:tcPr>
            <w:tcW w:w="1918" w:type="dxa"/>
            <w:vAlign w:val="center"/>
          </w:tcPr>
          <w:p w14:paraId="2F808898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표시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5067" w:type="dxa"/>
            <w:vAlign w:val="center"/>
          </w:tcPr>
          <w:p w14:paraId="71050E73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평균치</w:t>
            </w:r>
            <w:r w:rsidRPr="00FB10D0">
              <w:rPr>
                <w:rFonts w:cs="Arial"/>
                <w:lang w:val="en-US"/>
              </w:rPr>
              <w:t>(average)</w:t>
            </w:r>
          </w:p>
        </w:tc>
      </w:tr>
      <w:tr w:rsidR="006A064E" w:rsidRPr="00FB10D0" w14:paraId="373F234B" w14:textId="77777777" w:rsidTr="00B237ED">
        <w:trPr>
          <w:trHeight w:val="20"/>
          <w:jc w:val="center"/>
        </w:trPr>
        <w:tc>
          <w:tcPr>
            <w:tcW w:w="1918" w:type="dxa"/>
            <w:vAlign w:val="center"/>
          </w:tcPr>
          <w:p w14:paraId="5B7784ED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횟수</w:t>
            </w:r>
          </w:p>
        </w:tc>
        <w:tc>
          <w:tcPr>
            <w:tcW w:w="5067" w:type="dxa"/>
            <w:vAlign w:val="center"/>
          </w:tcPr>
          <w:p w14:paraId="13336F3D" w14:textId="3155F14B" w:rsidR="006A064E" w:rsidRPr="00FB10D0" w:rsidRDefault="00436D66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10</w:t>
            </w:r>
            <w:r w:rsidRPr="00FB10D0">
              <w:rPr>
                <w:rFonts w:cs="Arial"/>
                <w:lang w:val="en-US"/>
              </w:rPr>
              <w:t>회</w:t>
            </w:r>
            <w:r w:rsidR="006A064E" w:rsidRPr="00FB10D0">
              <w:rPr>
                <w:rFonts w:cs="Arial"/>
                <w:lang w:val="en-US"/>
              </w:rPr>
              <w:t xml:space="preserve"> </w:t>
            </w:r>
            <w:r w:rsidR="006A064E" w:rsidRPr="00FB10D0">
              <w:rPr>
                <w:rFonts w:cs="Arial"/>
                <w:lang w:val="en-US"/>
              </w:rPr>
              <w:t>이상</w:t>
            </w:r>
          </w:p>
        </w:tc>
      </w:tr>
      <w:tr w:rsidR="006A064E" w:rsidRPr="00FB10D0" w14:paraId="095B409D" w14:textId="77777777" w:rsidTr="00B237ED">
        <w:trPr>
          <w:trHeight w:val="20"/>
          <w:jc w:val="center"/>
        </w:trPr>
        <w:tc>
          <w:tcPr>
            <w:tcW w:w="1918" w:type="dxa"/>
            <w:vAlign w:val="center"/>
          </w:tcPr>
          <w:p w14:paraId="0C39CD90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동기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5067" w:type="dxa"/>
            <w:vAlign w:val="center"/>
          </w:tcPr>
          <w:p w14:paraId="208FD492" w14:textId="77777777" w:rsidR="006A064E" w:rsidRPr="00FB10D0" w:rsidRDefault="006A064E" w:rsidP="00B237ED">
            <w:pPr>
              <w:pStyle w:val="af5"/>
              <w:ind w:leftChars="0" w:left="0"/>
              <w:jc w:val="center"/>
              <w:rPr>
                <w:rFonts w:cs="Arial"/>
              </w:rPr>
            </w:pP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트리거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또는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게이트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트리거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</w:t>
            </w:r>
          </w:p>
          <w:p w14:paraId="48DAB4EA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파형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시작점에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동기를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설정하고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게이트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시간은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각</w:t>
            </w:r>
            <w:r w:rsidRPr="00FB10D0">
              <w:rPr>
                <w:rFonts w:cs="Arial"/>
              </w:rPr>
              <w:t xml:space="preserve"> </w:t>
            </w:r>
            <w:proofErr w:type="spellStart"/>
            <w:r w:rsidRPr="00FB10D0">
              <w:rPr>
                <w:rFonts w:cs="Arial"/>
              </w:rPr>
              <w:t>버스트</w:t>
            </w:r>
            <w:proofErr w:type="spellEnd"/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파형의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최소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전송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시간보다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작게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설정하여</w:t>
            </w:r>
            <w:r w:rsidRPr="00FB10D0">
              <w:rPr>
                <w:rFonts w:cs="Arial"/>
              </w:rPr>
              <w:t xml:space="preserve"> TX </w:t>
            </w:r>
            <w:r w:rsidRPr="00FB10D0">
              <w:rPr>
                <w:rFonts w:cs="Arial"/>
              </w:rPr>
              <w:t>오프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타임이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포함되지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않도록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설정</w:t>
            </w:r>
          </w:p>
        </w:tc>
      </w:tr>
    </w:tbl>
    <w:p w14:paraId="0CCA8514" w14:textId="77777777" w:rsidR="006A064E" w:rsidRPr="00FB10D0" w:rsidRDefault="006A064E" w:rsidP="006A064E">
      <w:pPr>
        <w:rPr>
          <w:rFonts w:cs="Arial"/>
          <w:lang w:val="en-US"/>
        </w:rPr>
      </w:pPr>
    </w:p>
    <w:p w14:paraId="50601307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t>지정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주파수로부터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규정된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이격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주파수까지의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주파수마다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허용치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내에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있는지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확인한다</w:t>
      </w:r>
      <w:r w:rsidRPr="00FB10D0">
        <w:rPr>
          <w:rFonts w:cs="Arial"/>
        </w:rPr>
        <w:t>.</w:t>
      </w:r>
    </w:p>
    <w:p w14:paraId="10C6C751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t>필요한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  <w:r w:rsidRPr="00FB10D0">
        <w:rPr>
          <w:rFonts w:cs="Arial"/>
        </w:rPr>
        <w:t xml:space="preserve">, </w:t>
      </w: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불요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발사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최대값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하여</w:t>
      </w:r>
      <w:r w:rsidRPr="00FB10D0">
        <w:rPr>
          <w:rFonts w:cs="Arial"/>
        </w:rPr>
        <w:t xml:space="preserve"> </w:t>
      </w:r>
      <w:r w:rsidRPr="00FB10D0">
        <w:rPr>
          <w:rFonts w:eastAsia="돋움" w:cs="Arial"/>
          <w:b/>
          <w:lang w:val="en-US" w:eastAsia="ko-KR"/>
        </w:rPr>
        <w:t>표</w:t>
      </w:r>
      <w:r w:rsidRPr="00FB10D0">
        <w:rPr>
          <w:rFonts w:cs="Arial"/>
          <w:lang w:eastAsia="ko-KR"/>
        </w:rPr>
        <w:t xml:space="preserve"> 8</w:t>
      </w:r>
      <w:r w:rsidRPr="00FB10D0">
        <w:rPr>
          <w:rFonts w:cs="Arial"/>
          <w:lang w:eastAsia="ko-KR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같이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설정하고</w:t>
      </w:r>
      <w:r w:rsidRPr="00FB10D0">
        <w:rPr>
          <w:rFonts w:cs="Arial"/>
        </w:rPr>
        <w:t xml:space="preserve">, </w:t>
      </w:r>
      <w:r w:rsidRPr="00FB10D0">
        <w:rPr>
          <w:rFonts w:cs="Arial"/>
        </w:rPr>
        <w:t>측정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대역폭을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줄여서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정밀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지정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주파수로부터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규정된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이격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주파수까지의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주파수마다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합산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허용치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내에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있는지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확인한다</w:t>
      </w:r>
      <w:r w:rsidRPr="00FB10D0">
        <w:rPr>
          <w:rFonts w:cs="Arial"/>
        </w:rPr>
        <w:t>.</w:t>
      </w:r>
    </w:p>
    <w:p w14:paraId="34D924C0" w14:textId="77777777" w:rsidR="006A064E" w:rsidRPr="00FB10D0" w:rsidRDefault="006A064E" w:rsidP="006A064E">
      <w:pPr>
        <w:rPr>
          <w:rFonts w:cs="Arial"/>
          <w:lang w:val="en-US"/>
        </w:rPr>
      </w:pPr>
    </w:p>
    <w:p w14:paraId="0963A7AE" w14:textId="77777777" w:rsidR="006A064E" w:rsidRPr="00FB10D0" w:rsidRDefault="006A064E" w:rsidP="006A064E">
      <w:pPr>
        <w:pStyle w:val="KSDTff1"/>
        <w:rPr>
          <w:rFonts w:cs="Arial"/>
          <w:lang w:val="en-US"/>
        </w:rPr>
      </w:pPr>
      <w:r w:rsidRPr="00FB10D0">
        <w:rPr>
          <w:rFonts w:cs="Arial"/>
          <w:lang w:val="en-US"/>
        </w:rPr>
        <w:t>표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Table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8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스펙트럼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분석기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</w:t>
      </w:r>
    </w:p>
    <w:tbl>
      <w:tblPr>
        <w:tblOverlap w:val="never"/>
        <w:tblW w:w="69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835"/>
        <w:gridCol w:w="5103"/>
      </w:tblGrid>
      <w:tr w:rsidR="006A064E" w:rsidRPr="00FB10D0" w14:paraId="767CE54E" w14:textId="77777777" w:rsidTr="00B237ED">
        <w:trPr>
          <w:trHeight w:val="20"/>
          <w:jc w:val="center"/>
        </w:trPr>
        <w:tc>
          <w:tcPr>
            <w:tcW w:w="1835" w:type="dxa"/>
            <w:vAlign w:val="center"/>
          </w:tcPr>
          <w:p w14:paraId="4F246E17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5103" w:type="dxa"/>
            <w:vAlign w:val="center"/>
          </w:tcPr>
          <w:p w14:paraId="43A044D1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설정</w:t>
            </w:r>
            <w:r w:rsidRPr="00FB10D0">
              <w:rPr>
                <w:rFonts w:eastAsia="돋움" w:cs="Arial"/>
                <w:b/>
                <w:lang w:val="en-US"/>
              </w:rPr>
              <w:t xml:space="preserve"> </w:t>
            </w:r>
            <w:r w:rsidRPr="00FB10D0"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6A064E" w:rsidRPr="00FB10D0" w14:paraId="4809E96F" w14:textId="77777777" w:rsidTr="00B237ED">
        <w:trPr>
          <w:trHeight w:val="20"/>
          <w:jc w:val="center"/>
        </w:trPr>
        <w:tc>
          <w:tcPr>
            <w:tcW w:w="1835" w:type="dxa"/>
            <w:vAlign w:val="center"/>
          </w:tcPr>
          <w:p w14:paraId="3075EA4E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중심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  <w:tc>
          <w:tcPr>
            <w:tcW w:w="5103" w:type="dxa"/>
            <w:vAlign w:val="center"/>
          </w:tcPr>
          <w:p w14:paraId="36AA8DAD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불요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발사의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중심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</w:p>
        </w:tc>
      </w:tr>
      <w:tr w:rsidR="006A064E" w:rsidRPr="00FB10D0" w14:paraId="38A7ADD1" w14:textId="77777777" w:rsidTr="00B237ED">
        <w:trPr>
          <w:trHeight w:val="20"/>
          <w:jc w:val="center"/>
        </w:trPr>
        <w:tc>
          <w:tcPr>
            <w:tcW w:w="1835" w:type="dxa"/>
            <w:vAlign w:val="center"/>
          </w:tcPr>
          <w:p w14:paraId="3F4D1B05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103" w:type="dxa"/>
            <w:vAlign w:val="center"/>
          </w:tcPr>
          <w:p w14:paraId="0C12648A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국립전파연구원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</w:rPr>
              <w:t>고시</w:t>
            </w:r>
            <w:r w:rsidRPr="00FB10D0">
              <w:rPr>
                <w:rFonts w:cs="Arial"/>
              </w:rPr>
              <w:t xml:space="preserve"> ‘</w:t>
            </w:r>
            <w:r w:rsidRPr="00FB10D0">
              <w:rPr>
                <w:rFonts w:cs="Arial"/>
              </w:rPr>
              <w:t>전기통신사업용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무선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설비의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기술기준</w:t>
            </w:r>
            <w:r w:rsidRPr="00FB10D0">
              <w:rPr>
                <w:rFonts w:cs="Arial"/>
              </w:rPr>
              <w:t>’</w:t>
            </w:r>
            <w:r w:rsidRPr="00FB10D0">
              <w:rPr>
                <w:rFonts w:cs="Arial"/>
              </w:rPr>
              <w:t>에서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규</w:t>
            </w:r>
            <w:r w:rsidRPr="00FB10D0">
              <w:rPr>
                <w:rFonts w:cs="Arial"/>
                <w:lang w:val="en-US"/>
              </w:rPr>
              <w:t>정한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대역폭의</w:t>
            </w:r>
            <w:r w:rsidRPr="00FB10D0">
              <w:rPr>
                <w:rFonts w:cs="Arial"/>
                <w:lang w:val="en-US"/>
              </w:rPr>
              <w:t xml:space="preserve"> 10</w:t>
            </w:r>
            <w:r w:rsidRPr="00FB10D0">
              <w:rPr>
                <w:rFonts w:cs="Arial"/>
                <w:lang w:val="en-US"/>
              </w:rPr>
              <w:t>분의</w:t>
            </w:r>
            <w:r w:rsidRPr="00FB10D0">
              <w:rPr>
                <w:rFonts w:cs="Arial"/>
                <w:lang w:val="en-US"/>
              </w:rPr>
              <w:t xml:space="preserve"> 1</w:t>
            </w:r>
          </w:p>
        </w:tc>
      </w:tr>
      <w:tr w:rsidR="006A064E" w:rsidRPr="00FB10D0" w14:paraId="1FE91290" w14:textId="77777777" w:rsidTr="00B237ED">
        <w:trPr>
          <w:trHeight w:val="20"/>
          <w:jc w:val="center"/>
        </w:trPr>
        <w:tc>
          <w:tcPr>
            <w:tcW w:w="1835" w:type="dxa"/>
            <w:vAlign w:val="center"/>
          </w:tcPr>
          <w:p w14:paraId="13C400CC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비디오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103" w:type="dxa"/>
            <w:vAlign w:val="center"/>
          </w:tcPr>
          <w:p w14:paraId="615F4BBA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대역폭과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같거나</w:t>
            </w:r>
            <w:r w:rsidRPr="00FB10D0">
              <w:rPr>
                <w:rFonts w:cs="Arial"/>
                <w:lang w:val="en-US"/>
              </w:rPr>
              <w:t xml:space="preserve"> 10 </w:t>
            </w:r>
            <w:r w:rsidRPr="00FB10D0">
              <w:rPr>
                <w:rFonts w:cs="Arial"/>
                <w:lang w:val="en-US"/>
              </w:rPr>
              <w:t>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이내</w:t>
            </w:r>
          </w:p>
        </w:tc>
      </w:tr>
      <w:tr w:rsidR="006A064E" w:rsidRPr="00FB10D0" w14:paraId="2160746B" w14:textId="77777777" w:rsidTr="00B237ED">
        <w:trPr>
          <w:trHeight w:val="20"/>
          <w:jc w:val="center"/>
        </w:trPr>
        <w:tc>
          <w:tcPr>
            <w:tcW w:w="1835" w:type="dxa"/>
            <w:vAlign w:val="center"/>
          </w:tcPr>
          <w:p w14:paraId="4B79D8AE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검출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5103" w:type="dxa"/>
            <w:vAlign w:val="center"/>
          </w:tcPr>
          <w:p w14:paraId="1C7A7829" w14:textId="77777777" w:rsidR="006A064E" w:rsidRPr="00FB10D0" w:rsidRDefault="008369E7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 xml:space="preserve">RMS </w:t>
            </w:r>
            <w:r w:rsidRPr="00FB10D0">
              <w:rPr>
                <w:rFonts w:cs="Arial"/>
                <w:lang w:val="en-US"/>
              </w:rPr>
              <w:t>검출</w:t>
            </w:r>
          </w:p>
        </w:tc>
      </w:tr>
      <w:tr w:rsidR="006A064E" w:rsidRPr="00FB10D0" w14:paraId="193F9068" w14:textId="77777777" w:rsidTr="00B237ED">
        <w:trPr>
          <w:trHeight w:val="20"/>
          <w:jc w:val="center"/>
        </w:trPr>
        <w:tc>
          <w:tcPr>
            <w:tcW w:w="1835" w:type="dxa"/>
            <w:vAlign w:val="center"/>
          </w:tcPr>
          <w:p w14:paraId="0C5EF734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표시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5103" w:type="dxa"/>
            <w:vAlign w:val="center"/>
          </w:tcPr>
          <w:p w14:paraId="323E4090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평균치</w:t>
            </w:r>
            <w:r w:rsidRPr="00FB10D0">
              <w:rPr>
                <w:rFonts w:cs="Arial"/>
                <w:lang w:val="en-US"/>
              </w:rPr>
              <w:t>(average)</w:t>
            </w:r>
          </w:p>
        </w:tc>
      </w:tr>
      <w:tr w:rsidR="006A064E" w:rsidRPr="00FB10D0" w14:paraId="5546B9DD" w14:textId="77777777" w:rsidTr="00B237ED">
        <w:trPr>
          <w:trHeight w:val="20"/>
          <w:jc w:val="center"/>
        </w:trPr>
        <w:tc>
          <w:tcPr>
            <w:tcW w:w="1835" w:type="dxa"/>
            <w:vAlign w:val="center"/>
          </w:tcPr>
          <w:p w14:paraId="3693B32F" w14:textId="77777777" w:rsidR="006A064E" w:rsidRPr="00FB10D0" w:rsidRDefault="006A064E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횟수</w:t>
            </w:r>
          </w:p>
        </w:tc>
        <w:tc>
          <w:tcPr>
            <w:tcW w:w="5103" w:type="dxa"/>
            <w:vAlign w:val="center"/>
          </w:tcPr>
          <w:p w14:paraId="5B4DDDE6" w14:textId="4916AA61" w:rsidR="006A064E" w:rsidRPr="00FB10D0" w:rsidRDefault="00436D66" w:rsidP="00B237ED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10</w:t>
            </w:r>
            <w:r w:rsidRPr="00FB10D0">
              <w:rPr>
                <w:rFonts w:cs="Arial"/>
                <w:lang w:val="en-US"/>
              </w:rPr>
              <w:t>회</w:t>
            </w:r>
            <w:r w:rsidR="006A064E" w:rsidRPr="00FB10D0">
              <w:rPr>
                <w:rFonts w:cs="Arial"/>
                <w:lang w:val="en-US"/>
              </w:rPr>
              <w:t xml:space="preserve"> </w:t>
            </w:r>
            <w:r w:rsidR="006A064E" w:rsidRPr="00FB10D0">
              <w:rPr>
                <w:rFonts w:cs="Arial"/>
                <w:lang w:val="en-US"/>
              </w:rPr>
              <w:t>이상</w:t>
            </w:r>
          </w:p>
        </w:tc>
      </w:tr>
      <w:tr w:rsidR="006A064E" w:rsidRPr="00FB10D0" w14:paraId="0F9FBCBD" w14:textId="77777777" w:rsidTr="00B237ED">
        <w:trPr>
          <w:trHeight w:val="20"/>
          <w:jc w:val="center"/>
        </w:trPr>
        <w:tc>
          <w:tcPr>
            <w:tcW w:w="1835" w:type="dxa"/>
            <w:vAlign w:val="center"/>
          </w:tcPr>
          <w:p w14:paraId="1555300D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전력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합산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5103" w:type="dxa"/>
            <w:vAlign w:val="center"/>
          </w:tcPr>
          <w:p w14:paraId="00211142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국립전파연구원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</w:rPr>
              <w:t>고시</w:t>
            </w:r>
            <w:r w:rsidRPr="00FB10D0">
              <w:rPr>
                <w:rFonts w:cs="Arial"/>
              </w:rPr>
              <w:t xml:space="preserve"> ‘</w:t>
            </w:r>
            <w:r w:rsidRPr="00FB10D0">
              <w:rPr>
                <w:rFonts w:cs="Arial"/>
              </w:rPr>
              <w:t>전기통신사업용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무선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설비의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기술기준</w:t>
            </w:r>
            <w:r w:rsidRPr="00FB10D0">
              <w:rPr>
                <w:rFonts w:cs="Arial"/>
              </w:rPr>
              <w:t>’</w:t>
            </w:r>
            <w:r w:rsidRPr="00FB10D0">
              <w:rPr>
                <w:rFonts w:cs="Arial"/>
              </w:rPr>
              <w:t>에서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규정한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</w:tr>
    </w:tbl>
    <w:p w14:paraId="7E185522" w14:textId="77777777" w:rsidR="006A064E" w:rsidRPr="00FB10D0" w:rsidRDefault="006A064E" w:rsidP="006A064E">
      <w:pPr>
        <w:rPr>
          <w:rFonts w:cs="Arial"/>
        </w:rPr>
      </w:pPr>
    </w:p>
    <w:p w14:paraId="0686E396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t xml:space="preserve">QAM </w:t>
      </w:r>
      <w:r w:rsidRPr="00FB10D0">
        <w:rPr>
          <w:rFonts w:cs="Arial"/>
        </w:rPr>
        <w:t>변조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최대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정격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출력으로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동작시킨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후</w:t>
      </w:r>
      <w:r w:rsidRPr="00FB10D0">
        <w:rPr>
          <w:rFonts w:cs="Arial"/>
        </w:rPr>
        <w:t xml:space="preserve"> b) </w:t>
      </w:r>
      <w:r w:rsidRPr="00FB10D0">
        <w:rPr>
          <w:rFonts w:ascii="굴림" w:eastAsia="굴림" w:hAnsi="굴림" w:cs="굴림" w:hint="eastAsia"/>
        </w:rPr>
        <w:t>∼</w:t>
      </w:r>
      <w:r w:rsidRPr="00FB10D0">
        <w:rPr>
          <w:rFonts w:cs="Arial"/>
        </w:rPr>
        <w:t> d)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반복하여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측정한다</w:t>
      </w:r>
      <w:r w:rsidRPr="00FB10D0">
        <w:rPr>
          <w:rFonts w:cs="Arial"/>
        </w:rPr>
        <w:t>.</w:t>
      </w:r>
    </w:p>
    <w:p w14:paraId="7FD59C46" w14:textId="77777777" w:rsidR="006A064E" w:rsidRPr="00FB10D0" w:rsidRDefault="006A064E" w:rsidP="006A064E">
      <w:pPr>
        <w:rPr>
          <w:rFonts w:cs="Arial"/>
          <w:lang w:val="en-US"/>
        </w:rPr>
      </w:pPr>
    </w:p>
    <w:p w14:paraId="40D91EC5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647E306C" w14:textId="77777777" w:rsidR="006A064E" w:rsidRPr="00FB10D0" w:rsidRDefault="006A064E" w:rsidP="006A064E">
      <w:pPr>
        <w:rPr>
          <w:rFonts w:cs="Arial"/>
          <w:lang w:val="de-DE"/>
        </w:rPr>
      </w:pPr>
    </w:p>
    <w:p w14:paraId="58149CAA" w14:textId="77777777" w:rsidR="006A064E" w:rsidRPr="00FB10D0" w:rsidRDefault="006A064E" w:rsidP="00D427C6">
      <w:pPr>
        <w:pStyle w:val="a4"/>
        <w:numPr>
          <w:ilvl w:val="0"/>
          <w:numId w:val="25"/>
        </w:numPr>
        <w:ind w:firstLineChars="0"/>
        <w:rPr>
          <w:rFonts w:cs="Arial"/>
        </w:rPr>
      </w:pPr>
      <w:r w:rsidRPr="00FB10D0">
        <w:rPr>
          <w:rFonts w:cs="Arial"/>
        </w:rPr>
        <w:t>중계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장치의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경우에는</w:t>
      </w:r>
      <w:r w:rsidRPr="00FB10D0">
        <w:rPr>
          <w:rFonts w:cs="Arial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이득을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설정하고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표준에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규정된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표준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신호를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입력하여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 w:eastAsia="ko-KR"/>
        </w:rPr>
        <w:t xml:space="preserve"> </w:t>
      </w:r>
      <w:r w:rsidRPr="00FB10D0">
        <w:rPr>
          <w:rFonts w:cs="Arial"/>
          <w:lang w:val="en-US" w:eastAsia="ko-KR"/>
        </w:rPr>
        <w:t>정격</w:t>
      </w:r>
      <w:r w:rsidRPr="00FB10D0">
        <w:rPr>
          <w:rFonts w:cs="Arial"/>
          <w:lang w:val="en-US" w:eastAsia="ko-KR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동작시킨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사업자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및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가입자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방향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각각에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대해서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시험한다</w:t>
      </w:r>
      <w:r w:rsidRPr="00FB10D0">
        <w:rPr>
          <w:rFonts w:cs="Arial"/>
          <w:lang w:val="en-US" w:eastAsia="ko-KR"/>
        </w:rPr>
        <w:t xml:space="preserve">. </w:t>
      </w:r>
      <w:r w:rsidRPr="00FB10D0">
        <w:rPr>
          <w:rFonts w:cs="Arial"/>
          <w:lang w:val="en-US"/>
        </w:rPr>
        <w:t>출력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가변형의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중계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장치는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최악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조건의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대해서만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반복한다</w:t>
      </w:r>
      <w:r w:rsidRPr="00FB10D0">
        <w:rPr>
          <w:rFonts w:cs="Arial"/>
        </w:rPr>
        <w:t>.</w:t>
      </w:r>
    </w:p>
    <w:p w14:paraId="29CB0225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</w:rPr>
      </w:pPr>
      <w:r w:rsidRPr="00FB10D0">
        <w:rPr>
          <w:rFonts w:cs="Arial"/>
        </w:rPr>
        <w:lastRenderedPageBreak/>
        <w:t>이하</w:t>
      </w:r>
      <w:r w:rsidRPr="00FB10D0">
        <w:rPr>
          <w:rFonts w:cs="Arial"/>
        </w:rPr>
        <w:t xml:space="preserve"> </w:t>
      </w:r>
      <w:r w:rsidRPr="00FB10D0">
        <w:rPr>
          <w:rFonts w:cs="Arial"/>
          <w:b/>
        </w:rPr>
        <w:t>9.3.1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b) </w:t>
      </w:r>
      <w:r w:rsidRPr="00FB10D0">
        <w:rPr>
          <w:rFonts w:ascii="굴림" w:eastAsia="굴림" w:hAnsi="굴림" w:cs="굴림" w:hint="eastAsia"/>
        </w:rPr>
        <w:t>∼</w:t>
      </w:r>
      <w:r w:rsidRPr="00FB10D0">
        <w:rPr>
          <w:rFonts w:cs="Arial"/>
        </w:rPr>
        <w:t xml:space="preserve"> e) </w:t>
      </w:r>
      <w:r w:rsidRPr="00FB10D0">
        <w:rPr>
          <w:rFonts w:cs="Arial"/>
          <w:lang w:eastAsia="ko-KR"/>
        </w:rPr>
        <w:t>및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b/>
          <w:lang w:eastAsia="ko-KR"/>
        </w:rPr>
        <w:t>9.3.3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준용한다</w:t>
      </w:r>
      <w:r w:rsidRPr="00FB10D0">
        <w:rPr>
          <w:rFonts w:cs="Arial"/>
        </w:rPr>
        <w:t>.</w:t>
      </w:r>
    </w:p>
    <w:p w14:paraId="6C1E1DDB" w14:textId="77777777" w:rsidR="006A064E" w:rsidRPr="00FB10D0" w:rsidRDefault="006A064E" w:rsidP="006A064E">
      <w:pPr>
        <w:rPr>
          <w:rFonts w:cs="Arial"/>
          <w:lang w:val="en-US"/>
        </w:rPr>
      </w:pPr>
    </w:p>
    <w:p w14:paraId="5A6C4149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</w:rPr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06116890" w14:textId="77777777" w:rsidR="006A064E" w:rsidRPr="00FB10D0" w:rsidRDefault="006A064E" w:rsidP="006A064E">
      <w:pPr>
        <w:rPr>
          <w:rFonts w:cs="Arial"/>
          <w:lang w:val="de-DE"/>
        </w:rPr>
      </w:pPr>
    </w:p>
    <w:p w14:paraId="64E50406" w14:textId="77777777" w:rsidR="006A064E" w:rsidRPr="00FB10D0" w:rsidRDefault="006A064E" w:rsidP="00D427C6">
      <w:pPr>
        <w:pStyle w:val="a4"/>
        <w:numPr>
          <w:ilvl w:val="0"/>
          <w:numId w:val="26"/>
        </w:numPr>
        <w:ind w:firstLineChars="0"/>
        <w:rPr>
          <w:rFonts w:cs="Arial"/>
        </w:rPr>
      </w:pP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경우는</w:t>
      </w:r>
      <w:r w:rsidRPr="00FB10D0">
        <w:rPr>
          <w:rFonts w:cs="Arial"/>
        </w:rPr>
        <w:t xml:space="preserve"> </w:t>
      </w:r>
      <w:r w:rsidRPr="00FB10D0">
        <w:rPr>
          <w:rFonts w:cs="Arial"/>
          <w:b/>
        </w:rPr>
        <w:t>9.3.1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b) </w:t>
      </w:r>
      <w:r w:rsidRPr="00FB10D0">
        <w:rPr>
          <w:rFonts w:ascii="굴림" w:eastAsia="굴림" w:hAnsi="굴림" w:cs="굴림" w:hint="eastAsia"/>
        </w:rPr>
        <w:t>∼</w:t>
      </w:r>
      <w:r w:rsidRPr="00FB10D0">
        <w:rPr>
          <w:rFonts w:cs="Arial"/>
        </w:rPr>
        <w:t xml:space="preserve"> d) </w:t>
      </w:r>
      <w:r w:rsidRPr="00FB10D0">
        <w:rPr>
          <w:rFonts w:cs="Arial"/>
        </w:rPr>
        <w:t>절차를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준용한다</w:t>
      </w:r>
      <w:r w:rsidRPr="00FB10D0">
        <w:rPr>
          <w:rFonts w:cs="Arial"/>
        </w:rPr>
        <w:t xml:space="preserve">. </w:t>
      </w:r>
      <w:r w:rsidRPr="00FB10D0">
        <w:rPr>
          <w:rFonts w:cs="Arial"/>
        </w:rPr>
        <w:t>다만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양끝에서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대역폭의</w:t>
      </w:r>
      <w:r w:rsidRPr="00FB10D0">
        <w:rPr>
          <w:rFonts w:cs="Arial"/>
        </w:rPr>
        <w:t xml:space="preserve"> 1/2 </w:t>
      </w:r>
      <w:r w:rsidRPr="00FB10D0">
        <w:rPr>
          <w:rFonts w:cs="Arial"/>
        </w:rPr>
        <w:t>구간은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제외한다</w:t>
      </w:r>
      <w:r w:rsidRPr="00FB10D0">
        <w:rPr>
          <w:rFonts w:cs="Arial"/>
        </w:rPr>
        <w:t>.</w:t>
      </w:r>
    </w:p>
    <w:p w14:paraId="40D83E5C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</w:rPr>
      </w:pPr>
      <w:r w:rsidRPr="00FB10D0">
        <w:rPr>
          <w:rFonts w:cs="Arial"/>
        </w:rPr>
        <w:t>기지국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시뮬레이터로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경우는</w:t>
      </w:r>
      <w:r w:rsidRPr="00FB10D0">
        <w:rPr>
          <w:rFonts w:cs="Arial"/>
        </w:rPr>
        <w:t xml:space="preserve"> Spectrum Emission Mask </w:t>
      </w:r>
      <w:r w:rsidRPr="00FB10D0">
        <w:rPr>
          <w:rFonts w:cs="Arial"/>
        </w:rPr>
        <w:t>측정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</w:t>
      </w:r>
      <w:r w:rsidRPr="00FB10D0">
        <w:rPr>
          <w:rFonts w:cs="Arial"/>
          <w:spacing w:val="-1"/>
        </w:rPr>
        <w:t>용하여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측정한다</w:t>
      </w:r>
      <w:r w:rsidRPr="00FB10D0">
        <w:rPr>
          <w:rFonts w:cs="Arial"/>
          <w:spacing w:val="-1"/>
        </w:rPr>
        <w:t>.</w:t>
      </w:r>
    </w:p>
    <w:p w14:paraId="42DD23A4" w14:textId="77777777" w:rsidR="006A064E" w:rsidRPr="00FB10D0" w:rsidRDefault="006A064E" w:rsidP="00D427C6">
      <w:pPr>
        <w:pStyle w:val="a4"/>
        <w:numPr>
          <w:ilvl w:val="0"/>
          <w:numId w:val="18"/>
        </w:numPr>
        <w:ind w:left="297" w:hanging="297"/>
        <w:rPr>
          <w:rFonts w:cs="Arial"/>
          <w:spacing w:val="-1"/>
        </w:rPr>
      </w:pPr>
      <w:r w:rsidRPr="00FB10D0">
        <w:rPr>
          <w:rFonts w:cs="Arial"/>
          <w:spacing w:val="-1"/>
        </w:rPr>
        <w:t>점유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주파수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대역폭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및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서브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캐리어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간격은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저</w:t>
      </w:r>
      <w:r w:rsidRPr="00FB10D0">
        <w:rPr>
          <w:rFonts w:cs="Arial"/>
          <w:spacing w:val="-1"/>
        </w:rPr>
        <w:t xml:space="preserve">, </w:t>
      </w:r>
      <w:r w:rsidRPr="00FB10D0">
        <w:rPr>
          <w:rFonts w:cs="Arial"/>
          <w:spacing w:val="-1"/>
        </w:rPr>
        <w:t>고에서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측정한다</w:t>
      </w:r>
      <w:r w:rsidRPr="00FB10D0">
        <w:rPr>
          <w:rFonts w:cs="Arial"/>
          <w:spacing w:val="-1"/>
        </w:rPr>
        <w:t>.</w:t>
      </w:r>
    </w:p>
    <w:p w14:paraId="38AD2AB6" w14:textId="77777777" w:rsidR="006A064E" w:rsidRPr="00FB10D0" w:rsidRDefault="006A064E" w:rsidP="00D427C6">
      <w:pPr>
        <w:pStyle w:val="a4"/>
        <w:numPr>
          <w:ilvl w:val="0"/>
          <w:numId w:val="18"/>
        </w:numPr>
        <w:ind w:left="294" w:hanging="294"/>
        <w:rPr>
          <w:rFonts w:cs="Arial"/>
          <w:spacing w:val="-1"/>
        </w:rPr>
      </w:pPr>
      <w:r w:rsidRPr="00FB10D0">
        <w:rPr>
          <w:rFonts w:eastAsia="돋움" w:cs="Arial"/>
          <w:b/>
          <w:lang w:val="en-US" w:eastAsia="ko-KR"/>
        </w:rPr>
        <w:t>표</w:t>
      </w:r>
      <w:r w:rsidRPr="00FB10D0">
        <w:rPr>
          <w:rFonts w:cs="Arial"/>
          <w:spacing w:val="-1"/>
          <w:lang w:eastAsia="ko-KR"/>
        </w:rPr>
        <w:t xml:space="preserve"> 9</w:t>
      </w:r>
      <w:r w:rsidRPr="00FB10D0">
        <w:rPr>
          <w:rFonts w:cs="Arial"/>
          <w:spacing w:val="-1"/>
        </w:rPr>
        <w:t>의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조건으로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상온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정격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전압에서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시험하여</w:t>
      </w:r>
      <w:r w:rsidRPr="00FB10D0">
        <w:rPr>
          <w:rFonts w:cs="Arial"/>
          <w:spacing w:val="-1"/>
          <w:lang w:eastAsia="ko-KR"/>
        </w:rPr>
        <w:t xml:space="preserve"> </w:t>
      </w:r>
      <w:r w:rsidRPr="00FB10D0">
        <w:rPr>
          <w:rFonts w:cs="Arial"/>
          <w:spacing w:val="-1"/>
          <w:lang w:eastAsia="ko-KR"/>
        </w:rPr>
        <w:t>각</w:t>
      </w:r>
      <w:r w:rsidRPr="00FB10D0">
        <w:rPr>
          <w:rFonts w:cs="Arial"/>
          <w:spacing w:val="-1"/>
          <w:lang w:eastAsia="ko-KR"/>
        </w:rPr>
        <w:t xml:space="preserve"> </w:t>
      </w:r>
      <w:r w:rsidRPr="00FB10D0">
        <w:rPr>
          <w:rFonts w:cs="Arial"/>
          <w:spacing w:val="-1"/>
          <w:lang w:eastAsia="ko-KR"/>
        </w:rPr>
        <w:t>변조방식</w:t>
      </w:r>
      <w:r w:rsidRPr="00FB10D0">
        <w:rPr>
          <w:rFonts w:cs="Arial"/>
          <w:spacing w:val="-1"/>
          <w:lang w:eastAsia="ko-KR"/>
        </w:rPr>
        <w:t xml:space="preserve">(BPSK, QPSK, QAM) </w:t>
      </w:r>
      <w:r w:rsidRPr="00FB10D0">
        <w:rPr>
          <w:rFonts w:cs="Arial"/>
          <w:spacing w:val="-1"/>
          <w:lang w:eastAsia="ko-KR"/>
        </w:rPr>
        <w:t>별로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가장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최악</w:t>
      </w:r>
      <w:r w:rsidRPr="00FB10D0">
        <w:rPr>
          <w:rFonts w:cs="Arial"/>
          <w:spacing w:val="-1"/>
          <w:lang w:eastAsia="ko-KR"/>
        </w:rPr>
        <w:t xml:space="preserve"> </w:t>
      </w:r>
      <w:r w:rsidRPr="00FB10D0">
        <w:rPr>
          <w:rFonts w:cs="Arial"/>
          <w:spacing w:val="-1"/>
        </w:rPr>
        <w:t>조건에서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전압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변동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및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환경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조건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시험을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반복한다</w:t>
      </w:r>
      <w:r w:rsidRPr="00FB10D0">
        <w:rPr>
          <w:rFonts w:cs="Arial"/>
          <w:spacing w:val="-1"/>
        </w:rPr>
        <w:t>.</w:t>
      </w:r>
    </w:p>
    <w:p w14:paraId="664C63AD" w14:textId="77777777" w:rsidR="006A064E" w:rsidRPr="00FB10D0" w:rsidRDefault="006A064E" w:rsidP="006A064E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</w:p>
    <w:p w14:paraId="1B98E2B4" w14:textId="77777777" w:rsidR="006A064E" w:rsidRPr="00FB10D0" w:rsidRDefault="006A064E" w:rsidP="006A064E">
      <w:pPr>
        <w:pStyle w:val="KSDTff1"/>
        <w:rPr>
          <w:rFonts w:cs="Arial"/>
        </w:rPr>
      </w:pPr>
      <w:r w:rsidRPr="00FB10D0">
        <w:rPr>
          <w:rFonts w:cs="Arial"/>
        </w:rPr>
        <w:t>표</w:t>
      </w:r>
      <w:r w:rsidRPr="00FB10D0">
        <w:rPr>
          <w:rFonts w:cs="Arial"/>
        </w:rPr>
        <w:t xml:space="preserve"> </w:t>
      </w:r>
      <w:r w:rsidR="00643071"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\IF </w:instrText>
      </w:r>
      <w:r w:rsidR="00643071"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SEQ aaa \c </w:instrText>
      </w:r>
      <w:r w:rsidR="00643071" w:rsidRPr="00FB10D0">
        <w:rPr>
          <w:rFonts w:cs="Arial"/>
        </w:rPr>
        <w:fldChar w:fldCharType="separate"/>
      </w:r>
      <w:r w:rsidRPr="00FB10D0">
        <w:rPr>
          <w:rFonts w:cs="Arial"/>
          <w:noProof/>
        </w:rPr>
        <w:instrText>0</w:instrText>
      </w:r>
      <w:r w:rsidR="00643071" w:rsidRPr="00FB10D0">
        <w:rPr>
          <w:rFonts w:cs="Arial"/>
        </w:rPr>
        <w:fldChar w:fldCharType="end"/>
      </w:r>
      <w:r w:rsidRPr="00FB10D0">
        <w:rPr>
          <w:rFonts w:cs="Arial"/>
        </w:rPr>
        <w:instrText>&gt;= 1 "</w:instrText>
      </w:r>
      <w:r w:rsidR="00643071"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SEQ aaa \c \* ALPHABETIC </w:instrText>
      </w:r>
      <w:r w:rsidR="00643071" w:rsidRPr="00FB10D0">
        <w:rPr>
          <w:rFonts w:cs="Arial"/>
        </w:rPr>
        <w:fldChar w:fldCharType="separate"/>
      </w:r>
      <w:r w:rsidRPr="00FB10D0">
        <w:rPr>
          <w:rFonts w:cs="Arial"/>
        </w:rPr>
        <w:instrText>A</w:instrText>
      </w:r>
      <w:r w:rsidR="00643071" w:rsidRPr="00FB10D0">
        <w:rPr>
          <w:rFonts w:cs="Arial"/>
        </w:rPr>
        <w:fldChar w:fldCharType="end"/>
      </w:r>
      <w:r w:rsidRPr="00FB10D0">
        <w:rPr>
          <w:rFonts w:cs="Arial"/>
        </w:rPr>
        <w:instrText xml:space="preserve">." </w:instrText>
      </w:r>
      <w:r w:rsidR="00643071" w:rsidRPr="00FB10D0">
        <w:rPr>
          <w:rFonts w:cs="Arial"/>
        </w:rPr>
        <w:fldChar w:fldCharType="end"/>
      </w:r>
      <w:r w:rsidR="00643071"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\IF </w:instrText>
      </w:r>
      <w:r w:rsidR="00643071"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SEQ aaal \c </w:instrText>
      </w:r>
      <w:r w:rsidR="00643071" w:rsidRPr="00FB10D0">
        <w:rPr>
          <w:rFonts w:cs="Arial"/>
        </w:rPr>
        <w:fldChar w:fldCharType="separate"/>
      </w:r>
      <w:r w:rsidRPr="00FB10D0">
        <w:rPr>
          <w:rFonts w:cs="Arial"/>
          <w:noProof/>
        </w:rPr>
        <w:instrText>0</w:instrText>
      </w:r>
      <w:r w:rsidR="00643071" w:rsidRPr="00FB10D0">
        <w:rPr>
          <w:rFonts w:cs="Arial"/>
        </w:rPr>
        <w:fldChar w:fldCharType="end"/>
      </w:r>
      <w:r w:rsidRPr="00FB10D0">
        <w:rPr>
          <w:rFonts w:cs="Arial"/>
        </w:rPr>
        <w:instrText>&gt;= 1 "</w:instrText>
      </w:r>
      <w:r w:rsidR="00643071"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SEQ no \c </w:instrText>
      </w:r>
      <w:r w:rsidR="00643071" w:rsidRPr="00FB10D0">
        <w:rPr>
          <w:rFonts w:cs="Arial"/>
        </w:rPr>
        <w:fldChar w:fldCharType="separate"/>
      </w:r>
      <w:r w:rsidRPr="00FB10D0">
        <w:rPr>
          <w:rFonts w:cs="Arial"/>
        </w:rPr>
        <w:instrText>1</w:instrText>
      </w:r>
      <w:r w:rsidR="00643071" w:rsidRPr="00FB10D0">
        <w:rPr>
          <w:rFonts w:cs="Arial"/>
        </w:rPr>
        <w:fldChar w:fldCharType="end"/>
      </w:r>
      <w:r w:rsidR="00643071"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SEQ duaaa \c \* ALPHABETIC </w:instrText>
      </w:r>
      <w:r w:rsidR="00643071" w:rsidRPr="00FB10D0">
        <w:rPr>
          <w:rFonts w:cs="Arial"/>
        </w:rPr>
        <w:fldChar w:fldCharType="separate"/>
      </w:r>
      <w:r w:rsidRPr="00FB10D0">
        <w:rPr>
          <w:rFonts w:cs="Arial"/>
        </w:rPr>
        <w:instrText>A</w:instrText>
      </w:r>
      <w:r w:rsidR="00643071" w:rsidRPr="00FB10D0">
        <w:rPr>
          <w:rFonts w:cs="Arial"/>
        </w:rPr>
        <w:fldChar w:fldCharType="end"/>
      </w:r>
      <w:r w:rsidRPr="00FB10D0">
        <w:rPr>
          <w:rFonts w:cs="Arial"/>
        </w:rPr>
        <w:instrText xml:space="preserve">." </w:instrText>
      </w:r>
      <w:r w:rsidR="00643071"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 \IF </w:instrText>
      </w:r>
      <w:r w:rsidR="00643071"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SEQ no \c </w:instrText>
      </w:r>
      <w:r w:rsidR="00643071" w:rsidRPr="00FB10D0">
        <w:rPr>
          <w:rFonts w:cs="Arial"/>
        </w:rPr>
        <w:fldChar w:fldCharType="separate"/>
      </w:r>
      <w:r w:rsidRPr="00FB10D0">
        <w:rPr>
          <w:rFonts w:cs="Arial"/>
          <w:noProof/>
        </w:rPr>
        <w:instrText>0</w:instrText>
      </w:r>
      <w:r w:rsidR="00643071" w:rsidRPr="00FB10D0">
        <w:rPr>
          <w:rFonts w:cs="Arial"/>
        </w:rPr>
        <w:fldChar w:fldCharType="end"/>
      </w:r>
      <w:r w:rsidRPr="00FB10D0">
        <w:rPr>
          <w:rFonts w:cs="Arial"/>
        </w:rPr>
        <w:instrText>&gt;= 1 "</w:instrText>
      </w:r>
      <w:r w:rsidR="00643071"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SEQ no \c </w:instrText>
      </w:r>
      <w:r w:rsidR="00643071" w:rsidRPr="00FB10D0">
        <w:rPr>
          <w:rFonts w:cs="Arial"/>
        </w:rPr>
        <w:fldChar w:fldCharType="separate"/>
      </w:r>
      <w:r w:rsidRPr="00FB10D0">
        <w:rPr>
          <w:rFonts w:cs="Arial"/>
        </w:rPr>
        <w:instrText>1</w:instrText>
      </w:r>
      <w:r w:rsidR="00643071" w:rsidRPr="00FB10D0">
        <w:rPr>
          <w:rFonts w:cs="Arial"/>
        </w:rPr>
        <w:fldChar w:fldCharType="end"/>
      </w:r>
      <w:r w:rsidRPr="00FB10D0">
        <w:rPr>
          <w:rFonts w:cs="Arial"/>
        </w:rPr>
        <w:instrText xml:space="preserve">." </w:instrText>
      </w:r>
      <w:r w:rsidR="00643071" w:rsidRPr="00FB10D0">
        <w:rPr>
          <w:rFonts w:cs="Arial"/>
        </w:rPr>
        <w:fldChar w:fldCharType="end"/>
      </w:r>
      <w:r w:rsidR="00643071" w:rsidRPr="00FB10D0">
        <w:rPr>
          <w:rFonts w:cs="Arial"/>
        </w:rPr>
        <w:fldChar w:fldCharType="end"/>
      </w:r>
      <w:r w:rsidR="00643071" w:rsidRPr="00FB10D0">
        <w:rPr>
          <w:rFonts w:cs="Arial"/>
        </w:rPr>
        <w:fldChar w:fldCharType="begin"/>
      </w:r>
      <w:r w:rsidRPr="00FB10D0">
        <w:rPr>
          <w:rFonts w:cs="Arial"/>
        </w:rPr>
        <w:instrText xml:space="preserve">SEQ Table </w:instrText>
      </w:r>
      <w:r w:rsidR="00643071" w:rsidRPr="00FB10D0">
        <w:rPr>
          <w:rFonts w:cs="Arial"/>
        </w:rPr>
        <w:fldChar w:fldCharType="separate"/>
      </w:r>
      <w:r w:rsidRPr="00FB10D0">
        <w:rPr>
          <w:rFonts w:cs="Arial"/>
          <w:noProof/>
        </w:rPr>
        <w:t>9</w:t>
      </w:r>
      <w:r w:rsidR="00643071" w:rsidRPr="00FB10D0">
        <w:rPr>
          <w:rFonts w:cs="Arial"/>
        </w:rPr>
        <w:fldChar w:fldCharType="end"/>
      </w:r>
      <w:r w:rsidRPr="00FB10D0">
        <w:rPr>
          <w:rFonts w:cs="Arial"/>
        </w:rPr>
        <w:t xml:space="preserve"> ―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조건</w:t>
      </w:r>
    </w:p>
    <w:tbl>
      <w:tblPr>
        <w:tblOverlap w:val="never"/>
        <w:tblW w:w="0" w:type="auto"/>
        <w:tblInd w:w="55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8"/>
        <w:gridCol w:w="1262"/>
        <w:gridCol w:w="2707"/>
        <w:gridCol w:w="2127"/>
        <w:gridCol w:w="1559"/>
      </w:tblGrid>
      <w:tr w:rsidR="00073FD4" w:rsidRPr="00FB10D0" w14:paraId="27A0EB1B" w14:textId="77777777" w:rsidTr="00073FD4">
        <w:trPr>
          <w:trHeight w:val="283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36BC73" w14:textId="77777777" w:rsidR="00073FD4" w:rsidRPr="00FB10D0" w:rsidRDefault="00073FD4" w:rsidP="00073FD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돋움" w:eastAsia="돋움" w:hAnsi="돋움" w:cs="굴림"/>
                <w:b/>
                <w:lang w:val="en-US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E859BF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lang w:val="en-US"/>
              </w:rPr>
            </w:pPr>
            <w:r w:rsidRPr="00FB10D0">
              <w:rPr>
                <w:rFonts w:ascii="돋움" w:eastAsia="돋움" w:hAnsi="돋움" w:cs="굴림" w:hint="eastAsia"/>
                <w:b/>
                <w:bCs/>
                <w:lang w:val="en-US"/>
              </w:rPr>
              <w:t>시험 채널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C7E9A7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lang w:val="en-US"/>
              </w:rPr>
            </w:pPr>
            <w:r w:rsidRPr="00FB10D0">
              <w:rPr>
                <w:rFonts w:ascii="돋움" w:eastAsia="돋움" w:hAnsi="돋움" w:cs="굴림" w:hint="eastAsia"/>
                <w:b/>
                <w:bCs/>
                <w:lang w:val="en-US"/>
              </w:rPr>
              <w:t>변조 방식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5B6969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lang w:val="en-US"/>
              </w:rPr>
            </w:pPr>
            <w:r w:rsidRPr="00FB10D0">
              <w:rPr>
                <w:rFonts w:ascii="돋움" w:eastAsia="돋움" w:hAnsi="돋움" w:cs="Arial"/>
                <w:b/>
                <w:bCs/>
                <w:lang w:val="en-US"/>
              </w:rPr>
              <w:t xml:space="preserve">RB </w:t>
            </w:r>
            <w:r w:rsidRPr="00FB10D0">
              <w:rPr>
                <w:rFonts w:ascii="돋움" w:eastAsia="돋움" w:hAnsi="돋움" w:cs="굴림" w:hint="eastAsia"/>
                <w:b/>
                <w:bCs/>
                <w:lang w:val="en-US"/>
              </w:rPr>
              <w:t>할당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1A3CF2" w14:textId="61274294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lang w:val="en-US"/>
              </w:rPr>
            </w:pPr>
            <w:r w:rsidRPr="00FB10D0">
              <w:rPr>
                <w:rFonts w:ascii="돋움" w:eastAsia="돋움" w:hAnsi="돋움" w:cs="굴림" w:hint="eastAsia"/>
                <w:b/>
                <w:bCs/>
                <w:lang w:val="en-US"/>
              </w:rPr>
              <w:t>중계기</w:t>
            </w:r>
            <w:r w:rsidRPr="00FB10D0">
              <w:rPr>
                <w:rFonts w:ascii="돋움" w:eastAsia="돋움" w:hAnsi="돋움" w:cs="굴림"/>
                <w:b/>
                <w:bCs/>
                <w:lang w:val="en-US"/>
              </w:rPr>
              <w:t xml:space="preserve"> </w:t>
            </w:r>
            <w:r w:rsidRPr="00FB10D0">
              <w:rPr>
                <w:rFonts w:ascii="돋움" w:eastAsia="돋움" w:hAnsi="돋움" w:cs="굴림" w:hint="eastAsia"/>
                <w:b/>
                <w:bCs/>
                <w:lang w:val="en-US"/>
              </w:rPr>
              <w:t>제외</w:t>
            </w:r>
          </w:p>
        </w:tc>
      </w:tr>
      <w:tr w:rsidR="00073FD4" w:rsidRPr="00FB10D0" w14:paraId="2D312EE0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682075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B20471" w14:textId="281944FA" w:rsidR="00073FD4" w:rsidRPr="00FB10D0" w:rsidRDefault="00073FD4" w:rsidP="000F2E5F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13805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 PI/2 BPSK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EF0E8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CCCFF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3FC064F9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E011DA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2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19C729" w14:textId="6C77F632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A7078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 PI/2 BPSK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9A01B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401709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0A239430" w14:textId="77777777" w:rsidTr="00AC144D">
        <w:trPr>
          <w:trHeight w:val="56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EE80D8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3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D1B6E3" w14:textId="0F43C176" w:rsidR="00073FD4" w:rsidRPr="00FB10D0" w:rsidRDefault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  <w:r w:rsidRPr="00FB10D0">
              <w:rPr>
                <w:rFonts w:cs="Arial"/>
                <w:lang w:val="en-US"/>
              </w:rPr>
              <w:t xml:space="preserve">, </w:t>
            </w: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1E2D4" w14:textId="463D7F52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PI/2 BPSK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7B9FA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Outer_Full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6994B" w14:textId="77777777" w:rsidR="00073FD4" w:rsidRPr="00FB10D0" w:rsidRDefault="00073FD4" w:rsidP="00073FD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073FD4" w:rsidRPr="00FB10D0" w14:paraId="2BE2519B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6F9ABE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4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9034C2" w14:textId="512CD207" w:rsidR="00073FD4" w:rsidRPr="00FB10D0" w:rsidRDefault="00073FD4" w:rsidP="000F2E5F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49FC2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 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1D8E6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DAE079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3D79C129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61845F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5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1FFAEA" w14:textId="3F8225BE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9CB03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 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DEA11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93596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26109201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F40A81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6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43AAB6" w14:textId="79DA9391" w:rsidR="00073FD4" w:rsidRPr="00FB10D0" w:rsidRDefault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  <w:r w:rsidRPr="00FB10D0">
              <w:rPr>
                <w:rFonts w:cs="Arial"/>
                <w:lang w:val="en-US"/>
              </w:rPr>
              <w:t xml:space="preserve">, </w:t>
            </w: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8FCA2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 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0AEA3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Outer_Full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38909C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42250E7C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E0854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7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5261CB" w14:textId="7EEEC3A2" w:rsidR="00073FD4" w:rsidRPr="00FB10D0" w:rsidRDefault="00073FD4" w:rsidP="000F2E5F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E9C70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 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4398C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6086EC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4FFBFAD7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9838A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8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280C77" w14:textId="28D42759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30813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 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98862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C1FC60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4ECB7973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D2EFA3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9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3FF86A" w14:textId="5572D328" w:rsidR="00073FD4" w:rsidRPr="00FB10D0" w:rsidRDefault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  <w:r w:rsidRPr="00FB10D0">
              <w:rPr>
                <w:rFonts w:cs="Arial"/>
                <w:lang w:val="en-US"/>
              </w:rPr>
              <w:t xml:space="preserve">, </w:t>
            </w: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9B6D3" w14:textId="404A4F9F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79EF6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Outer_Full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7A02D4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67EA28D2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FF02F9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10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21EE43" w14:textId="6DF640CB" w:rsidR="00073FD4" w:rsidRPr="00FB10D0" w:rsidRDefault="00073FD4" w:rsidP="000F2E5F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E5814" w14:textId="7DDD50A3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5EC02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7BBC0E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5D0B4FD3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2CE1EC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11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E3E835" w14:textId="1B20A62E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0326B" w14:textId="2E6B812A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ADB56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AD2904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36C03028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023589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12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CC811D" w14:textId="0AF46305" w:rsidR="00073FD4" w:rsidRPr="00FB10D0" w:rsidRDefault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  <w:r w:rsidRPr="00FB10D0">
              <w:rPr>
                <w:rFonts w:cs="Arial"/>
                <w:lang w:val="en-US"/>
              </w:rPr>
              <w:t xml:space="preserve">, </w:t>
            </w: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22627" w14:textId="6D46FD26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E804E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Outer_Full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8D1DE1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071999DB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044C45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13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EEAF75" w14:textId="4E94050E" w:rsidR="00073FD4" w:rsidRPr="00FB10D0" w:rsidRDefault="00073FD4" w:rsidP="000F2E5F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E04C6" w14:textId="576A934A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A2814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03C64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5E071DB4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300BA5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14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3BB5C5" w14:textId="1F92DBD4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93815" w14:textId="2EA15AB8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95E96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9E7BFA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54894DB0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0B7435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15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75EBB9" w14:textId="4FF1C8D8" w:rsidR="00073FD4" w:rsidRPr="00FB10D0" w:rsidRDefault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  <w:r w:rsidRPr="00FB10D0">
              <w:rPr>
                <w:rFonts w:cs="Arial"/>
                <w:lang w:val="en-US"/>
              </w:rPr>
              <w:t xml:space="preserve">, </w:t>
            </w: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0E335" w14:textId="7F2220B4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DFT-s-OFDM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961A3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Outer_Full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A38DF2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2375E84C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62B6F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16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6D1AA3" w14:textId="60082383" w:rsidR="00073FD4" w:rsidRPr="00FB10D0" w:rsidRDefault="00073FD4" w:rsidP="000F2E5F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3CCD6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 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5FDB2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1241DF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545E1405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D6EBE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17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6E65A4" w14:textId="33474E14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DE660" w14:textId="5B4D8DC1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BA147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2707AB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0C224352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32E90C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18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23340C" w14:textId="2D87F18E" w:rsidR="00073FD4" w:rsidRPr="00FB10D0" w:rsidRDefault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  <w:r w:rsidRPr="00FB10D0">
              <w:rPr>
                <w:rFonts w:cs="Arial"/>
                <w:lang w:val="en-US"/>
              </w:rPr>
              <w:t xml:space="preserve">, </w:t>
            </w: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07D2A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 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E6EB4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Outer_Full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89BCF1" w14:textId="77777777" w:rsidR="00073FD4" w:rsidRPr="00FB10D0" w:rsidRDefault="00073FD4" w:rsidP="00073FD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073FD4" w:rsidRPr="00FB10D0" w14:paraId="581286BF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7D4522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19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D1E07F" w14:textId="518B27E9" w:rsidR="00073FD4" w:rsidRPr="00FB10D0" w:rsidRDefault="00073FD4" w:rsidP="000F2E5F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E5C5B" w14:textId="49440266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9B80B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6658C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03F1DCAC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C833E3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20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7B77E2" w14:textId="6286FCE5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312EF" w14:textId="511CE25D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A4227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F89827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24C3A10B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AB776A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21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1121E7" w14:textId="70DC16BE" w:rsidR="00073FD4" w:rsidRPr="00FB10D0" w:rsidRDefault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  <w:r w:rsidRPr="00FB10D0">
              <w:rPr>
                <w:rFonts w:cs="Arial"/>
                <w:lang w:val="en-US"/>
              </w:rPr>
              <w:t xml:space="preserve">, </w:t>
            </w: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E99A0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 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84899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Outer_Full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B5D545" w14:textId="77777777" w:rsidR="00073FD4" w:rsidRPr="00FB10D0" w:rsidRDefault="00073FD4" w:rsidP="00073FD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073FD4" w:rsidRPr="00FB10D0" w14:paraId="148956EB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05E8D5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22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C1F1F1" w14:textId="6FA0C291" w:rsidR="00073FD4" w:rsidRPr="00FB10D0" w:rsidRDefault="00073FD4" w:rsidP="000F2E5F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B9E18" w14:textId="5C24E56C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CC393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07DBD5" w14:textId="77777777" w:rsidR="00073FD4" w:rsidRPr="00FB10D0" w:rsidRDefault="00073FD4" w:rsidP="00073FD4">
            <w:pPr>
              <w:wordWrap/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74F9178D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D8355B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23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83E8E8" w14:textId="05552BAA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AE812" w14:textId="0E823FB2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5C191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0FDF5F" w14:textId="77777777" w:rsidR="00073FD4" w:rsidRPr="00FB10D0" w:rsidRDefault="00073FD4" w:rsidP="00073FD4">
            <w:pPr>
              <w:wordWrap/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63D14D10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096679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24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ACF94F" w14:textId="250513C9" w:rsidR="00073FD4" w:rsidRPr="00FB10D0" w:rsidRDefault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  <w:r w:rsidRPr="00FB10D0">
              <w:rPr>
                <w:rFonts w:cs="Arial"/>
                <w:lang w:val="en-US"/>
              </w:rPr>
              <w:t xml:space="preserve">, </w:t>
            </w: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5453D" w14:textId="35D252E0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DDA19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Outer_Full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C4DFF9" w14:textId="77777777" w:rsidR="00073FD4" w:rsidRPr="00FB10D0" w:rsidRDefault="00073FD4" w:rsidP="00073FD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073FD4" w:rsidRPr="00FB10D0" w14:paraId="5634C65C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865772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25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D59B31" w14:textId="2F78DD52" w:rsidR="00073FD4" w:rsidRPr="00FB10D0" w:rsidRDefault="00073FD4" w:rsidP="000F2E5F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F5423" w14:textId="60C2329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B7212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93EE96" w14:textId="77777777" w:rsidR="00073FD4" w:rsidRPr="00FB10D0" w:rsidRDefault="00073FD4" w:rsidP="00073FD4">
            <w:pPr>
              <w:wordWrap/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5A3D125C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AA9768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26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7F3E68" w14:textId="4ACF4DFB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9FC83" w14:textId="151BB52F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91A89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6BD7A8" w14:textId="77777777" w:rsidR="00073FD4" w:rsidRPr="00FB10D0" w:rsidRDefault="00073FD4" w:rsidP="00073FD4">
            <w:pPr>
              <w:wordWrap/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O</w:t>
            </w:r>
          </w:p>
        </w:tc>
      </w:tr>
      <w:tr w:rsidR="00073FD4" w:rsidRPr="00FB10D0" w14:paraId="74FCC774" w14:textId="77777777" w:rsidTr="00AC144D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F63473" w14:textId="77777777" w:rsidR="00073FD4" w:rsidRPr="00FB10D0" w:rsidRDefault="00073FD4" w:rsidP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27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72899" w14:textId="55FBFF58" w:rsidR="00073FD4" w:rsidRPr="00FB10D0" w:rsidRDefault="00073FD4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저</w:t>
            </w:r>
            <w:r w:rsidRPr="00FB10D0">
              <w:rPr>
                <w:rFonts w:cs="Arial"/>
                <w:lang w:val="en-US"/>
              </w:rPr>
              <w:t xml:space="preserve">, </w:t>
            </w:r>
            <w:r w:rsidRPr="00FB10D0"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D4323" w14:textId="630275E2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CP-OFDM</w:t>
            </w:r>
            <w:r w:rsidR="00B15181"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5491E" w14:textId="77777777" w:rsidR="00073FD4" w:rsidRPr="00FB10D0" w:rsidRDefault="00073FD4" w:rsidP="00073FD4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Outer_Full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42CE9A" w14:textId="77777777" w:rsidR="00073FD4" w:rsidRPr="00FB10D0" w:rsidRDefault="00073FD4" w:rsidP="00073FD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</w:tbl>
    <w:p w14:paraId="0F312914" w14:textId="598079B8" w:rsidR="00073FD4" w:rsidRPr="00FB10D0" w:rsidRDefault="00073FD4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30CA5CE3" w14:textId="5E5A5085" w:rsidR="00C23CFF" w:rsidRPr="00FB10D0" w:rsidRDefault="00C23CFF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49CFF946" w14:textId="77777777" w:rsidR="00C23CFF" w:rsidRPr="00FB10D0" w:rsidRDefault="00C23CFF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7E93B8D8" w14:textId="77777777" w:rsidR="006A064E" w:rsidRPr="00FB10D0" w:rsidRDefault="006A064E" w:rsidP="006A064E">
      <w:pPr>
        <w:pStyle w:val="13"/>
        <w:rPr>
          <w:rFonts w:cs="Arial"/>
        </w:rPr>
      </w:pPr>
      <w:bookmarkStart w:id="97" w:name="_Toc521400765"/>
      <w:bookmarkStart w:id="98" w:name="_Toc435649667"/>
      <w:bookmarkStart w:id="99" w:name="_Toc533725420"/>
      <w:bookmarkEnd w:id="97"/>
      <w:r w:rsidRPr="00FB10D0">
        <w:rPr>
          <w:rFonts w:cs="Arial"/>
        </w:rPr>
        <w:t>스퓨리어스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영역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불요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발사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강도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방법</w:t>
      </w:r>
      <w:bookmarkEnd w:id="98"/>
      <w:bookmarkEnd w:id="99"/>
    </w:p>
    <w:p w14:paraId="0427278A" w14:textId="77777777" w:rsidR="006A064E" w:rsidRPr="00FB10D0" w:rsidRDefault="006A064E" w:rsidP="006A064E">
      <w:pPr>
        <w:rPr>
          <w:rFonts w:cs="Arial"/>
          <w:lang w:val="de-DE"/>
        </w:rPr>
      </w:pPr>
    </w:p>
    <w:p w14:paraId="6D24905A" w14:textId="77777777" w:rsidR="006A064E" w:rsidRPr="00FB10D0" w:rsidRDefault="006A064E" w:rsidP="006A064E">
      <w:pPr>
        <w:pStyle w:val="24"/>
        <w:tabs>
          <w:tab w:val="clear" w:pos="500"/>
          <w:tab w:val="left" w:pos="709"/>
        </w:tabs>
        <w:rPr>
          <w:rFonts w:cs="Arial"/>
        </w:rPr>
      </w:pPr>
      <w:bookmarkStart w:id="100" w:name="_Toc435649668"/>
      <w:bookmarkStart w:id="101" w:name="_Toc533725421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목적</w:t>
      </w:r>
      <w:bookmarkEnd w:id="100"/>
      <w:bookmarkEnd w:id="101"/>
      <w:r w:rsidRPr="00FB10D0">
        <w:rPr>
          <w:rFonts w:cs="Arial"/>
        </w:rPr>
        <w:t xml:space="preserve"> </w:t>
      </w:r>
    </w:p>
    <w:p w14:paraId="2EC2C7E1" w14:textId="77777777" w:rsidR="006A064E" w:rsidRPr="00FB10D0" w:rsidRDefault="006A064E" w:rsidP="006A064E">
      <w:pPr>
        <w:rPr>
          <w:rFonts w:cs="Arial"/>
          <w:lang w:val="en-US"/>
        </w:rPr>
      </w:pPr>
    </w:p>
    <w:p w14:paraId="017ACDE5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송신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발생되는</w:t>
      </w:r>
      <w:r w:rsidRPr="00FB10D0">
        <w:rPr>
          <w:rFonts w:cs="Arial"/>
          <w:lang w:val="en-US"/>
        </w:rPr>
        <w:t xml:space="preserve"> </w:t>
      </w:r>
      <w:proofErr w:type="spellStart"/>
      <w:r w:rsidRPr="00FB10D0">
        <w:rPr>
          <w:rFonts w:cs="Arial"/>
          <w:lang w:val="en-US"/>
        </w:rPr>
        <w:t>스퓨리어스가</w:t>
      </w:r>
      <w:proofErr w:type="spellEnd"/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다른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무선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혼신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등의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영향을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미치지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않도록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규정된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허용치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내에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있는지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측정하기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위한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것이다</w:t>
      </w:r>
      <w:r w:rsidRPr="00FB10D0">
        <w:rPr>
          <w:rFonts w:cs="Arial"/>
          <w:lang w:val="en-US"/>
        </w:rPr>
        <w:t>.</w:t>
      </w:r>
    </w:p>
    <w:p w14:paraId="5F3984C9" w14:textId="77777777" w:rsidR="006A064E" w:rsidRPr="00FB10D0" w:rsidRDefault="006A064E" w:rsidP="006A064E">
      <w:pPr>
        <w:rPr>
          <w:rFonts w:cs="Arial"/>
          <w:lang w:val="en-US"/>
        </w:rPr>
      </w:pPr>
    </w:p>
    <w:p w14:paraId="3CA7EE82" w14:textId="77777777" w:rsidR="006A064E" w:rsidRPr="00FB10D0" w:rsidRDefault="006A064E" w:rsidP="006A064E">
      <w:pPr>
        <w:pStyle w:val="24"/>
        <w:tabs>
          <w:tab w:val="clear" w:pos="500"/>
          <w:tab w:val="left" w:pos="709"/>
        </w:tabs>
        <w:rPr>
          <w:rFonts w:cs="Arial"/>
        </w:rPr>
      </w:pPr>
      <w:bookmarkStart w:id="102" w:name="_Toc435649669"/>
      <w:bookmarkStart w:id="103" w:name="_Toc533725422"/>
      <w:r w:rsidRPr="00FB10D0">
        <w:rPr>
          <w:rFonts w:cs="Arial"/>
        </w:rPr>
        <w:lastRenderedPageBreak/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구성</w:t>
      </w:r>
      <w:bookmarkEnd w:id="102"/>
      <w:bookmarkEnd w:id="103"/>
    </w:p>
    <w:p w14:paraId="1175CE37" w14:textId="77777777" w:rsidR="006A064E" w:rsidRPr="00FB10D0" w:rsidRDefault="006A064E" w:rsidP="006A064E">
      <w:pPr>
        <w:rPr>
          <w:rFonts w:cs="Arial"/>
          <w:lang w:val="en-US"/>
        </w:rPr>
      </w:pPr>
    </w:p>
    <w:p w14:paraId="6F74D76A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기지국을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7078E9A0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37952" behindDoc="0" locked="0" layoutInCell="1" allowOverlap="1" wp14:anchorId="75EC851A" wp14:editId="0DBB256B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38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F4A06D" w14:textId="77777777" w:rsidR="004724F7" w:rsidRDefault="004724F7" w:rsidP="006A064E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60BB4758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C851A" id="_x0000_s1096" type="#_x0000_t202" style="position:absolute;left:0;text-align:left;margin-left:31.6pt;margin-top:5.3pt;width:109.8pt;height:47.4pt;z-index:2518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BiJd/2UwIAANU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41F4A06D" w14:textId="77777777" w:rsidR="004724F7" w:rsidRDefault="004724F7" w:rsidP="006A064E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60BB4758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42048" behindDoc="0" locked="0" layoutInCell="1" allowOverlap="1" wp14:anchorId="5F9744B9" wp14:editId="493458A7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38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66EFA0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744B9" id="_x0000_s1097" type="#_x0000_t202" style="position:absolute;left:0;text-align:left;margin-left:304.6pt;margin-top:5.3pt;width:125.4pt;height:47.4pt;z-index:25184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" fillcolor="white [3201]" strokecolor="black [3200]">
                <v:textbox>
                  <w:txbxContent>
                    <w:p w14:paraId="0166EFA0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69A7A385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40000" behindDoc="0" locked="0" layoutInCell="1" allowOverlap="1" wp14:anchorId="7839EAA3" wp14:editId="60EB659A">
                <wp:simplePos x="0" y="0"/>
                <wp:positionH relativeFrom="column">
                  <wp:posOffset>2565400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388" name="Text 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5B5D49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9EAA3" id="Text Box 388" o:spid="_x0000_s1098" type="#_x0000_t202" style="position:absolute;left:0;text-align:left;margin-left:202pt;margin-top:1.65pt;width:61.8pt;height:29.4pt;z-index:25184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" fillcolor="white [3201]" strokeweight=".5pt">
                <v:path arrowok="t"/>
                <v:textbox>
                  <w:txbxContent>
                    <w:p w14:paraId="505B5D49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5F392405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41024" behindDoc="0" locked="0" layoutInCell="1" allowOverlap="1" wp14:anchorId="41A59E7C" wp14:editId="09BDD736">
                <wp:simplePos x="0" y="0"/>
                <wp:positionH relativeFrom="column">
                  <wp:posOffset>3350260</wp:posOffset>
                </wp:positionH>
                <wp:positionV relativeFrom="paragraph">
                  <wp:posOffset>50799</wp:posOffset>
                </wp:positionV>
                <wp:extent cx="518160" cy="0"/>
                <wp:effectExtent l="0" t="0" r="34290" b="19050"/>
                <wp:wrapNone/>
                <wp:docPr id="389" name="직선 연결선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7EA579" id="직선 연결선 389" o:spid="_x0000_s1026" style="position:absolute;left:0;text-align:left;z-index:2518410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63.8pt,4pt" to="3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38976" behindDoc="0" locked="0" layoutInCell="1" allowOverlap="1" wp14:anchorId="52F5F620" wp14:editId="40F01CB7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390" name="직선 연결선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2FA27" id="직선 연결선 390" o:spid="_x0000_s1026" style="position:absolute;left:0;text-align:left;z-index:2518389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E27B394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43072" behindDoc="0" locked="0" layoutInCell="1" allowOverlap="1" wp14:anchorId="568A7252" wp14:editId="18508577">
                <wp:simplePos x="0" y="0"/>
                <wp:positionH relativeFrom="column">
                  <wp:posOffset>1795780</wp:posOffset>
                </wp:positionH>
                <wp:positionV relativeFrom="paragraph">
                  <wp:posOffset>17145</wp:posOffset>
                </wp:positionV>
                <wp:extent cx="449580" cy="388620"/>
                <wp:effectExtent l="0" t="0" r="26670" b="30480"/>
                <wp:wrapNone/>
                <wp:docPr id="391" name="꺾인 연결선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9580" cy="3886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5C9F8" id="꺾인 연결선 391" o:spid="_x0000_s1026" type="#_x0000_t34" style="position:absolute;left:0;text-align:left;margin-left:141.4pt;margin-top:1.35pt;width:35.4pt;height:30.6pt;z-index:25184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45120" behindDoc="0" locked="0" layoutInCell="1" allowOverlap="1" wp14:anchorId="641CD941" wp14:editId="41C78734">
                <wp:simplePos x="0" y="0"/>
                <wp:positionH relativeFrom="column">
                  <wp:posOffset>2001520</wp:posOffset>
                </wp:positionH>
                <wp:positionV relativeFrom="paragraph">
                  <wp:posOffset>111125</wp:posOffset>
                </wp:positionV>
                <wp:extent cx="28575" cy="28575"/>
                <wp:effectExtent l="0" t="0" r="28575" b="28575"/>
                <wp:wrapNone/>
                <wp:docPr id="392" name="타원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022491" id="타원 392" o:spid="_x0000_s1026" style="position:absolute;left:0;text-align:left;margin-left:157.6pt;margin-top:8.75pt;width:2.25pt;height:2.25pt;z-index:25184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4420ED7D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47168" behindDoc="0" locked="0" layoutInCell="1" allowOverlap="1" wp14:anchorId="1E9AA1A5" wp14:editId="2D3802EC">
                <wp:simplePos x="0" y="0"/>
                <wp:positionH relativeFrom="column">
                  <wp:posOffset>2001520</wp:posOffset>
                </wp:positionH>
                <wp:positionV relativeFrom="paragraph">
                  <wp:posOffset>125730</wp:posOffset>
                </wp:positionV>
                <wp:extent cx="28575" cy="28575"/>
                <wp:effectExtent l="0" t="0" r="28575" b="28575"/>
                <wp:wrapNone/>
                <wp:docPr id="393" name="타원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776E93" id="타원 393" o:spid="_x0000_s1026" style="position:absolute;left:0;text-align:left;margin-left:157.6pt;margin-top:9.9pt;width:2.25pt;height:2.25pt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46144" behindDoc="0" locked="0" layoutInCell="1" allowOverlap="1" wp14:anchorId="58D4D241" wp14:editId="7792DC21">
                <wp:simplePos x="0" y="0"/>
                <wp:positionH relativeFrom="column">
                  <wp:posOffset>2001520</wp:posOffset>
                </wp:positionH>
                <wp:positionV relativeFrom="paragraph">
                  <wp:posOffset>34290</wp:posOffset>
                </wp:positionV>
                <wp:extent cx="28575" cy="28575"/>
                <wp:effectExtent l="0" t="0" r="28575" b="28575"/>
                <wp:wrapNone/>
                <wp:docPr id="394" name="타원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5D3F56" id="타원 394" o:spid="_x0000_s1026" style="position:absolute;left:0;text-align:left;margin-left:157.6pt;margin-top:2.7pt;width:2.25pt;height:2.25pt;z-index:25184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3E439B25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44096" behindDoc="0" locked="0" layoutInCell="1" allowOverlap="1" wp14:anchorId="5813D9FE" wp14:editId="0C9ED6CB">
                <wp:simplePos x="0" y="0"/>
                <wp:positionH relativeFrom="column">
                  <wp:posOffset>2001520</wp:posOffset>
                </wp:positionH>
                <wp:positionV relativeFrom="paragraph">
                  <wp:posOffset>86995</wp:posOffset>
                </wp:positionV>
                <wp:extent cx="480060" cy="533400"/>
                <wp:effectExtent l="0" t="0" r="15240" b="19050"/>
                <wp:wrapNone/>
                <wp:docPr id="395" name="Text Box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CF85B6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7C49972B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3D9FE" id="Text Box 395" o:spid="_x0000_s1099" type="#_x0000_t202" style="position:absolute;left:0;text-align:left;margin-left:157.6pt;margin-top:6.85pt;width:37.8pt;height:42pt;z-index:2518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" fillcolor="white [3201]" strokeweight=".5pt">
                <v:path arrowok="t"/>
                <v:textbox>
                  <w:txbxContent>
                    <w:p w14:paraId="68CF85B6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7C49972B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42A39FE6" w14:textId="77777777" w:rsidR="006A064E" w:rsidRPr="00FB10D0" w:rsidRDefault="006A064E" w:rsidP="006A064E">
      <w:pPr>
        <w:rPr>
          <w:rFonts w:cs="Arial"/>
          <w:lang w:val="en-US"/>
        </w:rPr>
      </w:pPr>
    </w:p>
    <w:p w14:paraId="1A3A2302" w14:textId="77777777" w:rsidR="006A064E" w:rsidRPr="00FB10D0" w:rsidRDefault="006A064E" w:rsidP="006A064E">
      <w:pPr>
        <w:rPr>
          <w:rFonts w:cs="Arial"/>
          <w:lang w:val="en-US"/>
        </w:rPr>
      </w:pPr>
    </w:p>
    <w:p w14:paraId="435DBF25" w14:textId="77777777" w:rsidR="006A064E" w:rsidRPr="00FB10D0" w:rsidRDefault="006A064E" w:rsidP="006A064E">
      <w:pPr>
        <w:rPr>
          <w:rFonts w:cs="Arial"/>
          <w:lang w:val="en-US"/>
        </w:rPr>
      </w:pPr>
    </w:p>
    <w:p w14:paraId="7E7AC9DA" w14:textId="77777777" w:rsidR="006A064E" w:rsidRPr="00FB10D0" w:rsidRDefault="006A064E" w:rsidP="006A064E">
      <w:pPr>
        <w:rPr>
          <w:rFonts w:cs="Arial"/>
          <w:lang w:val="en-US"/>
        </w:rPr>
      </w:pPr>
    </w:p>
    <w:p w14:paraId="479EA11D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16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기지국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구성도</w:t>
      </w:r>
    </w:p>
    <w:p w14:paraId="2B97A52F" w14:textId="77777777" w:rsidR="006A064E" w:rsidRPr="00FB10D0" w:rsidRDefault="006A064E" w:rsidP="006A064E">
      <w:pPr>
        <w:rPr>
          <w:rFonts w:cs="Arial"/>
          <w:lang w:val="en-US"/>
        </w:rPr>
      </w:pPr>
    </w:p>
    <w:p w14:paraId="73A8D922" w14:textId="77777777" w:rsidR="00BF1B1A" w:rsidRPr="00FB10D0" w:rsidRDefault="00BF1B1A" w:rsidP="006A064E">
      <w:pPr>
        <w:rPr>
          <w:rFonts w:cs="Arial"/>
          <w:lang w:val="en-US"/>
        </w:rPr>
      </w:pPr>
    </w:p>
    <w:p w14:paraId="2F9EDE1F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7CBC0CF8" w14:textId="77777777" w:rsidR="006A064E" w:rsidRPr="00FB10D0" w:rsidRDefault="006A064E" w:rsidP="006A064E">
      <w:pPr>
        <w:rPr>
          <w:rFonts w:cs="Arial"/>
          <w:lang w:val="en-US"/>
        </w:rPr>
      </w:pPr>
    </w:p>
    <w:p w14:paraId="554A91C2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59456" behindDoc="0" locked="0" layoutInCell="1" allowOverlap="1" wp14:anchorId="44A2E457" wp14:editId="381EB918">
                <wp:simplePos x="0" y="0"/>
                <wp:positionH relativeFrom="column">
                  <wp:posOffset>172720</wp:posOffset>
                </wp:positionH>
                <wp:positionV relativeFrom="paragraph">
                  <wp:posOffset>64135</wp:posOffset>
                </wp:positionV>
                <wp:extent cx="1318260" cy="601980"/>
                <wp:effectExtent l="0" t="0" r="15240" b="26670"/>
                <wp:wrapNone/>
                <wp:docPr id="39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2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F51279" w14:textId="77777777" w:rsidR="004724F7" w:rsidRPr="003F384F" w:rsidRDefault="004724F7" w:rsidP="006A064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벡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>터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신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>호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>발생기</w:t>
                            </w:r>
                          </w:p>
                          <w:p w14:paraId="4BD29FCC" w14:textId="77777777" w:rsidR="004724F7" w:rsidRDefault="004724F7" w:rsidP="006A064E">
                            <w:pPr>
                              <w:jc w:val="center"/>
                            </w:pP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(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 xml:space="preserve">5G 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N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>R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변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>조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지원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A2E457" id="_x0000_s1100" type="#_x0000_t202" style="position:absolute;left:0;text-align:left;margin-left:13.6pt;margin-top:5.05pt;width:103.8pt;height:47.4pt;z-index:2518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" fillcolor="white [3201]" strokecolor="black [3200]">
                <v:textbox>
                  <w:txbxContent>
                    <w:p w14:paraId="63F51279" w14:textId="77777777" w:rsidR="004724F7" w:rsidRPr="003F384F" w:rsidRDefault="004724F7" w:rsidP="006A064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3F384F">
                        <w:rPr>
                          <w:rFonts w:hint="eastAsia"/>
                          <w:color w:val="000000" w:themeColor="text1"/>
                        </w:rPr>
                        <w:t>벡</w:t>
                      </w:r>
                      <w:r w:rsidRPr="003F384F">
                        <w:rPr>
                          <w:color w:val="000000" w:themeColor="text1"/>
                        </w:rPr>
                        <w:t>터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>신</w:t>
                      </w:r>
                      <w:r w:rsidRPr="003F384F">
                        <w:rPr>
                          <w:color w:val="000000" w:themeColor="text1"/>
                        </w:rPr>
                        <w:t>호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3F384F">
                        <w:rPr>
                          <w:color w:val="000000" w:themeColor="text1"/>
                        </w:rPr>
                        <w:t>발생기</w:t>
                      </w:r>
                    </w:p>
                    <w:p w14:paraId="4BD29FCC" w14:textId="77777777" w:rsidR="004724F7" w:rsidRDefault="004724F7" w:rsidP="006A064E">
                      <w:pPr>
                        <w:jc w:val="center"/>
                      </w:pPr>
                      <w:r w:rsidRPr="003F384F">
                        <w:rPr>
                          <w:rFonts w:hint="eastAsia"/>
                          <w:color w:val="000000" w:themeColor="text1"/>
                        </w:rPr>
                        <w:t>(</w:t>
                      </w:r>
                      <w:r w:rsidRPr="003F384F">
                        <w:rPr>
                          <w:color w:val="000000" w:themeColor="text1"/>
                        </w:rPr>
                        <w:t xml:space="preserve">5G 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>N</w:t>
                      </w:r>
                      <w:r w:rsidRPr="003F384F">
                        <w:rPr>
                          <w:color w:val="000000" w:themeColor="text1"/>
                        </w:rPr>
                        <w:t>R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>변</w:t>
                      </w:r>
                      <w:r w:rsidRPr="003F384F">
                        <w:rPr>
                          <w:color w:val="000000" w:themeColor="text1"/>
                        </w:rPr>
                        <w:t>조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>지원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0DAF9F3E" wp14:editId="257CD8FA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39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8CBE1C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F9F3E" id="_x0000_s1101" type="#_x0000_t202" style="position:absolute;left:0;text-align:left;margin-left:136pt;margin-top:5.05pt;width:82.8pt;height:47.4pt;z-index:2518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" fillcolor="white [3201]" strokecolor="black [3200]">
                <v:textbox>
                  <w:txbxContent>
                    <w:p w14:paraId="138CBE1C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52288" behindDoc="0" locked="0" layoutInCell="1" allowOverlap="1" wp14:anchorId="419CC54A" wp14:editId="364972E3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39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8C8B48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CC54A" id="_x0000_s1102" type="#_x0000_t202" style="position:absolute;left:0;text-align:left;margin-left:304.6pt;margin-top:5.3pt;width:125.4pt;height:47.4pt;z-index:25185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" fillcolor="white [3201]" strokecolor="black [3200]">
                <v:textbox>
                  <w:txbxContent>
                    <w:p w14:paraId="768C8B48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28C6AF7F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50240" behindDoc="0" locked="0" layoutInCell="1" allowOverlap="1" wp14:anchorId="3AC9417C" wp14:editId="55E215C7">
                <wp:simplePos x="0" y="0"/>
                <wp:positionH relativeFrom="column">
                  <wp:posOffset>2938780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399" name="Text Box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44ED8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9417C" id="Text Box 399" o:spid="_x0000_s1103" type="#_x0000_t202" style="position:absolute;left:0;text-align:left;margin-left:231.4pt;margin-top:1.65pt;width:61.8pt;height:29.4pt;z-index:2518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" fillcolor="white [3201]" strokeweight=".5pt">
                <v:path arrowok="t"/>
                <v:textbox>
                  <w:txbxContent>
                    <w:p w14:paraId="08344ED8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694763D1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58432" behindDoc="0" locked="0" layoutInCell="1" allowOverlap="1" wp14:anchorId="5D6A4410" wp14:editId="50C212AC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400" name="직선 연결선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1F0DDB" id="직선 연결선 400" o:spid="_x0000_s1026" style="position:absolute;left:0;text-align:left;z-index:251858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49216" behindDoc="0" locked="0" layoutInCell="1" allowOverlap="1" wp14:anchorId="405329CD" wp14:editId="517764BB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401" name="직선 연결선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3F329A" id="직선 연결선 401" o:spid="_x0000_s1026" style="position:absolute;left:0;text-align:left;z-index:251849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51264" behindDoc="0" locked="0" layoutInCell="1" allowOverlap="1" wp14:anchorId="6C6029CE" wp14:editId="4030B5CD">
                <wp:simplePos x="0" y="0"/>
                <wp:positionH relativeFrom="column">
                  <wp:posOffset>3731260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402" name="직선 연결선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4A3CBC" id="직선 연결선 402" o:spid="_x0000_s1026" style="position:absolute;left:0;text-align:left;z-index:251851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93.8pt,3.75pt" to="304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72CD2A1B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53312" behindDoc="0" locked="0" layoutInCell="1" allowOverlap="1" wp14:anchorId="27BB5DF4" wp14:editId="5A10235E">
                <wp:simplePos x="0" y="0"/>
                <wp:positionH relativeFrom="column">
                  <wp:posOffset>2778760</wp:posOffset>
                </wp:positionH>
                <wp:positionV relativeFrom="paragraph">
                  <wp:posOffset>117475</wp:posOffset>
                </wp:positionV>
                <wp:extent cx="396240" cy="426720"/>
                <wp:effectExtent l="0" t="0" r="22860" b="30480"/>
                <wp:wrapNone/>
                <wp:docPr id="403" name="꺾인 연결선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6240" cy="4267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705A8" id="꺾인 연결선 403" o:spid="_x0000_s1026" type="#_x0000_t34" style="position:absolute;left:0;text-align:left;margin-left:218.8pt;margin-top:9.25pt;width:31.2pt;height:33.6pt;z-index: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56384" behindDoc="0" locked="0" layoutInCell="1" allowOverlap="1" wp14:anchorId="3829C329" wp14:editId="3530D8F5">
                <wp:simplePos x="0" y="0"/>
                <wp:positionH relativeFrom="column">
                  <wp:posOffset>2984500</wp:posOffset>
                </wp:positionH>
                <wp:positionV relativeFrom="paragraph">
                  <wp:posOffset>294005</wp:posOffset>
                </wp:positionV>
                <wp:extent cx="28575" cy="28575"/>
                <wp:effectExtent l="0" t="0" r="28575" b="28575"/>
                <wp:wrapNone/>
                <wp:docPr id="404" name="타원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E9AE60" id="타원 404" o:spid="_x0000_s1026" style="position:absolute;left:0;text-align:left;margin-left:235pt;margin-top:23.15pt;width:2.25pt;height:2.25pt;z-index:25185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55360" behindDoc="0" locked="0" layoutInCell="1" allowOverlap="1" wp14:anchorId="2DFFF969" wp14:editId="500FF2C8">
                <wp:simplePos x="0" y="0"/>
                <wp:positionH relativeFrom="column">
                  <wp:posOffset>2984500</wp:posOffset>
                </wp:positionH>
                <wp:positionV relativeFrom="paragraph">
                  <wp:posOffset>210185</wp:posOffset>
                </wp:positionV>
                <wp:extent cx="28575" cy="28575"/>
                <wp:effectExtent l="0" t="0" r="28575" b="28575"/>
                <wp:wrapNone/>
                <wp:docPr id="405" name="타원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5FCD76" id="타원 405" o:spid="_x0000_s1026" style="position:absolute;left:0;text-align:left;margin-left:235pt;margin-top:16.55pt;width:2.25pt;height:2.25pt;z-index:2518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57408" behindDoc="0" locked="0" layoutInCell="1" allowOverlap="1" wp14:anchorId="0EE1C0FF" wp14:editId="05B59E0E">
                <wp:simplePos x="0" y="0"/>
                <wp:positionH relativeFrom="column">
                  <wp:posOffset>2984500</wp:posOffset>
                </wp:positionH>
                <wp:positionV relativeFrom="paragraph">
                  <wp:posOffset>385445</wp:posOffset>
                </wp:positionV>
                <wp:extent cx="28575" cy="28575"/>
                <wp:effectExtent l="0" t="0" r="28575" b="28575"/>
                <wp:wrapNone/>
                <wp:docPr id="406" name="타원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95F7B5" id="타원 406" o:spid="_x0000_s1026" style="position:absolute;left:0;text-align:left;margin-left:235pt;margin-top:30.35pt;width:2.25pt;height:2.25pt;z-index:25185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43D53E33" w14:textId="77777777" w:rsidR="006A064E" w:rsidRPr="00FB10D0" w:rsidRDefault="006A064E" w:rsidP="006A064E">
      <w:pPr>
        <w:rPr>
          <w:rFonts w:cs="Arial"/>
          <w:lang w:val="en-US"/>
        </w:rPr>
      </w:pPr>
    </w:p>
    <w:p w14:paraId="66C0160C" w14:textId="77777777" w:rsidR="006A064E" w:rsidRPr="00FB10D0" w:rsidRDefault="006A064E" w:rsidP="006A064E">
      <w:pPr>
        <w:rPr>
          <w:rFonts w:cs="Arial"/>
          <w:lang w:val="en-US"/>
        </w:rPr>
      </w:pPr>
    </w:p>
    <w:p w14:paraId="721ABD4C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54336" behindDoc="0" locked="0" layoutInCell="1" allowOverlap="1" wp14:anchorId="237D2108" wp14:editId="1268EE40">
                <wp:simplePos x="0" y="0"/>
                <wp:positionH relativeFrom="column">
                  <wp:posOffset>2954020</wp:posOffset>
                </wp:positionH>
                <wp:positionV relativeFrom="paragraph">
                  <wp:posOffset>63500</wp:posOffset>
                </wp:positionV>
                <wp:extent cx="480060" cy="533400"/>
                <wp:effectExtent l="0" t="0" r="15240" b="19050"/>
                <wp:wrapNone/>
                <wp:docPr id="407" name="Text Box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72EF75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56594274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D2108" id="Text Box 407" o:spid="_x0000_s1104" type="#_x0000_t202" style="position:absolute;left:0;text-align:left;margin-left:232.6pt;margin-top:5pt;width:37.8pt;height:42pt;z-index:25185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" fillcolor="white [3201]" strokeweight=".5pt">
                <v:path arrowok="t"/>
                <v:textbox>
                  <w:txbxContent>
                    <w:p w14:paraId="6A72EF75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56594274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06DCFEE1" w14:textId="77777777" w:rsidR="006A064E" w:rsidRPr="00FB10D0" w:rsidRDefault="006A064E" w:rsidP="006A064E">
      <w:pPr>
        <w:rPr>
          <w:rFonts w:cs="Arial"/>
          <w:lang w:val="en-US"/>
        </w:rPr>
      </w:pPr>
    </w:p>
    <w:p w14:paraId="672AB15D" w14:textId="77777777" w:rsidR="006A064E" w:rsidRPr="00FB10D0" w:rsidRDefault="006A064E" w:rsidP="006A064E">
      <w:pPr>
        <w:rPr>
          <w:rFonts w:cs="Arial"/>
          <w:lang w:val="en-US"/>
        </w:rPr>
      </w:pPr>
    </w:p>
    <w:p w14:paraId="6BE31C64" w14:textId="77777777" w:rsidR="006A064E" w:rsidRPr="00FB10D0" w:rsidRDefault="006A064E" w:rsidP="00BF1B1A">
      <w:pPr>
        <w:spacing w:line="360" w:lineRule="auto"/>
        <w:rPr>
          <w:rFonts w:cs="Arial"/>
          <w:lang w:val="en-US"/>
        </w:rPr>
      </w:pPr>
    </w:p>
    <w:p w14:paraId="02C51FD8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17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중계장치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구성도</w:t>
      </w:r>
    </w:p>
    <w:p w14:paraId="5F634A27" w14:textId="77777777" w:rsidR="006A064E" w:rsidRPr="00FB10D0" w:rsidRDefault="006A064E" w:rsidP="006A064E">
      <w:pPr>
        <w:rPr>
          <w:rFonts w:cs="Arial"/>
          <w:lang w:val="en-US"/>
        </w:rPr>
      </w:pPr>
    </w:p>
    <w:p w14:paraId="7F20AC35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237B6FA2" w14:textId="77777777" w:rsidR="006A064E" w:rsidRPr="00FB10D0" w:rsidRDefault="006A064E" w:rsidP="006A064E">
      <w:pPr>
        <w:rPr>
          <w:rFonts w:cs="Arial"/>
          <w:lang w:val="de-DE"/>
        </w:rPr>
      </w:pPr>
    </w:p>
    <w:p w14:paraId="51764F6D" w14:textId="77777777" w:rsidR="006A064E" w:rsidRPr="00FB10D0" w:rsidRDefault="006A064E" w:rsidP="006A064E">
      <w:pPr>
        <w:rPr>
          <w:rFonts w:cs="Arial"/>
          <w:lang w:val="en-US"/>
        </w:rPr>
      </w:pPr>
    </w:p>
    <w:p w14:paraId="42D1DD91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5E88C585" wp14:editId="400E68F7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40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0BC9D5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104AD9CE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8C585" id="_x0000_s1105" type="#_x0000_t202" style="position:absolute;left:0;text-align:left;margin-left:31.6pt;margin-top:5.3pt;width:109.8pt;height:47.4pt;z-index:2518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D3kD0bUwIAANU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650BC9D5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104AD9CE" w14:textId="77777777" w:rsidR="004724F7" w:rsidRDefault="004724F7" w:rsidP="006A064E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 wp14:anchorId="03DDA9EB" wp14:editId="69CC5C35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40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D6B419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</w:t>
                            </w:r>
                            <w:r>
                              <w:rPr>
                                <w:rFonts w:hint="eastAsia"/>
                              </w:rPr>
                              <w:t>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시</w:t>
                            </w:r>
                            <w:r>
                              <w:t>뮬레이터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DA9EB" id="_x0000_s1106" type="#_x0000_t202" style="position:absolute;left:0;text-align:left;margin-left:304.6pt;margin-top:5.3pt;width:125.4pt;height:47.4pt;z-index:25186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" fillcolor="white [3201]" strokecolor="black [3200]">
                <v:textbox>
                  <w:txbxContent>
                    <w:p w14:paraId="68D6B419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</w:t>
                      </w:r>
                      <w:r>
                        <w:rPr>
                          <w:rFonts w:hint="eastAsia"/>
                        </w:rPr>
                        <w:t>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시</w:t>
                      </w:r>
                      <w:r>
                        <w:t>뮬레이터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082DDCC5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62528" behindDoc="0" locked="0" layoutInCell="1" allowOverlap="1" wp14:anchorId="5FFA542A" wp14:editId="217BB337">
                <wp:simplePos x="0" y="0"/>
                <wp:positionH relativeFrom="column">
                  <wp:posOffset>2473960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410" name="Text Box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6EEB2C" w14:textId="77777777" w:rsidR="004724F7" w:rsidRDefault="004724F7" w:rsidP="006A064E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A542A" id="Text Box 410" o:spid="_x0000_s1107" type="#_x0000_t202" style="position:absolute;left:0;text-align:left;margin-left:194.8pt;margin-top:1.65pt;width:61.8pt;height:29.4pt;z-index:25186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" fillcolor="white [3201]" strokeweight=".5pt">
                <v:path arrowok="t"/>
                <v:textbox>
                  <w:txbxContent>
                    <w:p w14:paraId="0A6EEB2C" w14:textId="77777777" w:rsidR="004724F7" w:rsidRDefault="004724F7" w:rsidP="006A064E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</w:p>
    <w:p w14:paraId="627B23EB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63552" behindDoc="0" locked="0" layoutInCell="1" allowOverlap="1" wp14:anchorId="2197044C" wp14:editId="398C9DBE">
                <wp:simplePos x="0" y="0"/>
                <wp:positionH relativeFrom="column">
                  <wp:posOffset>3258820</wp:posOffset>
                </wp:positionH>
                <wp:positionV relativeFrom="paragraph">
                  <wp:posOffset>53974</wp:posOffset>
                </wp:positionV>
                <wp:extent cx="609600" cy="0"/>
                <wp:effectExtent l="0" t="0" r="19050" b="19050"/>
                <wp:wrapNone/>
                <wp:docPr id="411" name="직선 연결선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25B2A" id="직선 연결선 411" o:spid="_x0000_s1026" style="position:absolute;left:0;text-align:left;z-index:2518635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56.6pt,4.25pt" to="304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61504" behindDoc="0" locked="0" layoutInCell="1" allowOverlap="1" wp14:anchorId="628C5C76" wp14:editId="3DC3FDEC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412" name="직선 연결선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DBE225" id="직선 연결선 412" o:spid="_x0000_s1026" style="position:absolute;left:0;text-align:left;z-index:2518615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91DCA9C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22F12585" wp14:editId="1839308B">
                <wp:simplePos x="0" y="0"/>
                <wp:positionH relativeFrom="column">
                  <wp:posOffset>1795780</wp:posOffset>
                </wp:positionH>
                <wp:positionV relativeFrom="paragraph">
                  <wp:posOffset>86995</wp:posOffset>
                </wp:positionV>
                <wp:extent cx="91440" cy="495300"/>
                <wp:effectExtent l="0" t="0" r="22860" b="19050"/>
                <wp:wrapNone/>
                <wp:docPr id="413" name="꺾인 연결선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" cy="49530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973B1" id="꺾인 연결선 413" o:spid="_x0000_s1026" type="#_x0000_t34" style="position:absolute;left:0;text-align:left;margin-left:141.4pt;margin-top:6.85pt;width:7.2pt;height:39pt;z-index:25186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297" distR="114297" simplePos="0" relativeHeight="251866624" behindDoc="0" locked="0" layoutInCell="1" allowOverlap="1" wp14:anchorId="6507F413" wp14:editId="7D2B63DA">
                <wp:simplePos x="0" y="0"/>
                <wp:positionH relativeFrom="column">
                  <wp:posOffset>2870199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414" name="직선 연결선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AD91D7" id="직선 연결선 414" o:spid="_x0000_s1026" style="position:absolute;left:0;text-align:left;z-index:25186662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margin;mso-height-relative:page" from="226pt,6pt" to="226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76F28D26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69696" behindDoc="0" locked="0" layoutInCell="1" allowOverlap="1" wp14:anchorId="04A29211" wp14:editId="6BCA50FE">
                <wp:simplePos x="0" y="0"/>
                <wp:positionH relativeFrom="column">
                  <wp:posOffset>1798320</wp:posOffset>
                </wp:positionH>
                <wp:positionV relativeFrom="paragraph">
                  <wp:posOffset>81915</wp:posOffset>
                </wp:positionV>
                <wp:extent cx="28575" cy="28575"/>
                <wp:effectExtent l="0" t="0" r="28575" b="28575"/>
                <wp:wrapNone/>
                <wp:docPr id="415" name="타원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26E340" id="타원 415" o:spid="_x0000_s1026" style="position:absolute;left:0;text-align:left;margin-left:141.6pt;margin-top:6.45pt;width:2.25pt;height:2.25pt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521DD9C6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 wp14:anchorId="4B9210AA" wp14:editId="3D963548">
                <wp:simplePos x="0" y="0"/>
                <wp:positionH relativeFrom="column">
                  <wp:posOffset>1798320</wp:posOffset>
                </wp:positionH>
                <wp:positionV relativeFrom="paragraph">
                  <wp:posOffset>5080</wp:posOffset>
                </wp:positionV>
                <wp:extent cx="28575" cy="28575"/>
                <wp:effectExtent l="0" t="0" r="28575" b="28575"/>
                <wp:wrapNone/>
                <wp:docPr id="416" name="타원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2716CB" id="타원 416" o:spid="_x0000_s1026" style="position:absolute;left:0;text-align:left;margin-left:141.6pt;margin-top:.4pt;width:2.25pt;height:2.25pt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71744" behindDoc="0" locked="0" layoutInCell="1" allowOverlap="1" wp14:anchorId="4686D7BC" wp14:editId="3E0F1333">
                <wp:simplePos x="0" y="0"/>
                <wp:positionH relativeFrom="column">
                  <wp:posOffset>1798320</wp:posOffset>
                </wp:positionH>
                <wp:positionV relativeFrom="paragraph">
                  <wp:posOffset>96520</wp:posOffset>
                </wp:positionV>
                <wp:extent cx="28575" cy="28575"/>
                <wp:effectExtent l="0" t="0" r="28575" b="28575"/>
                <wp:wrapNone/>
                <wp:docPr id="417" name="타원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5AF7D6" id="타원 417" o:spid="_x0000_s1026" style="position:absolute;left:0;text-align:left;margin-left:141.6pt;margin-top:7.6pt;width:2.25pt;height:2.25pt;z-index:2518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65600" behindDoc="0" locked="0" layoutInCell="1" allowOverlap="1" wp14:anchorId="63606571" wp14:editId="042078B2">
                <wp:simplePos x="0" y="0"/>
                <wp:positionH relativeFrom="column">
                  <wp:posOffset>2184400</wp:posOffset>
                </wp:positionH>
                <wp:positionV relativeFrom="paragraph">
                  <wp:posOffset>6350</wp:posOffset>
                </wp:positionV>
                <wp:extent cx="1478280" cy="601980"/>
                <wp:effectExtent l="0" t="0" r="26670" b="26670"/>
                <wp:wrapNone/>
                <wp:docPr id="41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6267D8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06571" id="_x0000_s1108" type="#_x0000_t202" style="position:absolute;left:0;text-align:left;margin-left:172pt;margin-top:.5pt;width:116.4pt;height:47.4pt;z-index:25186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" fillcolor="white [3201]" strokecolor="black [3200]">
                <v:textbox>
                  <w:txbxContent>
                    <w:p w14:paraId="376267D8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5E385B37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68672" behindDoc="0" locked="0" layoutInCell="1" allowOverlap="1" wp14:anchorId="6CC2F391" wp14:editId="0E06F6A4">
                <wp:simplePos x="0" y="0"/>
                <wp:positionH relativeFrom="column">
                  <wp:posOffset>1645920</wp:posOffset>
                </wp:positionH>
                <wp:positionV relativeFrom="paragraph">
                  <wp:posOffset>103505</wp:posOffset>
                </wp:positionV>
                <wp:extent cx="480060" cy="533400"/>
                <wp:effectExtent l="0" t="0" r="15240" b="19050"/>
                <wp:wrapNone/>
                <wp:docPr id="419" name="Text Box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A5E798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7FB274E7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2F391" id="Text Box 419" o:spid="_x0000_s1109" type="#_x0000_t202" style="position:absolute;left:0;text-align:left;margin-left:129.6pt;margin-top:8.15pt;width:37.8pt;height:42pt;z-index:2518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" fillcolor="white [3201]" strokeweight=".5pt">
                <v:path arrowok="t"/>
                <v:textbox>
                  <w:txbxContent>
                    <w:p w14:paraId="28A5E798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7FB274E7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33104877" w14:textId="77777777" w:rsidR="006A064E" w:rsidRPr="00FB10D0" w:rsidRDefault="006A064E" w:rsidP="006A064E">
      <w:pPr>
        <w:rPr>
          <w:rFonts w:cs="Arial"/>
          <w:lang w:val="en-US"/>
        </w:rPr>
      </w:pPr>
    </w:p>
    <w:p w14:paraId="12B8BDE6" w14:textId="77777777" w:rsidR="006A064E" w:rsidRPr="00FB10D0" w:rsidRDefault="006A064E" w:rsidP="006A064E">
      <w:pPr>
        <w:rPr>
          <w:rFonts w:cs="Arial"/>
          <w:lang w:val="en-US"/>
        </w:rPr>
      </w:pPr>
    </w:p>
    <w:p w14:paraId="5459CAAA" w14:textId="77777777" w:rsidR="006A064E" w:rsidRPr="00FB10D0" w:rsidRDefault="006A064E" w:rsidP="006A064E">
      <w:pPr>
        <w:rPr>
          <w:rFonts w:cs="Arial"/>
          <w:lang w:val="en-US"/>
        </w:rPr>
      </w:pPr>
    </w:p>
    <w:p w14:paraId="13C0B8BF" w14:textId="77777777" w:rsidR="006A064E" w:rsidRPr="00FB10D0" w:rsidRDefault="006A064E" w:rsidP="006A064E">
      <w:pPr>
        <w:rPr>
          <w:rFonts w:cs="Arial"/>
          <w:lang w:val="de-DE"/>
        </w:rPr>
      </w:pPr>
    </w:p>
    <w:p w14:paraId="637C3AD2" w14:textId="77777777" w:rsidR="006A064E" w:rsidRPr="00FB10D0" w:rsidRDefault="006A064E" w:rsidP="00BF1B1A">
      <w:pPr>
        <w:spacing w:line="360" w:lineRule="auto"/>
        <w:rPr>
          <w:rFonts w:cs="Arial"/>
          <w:lang w:val="de-DE"/>
        </w:rPr>
      </w:pPr>
      <w:r w:rsidRPr="00FB10D0">
        <w:rPr>
          <w:rFonts w:cs="Arial"/>
          <w:vertAlign w:val="superscript"/>
        </w:rPr>
        <w:t>a</w:t>
      </w:r>
      <w:r w:rsidRPr="00FB10D0" w:rsidDel="006D572F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이동국이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모드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등을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지원할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경우는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기지국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시뮬레이터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없이도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있다</w:t>
      </w:r>
      <w:r w:rsidRPr="00FB10D0">
        <w:rPr>
          <w:rFonts w:cs="Arial"/>
          <w:lang w:val="de-DE"/>
        </w:rPr>
        <w:t>.</w:t>
      </w:r>
    </w:p>
    <w:p w14:paraId="2FE97669" w14:textId="77777777" w:rsidR="006A064E" w:rsidRPr="00FB10D0" w:rsidRDefault="006A064E" w:rsidP="006A064E">
      <w:pPr>
        <w:pStyle w:val="KSDTff4"/>
        <w:rPr>
          <w:rFonts w:cs="Arial"/>
          <w:lang w:val="de-DE"/>
        </w:rPr>
      </w:pPr>
      <w:r w:rsidRPr="00FB10D0">
        <w:rPr>
          <w:rFonts w:cs="Arial"/>
          <w:lang w:val="de-DE"/>
        </w:rPr>
        <w:t>그림</w:t>
      </w:r>
      <w:r w:rsidRPr="00FB10D0">
        <w:rPr>
          <w:rFonts w:cs="Arial"/>
          <w:lang w:val="de-DE"/>
        </w:rPr>
        <w:t xml:space="preserve"> </w: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\IF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 \c \* ALPHABETIC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A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lang w:val="de-DE"/>
        </w:rPr>
        <w:fldChar w:fldCharType="end"/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\IF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aaal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1</w:instrText>
      </w:r>
      <w:r w:rsidR="00643071" w:rsidRPr="00FB10D0">
        <w:rPr>
          <w:rFonts w:cs="Arial"/>
          <w:lang w:val="de-DE"/>
        </w:rPr>
        <w:fldChar w:fldCharType="end"/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duaaa \c \* ALPHABETIC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A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 \IF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1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lang w:val="de-DE"/>
        </w:rPr>
        <w:fldChar w:fldCharType="end"/>
      </w:r>
      <w:r w:rsidR="00643071" w:rsidRPr="00FB10D0">
        <w:rPr>
          <w:rFonts w:cs="Arial"/>
          <w:lang w:val="de-DE"/>
        </w:rPr>
        <w:fldChar w:fldCharType="end"/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figure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t>18</w: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t xml:space="preserve"> ― </w:t>
      </w:r>
      <w:r w:rsidRPr="00FB10D0">
        <w:rPr>
          <w:rFonts w:cs="Arial"/>
          <w:lang w:val="de-DE"/>
        </w:rPr>
        <w:t>이동국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구성도</w:t>
      </w:r>
    </w:p>
    <w:p w14:paraId="2A70781B" w14:textId="77777777" w:rsidR="006A064E" w:rsidRPr="00FB10D0" w:rsidRDefault="006A064E" w:rsidP="006A064E">
      <w:pPr>
        <w:rPr>
          <w:rFonts w:cs="Arial"/>
          <w:lang w:val="de-DE"/>
        </w:rPr>
      </w:pPr>
    </w:p>
    <w:p w14:paraId="37BC751B" w14:textId="77777777" w:rsidR="006A064E" w:rsidRPr="00FB10D0" w:rsidRDefault="006A064E" w:rsidP="006A064E">
      <w:pPr>
        <w:pStyle w:val="24"/>
        <w:rPr>
          <w:rFonts w:cs="Arial"/>
        </w:rPr>
      </w:pPr>
      <w:bookmarkStart w:id="104" w:name="_Toc435649671"/>
      <w:r w:rsidRPr="00FB10D0">
        <w:rPr>
          <w:rFonts w:cs="Arial"/>
          <w:lang w:eastAsia="ko-KR"/>
        </w:rPr>
        <w:t xml:space="preserve"> </w:t>
      </w:r>
      <w:bookmarkStart w:id="105" w:name="_Toc533725423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</w:t>
      </w:r>
      <w:bookmarkEnd w:id="104"/>
      <w:bookmarkEnd w:id="105"/>
    </w:p>
    <w:p w14:paraId="53E569B8" w14:textId="77777777" w:rsidR="006A064E" w:rsidRPr="00FB10D0" w:rsidRDefault="006A064E" w:rsidP="006A064E">
      <w:pPr>
        <w:rPr>
          <w:rFonts w:cs="Arial"/>
          <w:lang w:val="en-US"/>
        </w:rPr>
      </w:pPr>
    </w:p>
    <w:p w14:paraId="23159AAD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시험하고자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송신시킨다</w:t>
      </w:r>
      <w:r w:rsidRPr="00FB10D0">
        <w:rPr>
          <w:rFonts w:cs="Arial"/>
          <w:lang w:val="en-US"/>
        </w:rPr>
        <w:t xml:space="preserve">. </w:t>
      </w:r>
      <w:r w:rsidRPr="00FB10D0">
        <w:rPr>
          <w:rFonts w:cs="Arial"/>
          <w:lang w:val="en-US"/>
        </w:rPr>
        <w:t>필요한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경우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저지</w:t>
      </w:r>
      <w:r w:rsidRPr="00FB10D0">
        <w:rPr>
          <w:rFonts w:cs="Arial"/>
          <w:lang w:val="en-US"/>
        </w:rPr>
        <w:t xml:space="preserve"> </w:t>
      </w:r>
      <w:proofErr w:type="spellStart"/>
      <w:r w:rsidRPr="00FB10D0">
        <w:rPr>
          <w:rFonts w:cs="Arial"/>
          <w:lang w:val="en-US"/>
        </w:rPr>
        <w:t>여파기</w:t>
      </w:r>
      <w:proofErr w:type="spellEnd"/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등을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이용하여</w:t>
      </w:r>
      <w:r w:rsidRPr="00FB10D0">
        <w:rPr>
          <w:rFonts w:cs="Arial"/>
          <w:lang w:val="en-US"/>
        </w:rPr>
        <w:t xml:space="preserve"> </w:t>
      </w:r>
      <w:proofErr w:type="spellStart"/>
      <w:r w:rsidRPr="00FB10D0">
        <w:rPr>
          <w:rFonts w:cs="Arial"/>
          <w:lang w:val="en-US"/>
        </w:rPr>
        <w:t>기본파</w:t>
      </w:r>
      <w:proofErr w:type="spellEnd"/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성분을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충분히</w:t>
      </w:r>
      <w:r w:rsidRPr="00FB10D0">
        <w:rPr>
          <w:rFonts w:cs="Arial"/>
          <w:lang w:val="en-US"/>
        </w:rPr>
        <w:t xml:space="preserve"> </w:t>
      </w:r>
      <w:proofErr w:type="spellStart"/>
      <w:r w:rsidRPr="00FB10D0">
        <w:rPr>
          <w:rFonts w:cs="Arial"/>
          <w:lang w:val="en-US"/>
        </w:rPr>
        <w:t>감쇠시킨다</w:t>
      </w:r>
      <w:proofErr w:type="spellEnd"/>
      <w:r w:rsidRPr="00FB10D0">
        <w:rPr>
          <w:rFonts w:cs="Arial"/>
          <w:lang w:val="en-US"/>
        </w:rPr>
        <w:t>.</w:t>
      </w:r>
    </w:p>
    <w:p w14:paraId="0EDBA8BB" w14:textId="77777777" w:rsidR="006A064E" w:rsidRPr="00FB10D0" w:rsidRDefault="006A064E" w:rsidP="006A064E">
      <w:pPr>
        <w:rPr>
          <w:rFonts w:cs="Arial"/>
          <w:lang w:val="en-US"/>
        </w:rPr>
      </w:pPr>
    </w:p>
    <w:p w14:paraId="1BE4C529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기지국을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326C645A" w14:textId="77777777" w:rsidR="006A064E" w:rsidRPr="00FB10D0" w:rsidRDefault="006A064E" w:rsidP="006A064E">
      <w:pPr>
        <w:rPr>
          <w:rFonts w:cs="Arial"/>
          <w:lang w:val="en-US"/>
        </w:rPr>
      </w:pPr>
    </w:p>
    <w:p w14:paraId="03529BDA" w14:textId="77777777" w:rsidR="006A064E" w:rsidRPr="00FB10D0" w:rsidRDefault="006A064E" w:rsidP="006A064E">
      <w:pPr>
        <w:rPr>
          <w:rFonts w:cs="Arial"/>
          <w:lang w:val="de-DE"/>
        </w:rPr>
      </w:pP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안테나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시험한다</w:t>
      </w:r>
      <w:r w:rsidRPr="00FB10D0">
        <w:rPr>
          <w:rFonts w:cs="Arial"/>
          <w:lang w:val="en-US"/>
        </w:rPr>
        <w:t>.</w:t>
      </w:r>
      <w:r w:rsidRPr="00FB10D0">
        <w:rPr>
          <w:rFonts w:cs="Arial"/>
          <w:lang w:val="de-DE"/>
        </w:rPr>
        <w:t xml:space="preserve"> </w:t>
      </w:r>
    </w:p>
    <w:p w14:paraId="1331B4CB" w14:textId="77777777" w:rsidR="006A064E" w:rsidRPr="00FB10D0" w:rsidRDefault="006A064E" w:rsidP="006A064E">
      <w:pPr>
        <w:rPr>
          <w:rFonts w:cs="Arial"/>
          <w:lang w:val="de-DE"/>
        </w:rPr>
      </w:pPr>
    </w:p>
    <w:p w14:paraId="74F184DF" w14:textId="77777777" w:rsidR="006A064E" w:rsidRPr="00FB10D0" w:rsidRDefault="006A064E" w:rsidP="00D427C6">
      <w:pPr>
        <w:pStyle w:val="a4"/>
        <w:numPr>
          <w:ilvl w:val="0"/>
          <w:numId w:val="27"/>
        </w:numPr>
        <w:ind w:firstLineChars="0"/>
        <w:rPr>
          <w:rFonts w:cs="Arial"/>
        </w:rPr>
      </w:pPr>
      <w:r w:rsidRPr="00FB10D0">
        <w:rPr>
          <w:rFonts w:cs="Arial"/>
        </w:rPr>
        <w:t xml:space="preserve">QPSK </w:t>
      </w:r>
      <w:r w:rsidRPr="00FB10D0">
        <w:rPr>
          <w:rFonts w:cs="Arial"/>
        </w:rPr>
        <w:t>변조로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설정하여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대상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동작시킨다</w:t>
      </w:r>
      <w:r w:rsidRPr="00FB10D0">
        <w:rPr>
          <w:rFonts w:cs="Arial"/>
        </w:rPr>
        <w:t xml:space="preserve">. </w:t>
      </w:r>
    </w:p>
    <w:p w14:paraId="70834789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</w:rPr>
      </w:pP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분석기를</w:t>
      </w:r>
      <w:r w:rsidRPr="00FB10D0">
        <w:rPr>
          <w:rFonts w:cs="Arial"/>
        </w:rPr>
        <w:t xml:space="preserve"> </w:t>
      </w:r>
      <w:r w:rsidRPr="00FB10D0">
        <w:rPr>
          <w:rFonts w:eastAsia="돋움" w:cs="Arial"/>
          <w:b/>
          <w:lang w:val="en-US" w:eastAsia="ko-KR"/>
        </w:rPr>
        <w:t>표</w:t>
      </w:r>
      <w:r w:rsidRPr="00FB10D0">
        <w:rPr>
          <w:rFonts w:cs="Arial"/>
          <w:lang w:eastAsia="ko-KR"/>
        </w:rPr>
        <w:t xml:space="preserve"> 10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같이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설정한다</w:t>
      </w:r>
      <w:r w:rsidRPr="00FB10D0">
        <w:rPr>
          <w:rFonts w:cs="Arial"/>
        </w:rPr>
        <w:t>.</w:t>
      </w:r>
    </w:p>
    <w:p w14:paraId="775C3B97" w14:textId="77777777" w:rsidR="006A064E" w:rsidRPr="00FB10D0" w:rsidRDefault="006A064E" w:rsidP="006A064E">
      <w:pPr>
        <w:rPr>
          <w:rFonts w:cs="Arial"/>
          <w:lang w:val="en-US"/>
        </w:rPr>
      </w:pPr>
    </w:p>
    <w:p w14:paraId="2867148E" w14:textId="77777777" w:rsidR="006A064E" w:rsidRPr="00FB10D0" w:rsidRDefault="006A064E" w:rsidP="006A064E">
      <w:pPr>
        <w:pStyle w:val="KSDTff1"/>
        <w:rPr>
          <w:rFonts w:cs="Arial"/>
          <w:lang w:val="en-US"/>
        </w:rPr>
      </w:pPr>
      <w:r w:rsidRPr="00FB10D0">
        <w:rPr>
          <w:rFonts w:cs="Arial"/>
          <w:lang w:val="en-US"/>
        </w:rPr>
        <w:t>표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Table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10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스펙트럼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분석기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</w:t>
      </w:r>
    </w:p>
    <w:tbl>
      <w:tblPr>
        <w:tblOverlap w:val="never"/>
        <w:tblW w:w="680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197"/>
        <w:gridCol w:w="4607"/>
      </w:tblGrid>
      <w:tr w:rsidR="006A064E" w:rsidRPr="00FB10D0" w14:paraId="494279F3" w14:textId="77777777" w:rsidTr="00B237ED">
        <w:trPr>
          <w:trHeight w:val="20"/>
          <w:tblHeader/>
          <w:jc w:val="center"/>
        </w:trPr>
        <w:tc>
          <w:tcPr>
            <w:tcW w:w="2197" w:type="dxa"/>
          </w:tcPr>
          <w:p w14:paraId="158C5970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eastAsia="돋움" w:cs="Arial"/>
                <w:b/>
                <w:noProof/>
              </w:rPr>
              <w:t>항목</w:t>
            </w:r>
          </w:p>
        </w:tc>
        <w:tc>
          <w:tcPr>
            <w:tcW w:w="4607" w:type="dxa"/>
          </w:tcPr>
          <w:p w14:paraId="444FECF6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</w:rPr>
            </w:pPr>
            <w:r w:rsidRPr="00FB10D0">
              <w:rPr>
                <w:rFonts w:eastAsia="돋움" w:cs="Arial"/>
                <w:b/>
              </w:rPr>
              <w:t>설정</w:t>
            </w:r>
            <w:r w:rsidRPr="00FB10D0">
              <w:rPr>
                <w:rFonts w:eastAsia="돋움" w:cs="Arial"/>
                <w:b/>
              </w:rPr>
              <w:t xml:space="preserve"> </w:t>
            </w:r>
            <w:r w:rsidRPr="00FB10D0">
              <w:rPr>
                <w:rFonts w:eastAsia="돋움" w:cs="Arial"/>
                <w:b/>
              </w:rPr>
              <w:t>조건</w:t>
            </w:r>
          </w:p>
        </w:tc>
      </w:tr>
      <w:tr w:rsidR="006A064E" w:rsidRPr="00FB10D0" w14:paraId="47FE15E2" w14:textId="77777777" w:rsidTr="00B237ED">
        <w:trPr>
          <w:trHeight w:val="20"/>
          <w:jc w:val="center"/>
        </w:trPr>
        <w:tc>
          <w:tcPr>
            <w:tcW w:w="2197" w:type="dxa"/>
            <w:vAlign w:val="center"/>
          </w:tcPr>
          <w:p w14:paraId="164D3E4A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측정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</w:t>
            </w:r>
          </w:p>
        </w:tc>
        <w:tc>
          <w:tcPr>
            <w:tcW w:w="4607" w:type="dxa"/>
            <w:vAlign w:val="center"/>
          </w:tcPr>
          <w:p w14:paraId="2C5B5CA6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</w:rPr>
              <w:t>30 MHz ~ 18.5 GHz</w:t>
            </w:r>
          </w:p>
        </w:tc>
      </w:tr>
      <w:tr w:rsidR="006A064E" w:rsidRPr="00FB10D0" w14:paraId="2CBFE653" w14:textId="77777777" w:rsidTr="00B237ED">
        <w:trPr>
          <w:trHeight w:val="20"/>
          <w:jc w:val="center"/>
        </w:trPr>
        <w:tc>
          <w:tcPr>
            <w:tcW w:w="2197" w:type="dxa"/>
            <w:vAlign w:val="center"/>
          </w:tcPr>
          <w:p w14:paraId="799A672C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주파수폭</w:t>
            </w:r>
          </w:p>
        </w:tc>
        <w:tc>
          <w:tcPr>
            <w:tcW w:w="4607" w:type="dxa"/>
            <w:vAlign w:val="center"/>
          </w:tcPr>
          <w:p w14:paraId="33750EA7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정밀한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측정이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가능한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주파수폭</w:t>
            </w:r>
          </w:p>
        </w:tc>
      </w:tr>
      <w:tr w:rsidR="006A064E" w:rsidRPr="00FB10D0" w14:paraId="2B44F058" w14:textId="77777777" w:rsidTr="00B237ED">
        <w:trPr>
          <w:trHeight w:val="20"/>
          <w:jc w:val="center"/>
        </w:trPr>
        <w:tc>
          <w:tcPr>
            <w:tcW w:w="2197" w:type="dxa"/>
            <w:vAlign w:val="center"/>
          </w:tcPr>
          <w:p w14:paraId="58F3C6D5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4607" w:type="dxa"/>
            <w:vAlign w:val="center"/>
          </w:tcPr>
          <w:p w14:paraId="1B1FBA90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</w:rPr>
              <w:t xml:space="preserve">100 kHz (1 GHz </w:t>
            </w:r>
            <w:r w:rsidRPr="00FB10D0">
              <w:rPr>
                <w:rFonts w:cs="Arial"/>
              </w:rPr>
              <w:t>미만</w:t>
            </w:r>
            <w:r w:rsidRPr="00FB10D0">
              <w:rPr>
                <w:rFonts w:cs="Arial"/>
              </w:rPr>
              <w:t xml:space="preserve">) / 1 MHz (1 GHz </w:t>
            </w:r>
            <w:r w:rsidRPr="00FB10D0">
              <w:rPr>
                <w:rFonts w:cs="Arial"/>
              </w:rPr>
              <w:t>이상</w:t>
            </w:r>
            <w:r w:rsidRPr="00FB10D0">
              <w:rPr>
                <w:rFonts w:cs="Arial"/>
              </w:rPr>
              <w:t>)</w:t>
            </w:r>
          </w:p>
        </w:tc>
      </w:tr>
      <w:tr w:rsidR="006A064E" w:rsidRPr="00FB10D0" w14:paraId="52E39994" w14:textId="77777777" w:rsidTr="00B237ED">
        <w:trPr>
          <w:trHeight w:val="20"/>
          <w:jc w:val="center"/>
        </w:trPr>
        <w:tc>
          <w:tcPr>
            <w:tcW w:w="2197" w:type="dxa"/>
            <w:vAlign w:val="center"/>
          </w:tcPr>
          <w:p w14:paraId="0EC52522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비디오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</w:t>
            </w:r>
          </w:p>
        </w:tc>
        <w:tc>
          <w:tcPr>
            <w:tcW w:w="4607" w:type="dxa"/>
            <w:vAlign w:val="center"/>
          </w:tcPr>
          <w:p w14:paraId="3C2E2F91" w14:textId="77777777" w:rsidR="006A064E" w:rsidRPr="00FB10D0" w:rsidRDefault="006A064E" w:rsidP="00C946C8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분해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대역폭과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같거나</w:t>
            </w:r>
            <w:r w:rsidRPr="00FB10D0">
              <w:rPr>
                <w:rFonts w:cs="Arial"/>
                <w:lang w:val="en-US"/>
              </w:rPr>
              <w:t xml:space="preserve"> 10</w:t>
            </w:r>
            <w:r w:rsidRPr="00FB10D0">
              <w:rPr>
                <w:rFonts w:cs="Arial"/>
                <w:lang w:val="en-US"/>
              </w:rPr>
              <w:t>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이내</w:t>
            </w:r>
          </w:p>
        </w:tc>
      </w:tr>
      <w:tr w:rsidR="006A064E" w:rsidRPr="00FB10D0" w14:paraId="2BD85B77" w14:textId="77777777" w:rsidTr="00B237ED">
        <w:trPr>
          <w:trHeight w:val="20"/>
          <w:jc w:val="center"/>
        </w:trPr>
        <w:tc>
          <w:tcPr>
            <w:tcW w:w="2197" w:type="dxa"/>
            <w:vAlign w:val="center"/>
          </w:tcPr>
          <w:p w14:paraId="00879CAF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검출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4607" w:type="dxa"/>
            <w:vAlign w:val="center"/>
          </w:tcPr>
          <w:p w14:paraId="6D9297D9" w14:textId="77777777" w:rsidR="006A064E" w:rsidRPr="00FB10D0" w:rsidRDefault="008369E7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 xml:space="preserve">RMS </w:t>
            </w:r>
            <w:r w:rsidRPr="00FB10D0">
              <w:rPr>
                <w:rFonts w:cs="Arial"/>
                <w:lang w:val="en-US"/>
              </w:rPr>
              <w:t>검출</w:t>
            </w:r>
            <w:r w:rsidR="006A064E" w:rsidRPr="00FB10D0">
              <w:rPr>
                <w:rFonts w:cs="Arial"/>
                <w:vertAlign w:val="superscript"/>
                <w:lang w:val="en-US"/>
              </w:rPr>
              <w:t>a</w:t>
            </w:r>
          </w:p>
        </w:tc>
      </w:tr>
      <w:tr w:rsidR="006A064E" w:rsidRPr="00FB10D0" w14:paraId="5D05BA91" w14:textId="77777777" w:rsidTr="00B237ED">
        <w:trPr>
          <w:trHeight w:val="20"/>
          <w:jc w:val="center"/>
        </w:trPr>
        <w:tc>
          <w:tcPr>
            <w:tcW w:w="2197" w:type="dxa"/>
            <w:vAlign w:val="center"/>
          </w:tcPr>
          <w:p w14:paraId="2639BE5F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표시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4607" w:type="dxa"/>
            <w:vAlign w:val="center"/>
          </w:tcPr>
          <w:p w14:paraId="104909B2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평균치</w:t>
            </w:r>
            <w:r w:rsidRPr="00FB10D0">
              <w:rPr>
                <w:rFonts w:cs="Arial"/>
                <w:lang w:val="en-US"/>
              </w:rPr>
              <w:t>(average)</w:t>
            </w:r>
          </w:p>
        </w:tc>
      </w:tr>
      <w:tr w:rsidR="006A064E" w:rsidRPr="00FB10D0" w14:paraId="0C3B2F4C" w14:textId="77777777" w:rsidTr="00B237ED">
        <w:trPr>
          <w:trHeight w:val="20"/>
          <w:jc w:val="center"/>
        </w:trPr>
        <w:tc>
          <w:tcPr>
            <w:tcW w:w="2197" w:type="dxa"/>
            <w:vAlign w:val="center"/>
          </w:tcPr>
          <w:p w14:paraId="3FD342C3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스윕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횟수</w:t>
            </w:r>
            <w:r w:rsidRPr="00FB10D0">
              <w:rPr>
                <w:rFonts w:cs="Arial"/>
              </w:rPr>
              <w:t>/</w:t>
            </w:r>
            <w:r w:rsidRPr="00FB10D0">
              <w:rPr>
                <w:rFonts w:cs="Arial"/>
                <w:lang w:val="en-US"/>
              </w:rPr>
              <w:t>시간</w:t>
            </w:r>
          </w:p>
        </w:tc>
        <w:tc>
          <w:tcPr>
            <w:tcW w:w="4607" w:type="dxa"/>
            <w:vAlign w:val="center"/>
          </w:tcPr>
          <w:p w14:paraId="26B516DF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10</w:t>
            </w:r>
            <w:r w:rsidRPr="00FB10D0">
              <w:rPr>
                <w:rFonts w:cs="Arial"/>
                <w:lang w:val="en-US"/>
              </w:rPr>
              <w:t>회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이상</w:t>
            </w:r>
            <w:r w:rsidRPr="00FB10D0">
              <w:rPr>
                <w:rFonts w:cs="Arial"/>
              </w:rPr>
              <w:t>/</w:t>
            </w:r>
            <w:r w:rsidRPr="00FB10D0">
              <w:rPr>
                <w:rFonts w:cs="Arial"/>
                <w:lang w:val="en-US"/>
              </w:rPr>
              <w:t xml:space="preserve">100 </w:t>
            </w:r>
            <w:proofErr w:type="spellStart"/>
            <w:r w:rsidRPr="00FB10D0">
              <w:rPr>
                <w:rFonts w:cs="Arial"/>
                <w:lang w:val="en-US"/>
              </w:rPr>
              <w:t>ms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이상</w:t>
            </w:r>
          </w:p>
        </w:tc>
      </w:tr>
      <w:tr w:rsidR="006A064E" w:rsidRPr="00FB10D0" w14:paraId="547014EF" w14:textId="77777777" w:rsidTr="00B237ED">
        <w:trPr>
          <w:trHeight w:val="20"/>
          <w:jc w:val="center"/>
        </w:trPr>
        <w:tc>
          <w:tcPr>
            <w:tcW w:w="2197" w:type="dxa"/>
            <w:vAlign w:val="center"/>
          </w:tcPr>
          <w:p w14:paraId="5592389F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FB10D0">
              <w:rPr>
                <w:rFonts w:cs="Arial"/>
                <w:lang w:val="en-US"/>
              </w:rPr>
              <w:t>동작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모드</w:t>
            </w:r>
          </w:p>
        </w:tc>
        <w:tc>
          <w:tcPr>
            <w:tcW w:w="4607" w:type="dxa"/>
            <w:vAlign w:val="center"/>
          </w:tcPr>
          <w:p w14:paraId="65930693" w14:textId="77777777" w:rsidR="006A064E" w:rsidRPr="00FB10D0" w:rsidRDefault="006A064E" w:rsidP="00B237ED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proofErr w:type="spellStart"/>
            <w:r w:rsidRPr="00FB10D0">
              <w:rPr>
                <w:rFonts w:cs="Arial"/>
                <w:lang w:val="en-US"/>
              </w:rPr>
              <w:t>비연속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신호의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경우</w:t>
            </w:r>
            <w:r w:rsidRPr="00FB10D0">
              <w:rPr>
                <w:rFonts w:cs="Arial"/>
                <w:lang w:val="en-US"/>
              </w:rPr>
              <w:t xml:space="preserve"> Tx on </w:t>
            </w:r>
            <w:r w:rsidRPr="00FB10D0">
              <w:rPr>
                <w:rFonts w:cs="Arial"/>
                <w:lang w:val="en-US"/>
              </w:rPr>
              <w:t>구간의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평균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전력으로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측정</w:t>
            </w:r>
          </w:p>
        </w:tc>
      </w:tr>
      <w:tr w:rsidR="00C946C8" w:rsidRPr="00FB10D0" w14:paraId="2F3ABA3F" w14:textId="77777777" w:rsidTr="00C946C8">
        <w:trPr>
          <w:trHeight w:val="224"/>
          <w:jc w:val="center"/>
        </w:trPr>
        <w:tc>
          <w:tcPr>
            <w:tcW w:w="6804" w:type="dxa"/>
            <w:gridSpan w:val="2"/>
            <w:vAlign w:val="center"/>
          </w:tcPr>
          <w:p w14:paraId="6AE0055D" w14:textId="77777777" w:rsidR="00C946C8" w:rsidRPr="00FB10D0" w:rsidRDefault="00C946C8" w:rsidP="00C946C8">
            <w:pPr>
              <w:ind w:left="300" w:hangingChars="150" w:hanging="300"/>
              <w:jc w:val="left"/>
              <w:rPr>
                <w:rFonts w:cs="Arial"/>
                <w:lang w:val="en-US"/>
              </w:rPr>
            </w:pPr>
            <w:r w:rsidRPr="00FB10D0">
              <w:rPr>
                <w:rFonts w:cs="Arial"/>
                <w:vertAlign w:val="superscript"/>
                <w:lang w:val="en-US"/>
              </w:rPr>
              <w:t>a</w:t>
            </w:r>
            <w:r w:rsidRPr="00FB10D0" w:rsidDel="005B7E41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 xml:space="preserve"> </w:t>
            </w:r>
            <w:proofErr w:type="spellStart"/>
            <w:r w:rsidRPr="00FB10D0">
              <w:rPr>
                <w:rFonts w:cs="Arial"/>
                <w:lang w:val="en-US"/>
              </w:rPr>
              <w:t>첨두</w:t>
            </w:r>
            <w:proofErr w:type="spellEnd"/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검출로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측정하여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만족할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경우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평균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검출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측정이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필요</w:t>
            </w:r>
            <w:r w:rsidRPr="00FB10D0">
              <w:rPr>
                <w:rFonts w:cs="Arial"/>
                <w:lang w:val="en-US"/>
              </w:rPr>
              <w:t xml:space="preserve"> </w:t>
            </w:r>
            <w:r w:rsidRPr="00FB10D0">
              <w:rPr>
                <w:rFonts w:cs="Arial"/>
                <w:lang w:val="en-US"/>
              </w:rPr>
              <w:t>없음</w:t>
            </w:r>
            <w:r w:rsidRPr="00FB10D0">
              <w:rPr>
                <w:rFonts w:cs="Arial"/>
                <w:lang w:val="en-US"/>
              </w:rPr>
              <w:t>.</w:t>
            </w:r>
          </w:p>
        </w:tc>
      </w:tr>
    </w:tbl>
    <w:p w14:paraId="7B07C74B" w14:textId="77777777" w:rsidR="006A064E" w:rsidRPr="00FB10D0" w:rsidRDefault="006A064E" w:rsidP="006A064E">
      <w:pPr>
        <w:rPr>
          <w:rFonts w:cs="Arial"/>
          <w:lang w:val="en-US"/>
        </w:rPr>
      </w:pPr>
    </w:p>
    <w:p w14:paraId="7475823A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t>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조건에도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불구하고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인용표준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국립전파연구원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고시</w:t>
      </w:r>
      <w:r w:rsidRPr="00FB10D0">
        <w:rPr>
          <w:rFonts w:cs="Arial"/>
        </w:rPr>
        <w:t xml:space="preserve"> ‘</w:t>
      </w:r>
      <w:r w:rsidRPr="00FB10D0">
        <w:rPr>
          <w:rFonts w:cs="Arial"/>
        </w:rPr>
        <w:t>전기통신사업용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무선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설비의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기술기준</w:t>
      </w:r>
      <w:r w:rsidRPr="00FB10D0">
        <w:rPr>
          <w:rFonts w:cs="Arial"/>
        </w:rPr>
        <w:t>’</w:t>
      </w:r>
      <w:r w:rsidRPr="00FB10D0">
        <w:rPr>
          <w:rFonts w:cs="Arial"/>
        </w:rPr>
        <w:t>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별도로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규정되어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있는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해당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규정을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따른다</w:t>
      </w:r>
      <w:r w:rsidRPr="00FB10D0">
        <w:rPr>
          <w:rFonts w:cs="Arial"/>
        </w:rPr>
        <w:t>.</w:t>
      </w:r>
    </w:p>
    <w:p w14:paraId="5B11E02F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스퓨리어스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영역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불요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발사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측정한다</w:t>
      </w:r>
      <w:r w:rsidRPr="00FB10D0">
        <w:rPr>
          <w:rFonts w:cs="Arial"/>
        </w:rPr>
        <w:t>.</w:t>
      </w:r>
    </w:p>
    <w:p w14:paraId="57D24151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t>필요한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  <w:r w:rsidRPr="00FB10D0">
        <w:rPr>
          <w:rFonts w:cs="Arial"/>
        </w:rPr>
        <w:t xml:space="preserve">, </w:t>
      </w: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불요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발사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최대값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설정하고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스윕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줄여서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정밀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측정할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있다</w:t>
      </w:r>
      <w:r w:rsidRPr="00FB10D0">
        <w:rPr>
          <w:rFonts w:cs="Arial"/>
        </w:rPr>
        <w:t>.</w:t>
      </w:r>
    </w:p>
    <w:p w14:paraId="38209CE3" w14:textId="77777777" w:rsidR="006A064E" w:rsidRPr="00FB10D0" w:rsidRDefault="006A064E" w:rsidP="006A064E">
      <w:pPr>
        <w:pStyle w:val="a4"/>
        <w:ind w:left="300" w:hanging="300"/>
        <w:rPr>
          <w:rFonts w:cs="Arial"/>
        </w:rPr>
      </w:pPr>
      <w:r w:rsidRPr="00FB10D0">
        <w:rPr>
          <w:rFonts w:cs="Arial"/>
        </w:rPr>
        <w:t>인용표준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국립전파연구원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고시</w:t>
      </w:r>
      <w:r w:rsidRPr="00FB10D0">
        <w:rPr>
          <w:rFonts w:cs="Arial"/>
        </w:rPr>
        <w:t xml:space="preserve"> ‘</w:t>
      </w:r>
      <w:r w:rsidRPr="00FB10D0">
        <w:rPr>
          <w:rFonts w:cs="Arial"/>
        </w:rPr>
        <w:t>전기통신사업용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무선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설비의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기술기준</w:t>
      </w:r>
      <w:r w:rsidRPr="00FB10D0">
        <w:rPr>
          <w:rFonts w:cs="Arial"/>
        </w:rPr>
        <w:t>’</w:t>
      </w:r>
      <w:r w:rsidRPr="00FB10D0">
        <w:rPr>
          <w:rFonts w:cs="Arial"/>
        </w:rPr>
        <w:t>에서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기본파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대한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상대값으로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규정된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기본파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전력과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스퓨리어스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영역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불요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발사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측정값의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상대값을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구하고</w:t>
      </w:r>
      <w:r w:rsidRPr="00FB10D0">
        <w:rPr>
          <w:rFonts w:cs="Arial"/>
        </w:rPr>
        <w:t xml:space="preserve">, </w:t>
      </w:r>
      <w:r w:rsidRPr="00FB10D0">
        <w:rPr>
          <w:rFonts w:cs="Arial"/>
        </w:rPr>
        <w:t>스퓨리어스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영역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불요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발사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절대값으로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규정된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불요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발사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측정값을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기록한다</w:t>
      </w:r>
      <w:r w:rsidRPr="00FB10D0">
        <w:rPr>
          <w:rFonts w:cs="Arial"/>
        </w:rPr>
        <w:t>.</w:t>
      </w:r>
    </w:p>
    <w:p w14:paraId="562F8FD9" w14:textId="77777777" w:rsidR="006A064E" w:rsidRPr="00FB10D0" w:rsidRDefault="006A064E" w:rsidP="006A064E">
      <w:pPr>
        <w:rPr>
          <w:rFonts w:cs="Arial"/>
          <w:lang w:val="en-US"/>
        </w:rPr>
      </w:pPr>
    </w:p>
    <w:p w14:paraId="79AE5A6F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30D05607" w14:textId="77777777" w:rsidR="006A064E" w:rsidRPr="00FB10D0" w:rsidRDefault="006A064E" w:rsidP="006A064E">
      <w:pPr>
        <w:rPr>
          <w:rFonts w:cs="Arial"/>
          <w:lang w:val="en-US"/>
        </w:rPr>
      </w:pPr>
    </w:p>
    <w:p w14:paraId="43810E34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시험하고자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주파수를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송신시킨다</w:t>
      </w:r>
      <w:r w:rsidRPr="00FB10D0">
        <w:rPr>
          <w:rFonts w:cs="Arial"/>
          <w:lang w:val="en-US"/>
        </w:rPr>
        <w:t xml:space="preserve">. </w:t>
      </w:r>
      <w:r w:rsidRPr="00FB10D0">
        <w:rPr>
          <w:rFonts w:cs="Arial"/>
          <w:lang w:val="en-US"/>
        </w:rPr>
        <w:t>필요한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경우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저지</w:t>
      </w:r>
      <w:r w:rsidRPr="00FB10D0">
        <w:rPr>
          <w:rFonts w:cs="Arial"/>
          <w:lang w:val="en-US"/>
        </w:rPr>
        <w:t xml:space="preserve"> </w:t>
      </w:r>
      <w:proofErr w:type="spellStart"/>
      <w:r w:rsidRPr="00FB10D0">
        <w:rPr>
          <w:rFonts w:cs="Arial"/>
          <w:lang w:val="en-US"/>
        </w:rPr>
        <w:t>여파기</w:t>
      </w:r>
      <w:proofErr w:type="spellEnd"/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등을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이용하여</w:t>
      </w:r>
      <w:r w:rsidRPr="00FB10D0">
        <w:rPr>
          <w:rFonts w:cs="Arial"/>
          <w:lang w:val="en-US"/>
        </w:rPr>
        <w:t xml:space="preserve"> </w:t>
      </w:r>
      <w:proofErr w:type="spellStart"/>
      <w:r w:rsidRPr="00FB10D0">
        <w:rPr>
          <w:rFonts w:cs="Arial"/>
          <w:lang w:val="en-US"/>
        </w:rPr>
        <w:t>기본파</w:t>
      </w:r>
      <w:proofErr w:type="spellEnd"/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성분을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충분히</w:t>
      </w:r>
      <w:r w:rsidRPr="00FB10D0">
        <w:rPr>
          <w:rFonts w:cs="Arial"/>
          <w:lang w:val="en-US"/>
        </w:rPr>
        <w:t xml:space="preserve"> </w:t>
      </w:r>
      <w:proofErr w:type="spellStart"/>
      <w:r w:rsidRPr="00FB10D0">
        <w:rPr>
          <w:rFonts w:cs="Arial"/>
          <w:lang w:val="en-US"/>
        </w:rPr>
        <w:t>감쇠시킨다</w:t>
      </w:r>
      <w:proofErr w:type="spellEnd"/>
      <w:r w:rsidRPr="00FB10D0">
        <w:rPr>
          <w:rFonts w:cs="Arial"/>
          <w:lang w:val="en-US"/>
        </w:rPr>
        <w:t>.</w:t>
      </w:r>
    </w:p>
    <w:p w14:paraId="490ABB8E" w14:textId="77777777" w:rsidR="006A064E" w:rsidRPr="00FB10D0" w:rsidRDefault="006A064E" w:rsidP="006A064E">
      <w:pPr>
        <w:rPr>
          <w:rFonts w:cs="Arial"/>
          <w:lang w:val="en-US"/>
        </w:rPr>
      </w:pPr>
    </w:p>
    <w:p w14:paraId="3BCA082F" w14:textId="77777777" w:rsidR="006A064E" w:rsidRPr="00FB10D0" w:rsidRDefault="006A064E" w:rsidP="00D427C6">
      <w:pPr>
        <w:pStyle w:val="a4"/>
        <w:numPr>
          <w:ilvl w:val="0"/>
          <w:numId w:val="28"/>
        </w:numPr>
        <w:ind w:firstLineChars="0"/>
        <w:rPr>
          <w:rFonts w:cs="Arial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이득을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설정하고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표준에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규정된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표준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신호를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입력하여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최대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정격출력으로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동작시킨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사업자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및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가입자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방향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각각에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대해서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시험한다</w:t>
      </w:r>
      <w:r w:rsidRPr="00FB10D0">
        <w:rPr>
          <w:rFonts w:cs="Arial"/>
          <w:lang w:val="en-US" w:eastAsia="ko-KR"/>
        </w:rPr>
        <w:t>.</w:t>
      </w:r>
    </w:p>
    <w:p w14:paraId="50A8C57F" w14:textId="77777777" w:rsidR="006A064E" w:rsidRPr="00FB10D0" w:rsidRDefault="006A064E" w:rsidP="00D427C6">
      <w:pPr>
        <w:pStyle w:val="a4"/>
        <w:numPr>
          <w:ilvl w:val="0"/>
          <w:numId w:val="18"/>
        </w:numPr>
        <w:ind w:left="300" w:hanging="300"/>
        <w:rPr>
          <w:rFonts w:cs="Arial"/>
        </w:rPr>
      </w:pPr>
      <w:r w:rsidRPr="00FB10D0">
        <w:rPr>
          <w:rFonts w:cs="Arial"/>
        </w:rPr>
        <w:t>이하</w:t>
      </w:r>
      <w:r w:rsidRPr="00FB10D0">
        <w:rPr>
          <w:rFonts w:cs="Arial"/>
        </w:rPr>
        <w:t xml:space="preserve"> </w:t>
      </w:r>
      <w:r w:rsidRPr="00FB10D0">
        <w:rPr>
          <w:rFonts w:cs="Arial"/>
          <w:b/>
        </w:rPr>
        <w:t>10.3.1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b) </w:t>
      </w:r>
      <w:r w:rsidRPr="00FB10D0">
        <w:rPr>
          <w:rFonts w:ascii="굴림" w:eastAsia="굴림" w:hAnsi="굴림" w:cs="굴림" w:hint="eastAsia"/>
        </w:rPr>
        <w:t>∼</w:t>
      </w:r>
      <w:r w:rsidRPr="00FB10D0">
        <w:rPr>
          <w:rFonts w:cs="Arial"/>
        </w:rPr>
        <w:t xml:space="preserve"> f) </w:t>
      </w:r>
      <w:r w:rsidRPr="00FB10D0">
        <w:rPr>
          <w:rFonts w:cs="Arial"/>
          <w:lang w:eastAsia="ko-KR"/>
        </w:rPr>
        <w:t>및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b/>
          <w:lang w:val="en-US"/>
        </w:rPr>
        <w:t>10.3.3</w:t>
      </w:r>
      <w:r w:rsidRPr="00FB10D0">
        <w:rPr>
          <w:rFonts w:cs="Arial"/>
          <w:lang w:val="en-US"/>
        </w:rPr>
        <w:t>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준용한다</w:t>
      </w:r>
      <w:r w:rsidRPr="00FB10D0">
        <w:rPr>
          <w:rFonts w:cs="Arial"/>
        </w:rPr>
        <w:t>.</w:t>
      </w:r>
    </w:p>
    <w:p w14:paraId="75AD6B7B" w14:textId="77777777" w:rsidR="006A064E" w:rsidRPr="00FB10D0" w:rsidRDefault="006A064E" w:rsidP="006A064E">
      <w:pPr>
        <w:rPr>
          <w:rFonts w:cs="Arial"/>
          <w:lang w:val="en-US"/>
        </w:rPr>
      </w:pPr>
    </w:p>
    <w:p w14:paraId="19013F6D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5FEB083F" w14:textId="77777777" w:rsidR="006A064E" w:rsidRPr="00FB10D0" w:rsidRDefault="006A064E" w:rsidP="006A064E">
      <w:pPr>
        <w:ind w:left="300" w:hangingChars="150" w:hanging="300"/>
        <w:rPr>
          <w:rFonts w:cs="Arial"/>
          <w:lang w:val="de-DE"/>
        </w:rPr>
      </w:pPr>
    </w:p>
    <w:p w14:paraId="56A835F2" w14:textId="77777777" w:rsidR="006A064E" w:rsidRPr="00FB10D0" w:rsidRDefault="006A064E" w:rsidP="00D427C6">
      <w:pPr>
        <w:pStyle w:val="a4"/>
        <w:numPr>
          <w:ilvl w:val="0"/>
          <w:numId w:val="29"/>
        </w:numPr>
        <w:ind w:firstLineChars="0"/>
        <w:rPr>
          <w:rFonts w:cs="Arial"/>
        </w:rPr>
      </w:pPr>
      <w:r w:rsidRPr="00FB10D0">
        <w:rPr>
          <w:rFonts w:cs="Arial"/>
        </w:rPr>
        <w:t>스펙트럼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분석기로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경우는</w:t>
      </w:r>
      <w:r w:rsidRPr="00FB10D0">
        <w:rPr>
          <w:rFonts w:cs="Arial"/>
        </w:rPr>
        <w:t xml:space="preserve"> </w:t>
      </w:r>
      <w:r w:rsidRPr="00FB10D0">
        <w:rPr>
          <w:rFonts w:cs="Arial"/>
          <w:b/>
        </w:rPr>
        <w:t>10.3.1</w:t>
      </w:r>
      <w:r w:rsidRPr="00FB10D0">
        <w:rPr>
          <w:rFonts w:cs="Arial"/>
        </w:rPr>
        <w:t>의</w:t>
      </w:r>
      <w:r w:rsidRPr="00FB10D0">
        <w:rPr>
          <w:rFonts w:cs="Arial"/>
        </w:rPr>
        <w:t xml:space="preserve"> b) </w:t>
      </w:r>
      <w:r w:rsidRPr="00FB10D0">
        <w:rPr>
          <w:rFonts w:ascii="굴림" w:eastAsia="굴림" w:hAnsi="굴림" w:cs="굴림" w:hint="eastAsia"/>
        </w:rPr>
        <w:t>∼</w:t>
      </w:r>
      <w:r w:rsidRPr="00FB10D0">
        <w:rPr>
          <w:rFonts w:cs="Arial"/>
        </w:rPr>
        <w:t xml:space="preserve"> f) </w:t>
      </w:r>
      <w:r w:rsidRPr="00FB10D0">
        <w:rPr>
          <w:rFonts w:cs="Arial"/>
        </w:rPr>
        <w:t>절차를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준용한다</w:t>
      </w:r>
      <w:r w:rsidRPr="00FB10D0">
        <w:rPr>
          <w:rFonts w:cs="Arial"/>
        </w:rPr>
        <w:t xml:space="preserve">. </w:t>
      </w:r>
      <w:r w:rsidRPr="00FB10D0">
        <w:rPr>
          <w:rFonts w:cs="Arial"/>
        </w:rPr>
        <w:t>다만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주파수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양끝에서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분해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대역폭의</w:t>
      </w:r>
      <w:r w:rsidRPr="00FB10D0">
        <w:rPr>
          <w:rFonts w:cs="Arial"/>
        </w:rPr>
        <w:t xml:space="preserve"> 1/2 </w:t>
      </w:r>
      <w:r w:rsidRPr="00FB10D0">
        <w:rPr>
          <w:rFonts w:cs="Arial"/>
        </w:rPr>
        <w:t>구간은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제외한다</w:t>
      </w:r>
      <w:r w:rsidRPr="00FB10D0">
        <w:rPr>
          <w:rFonts w:cs="Arial"/>
        </w:rPr>
        <w:t>.</w:t>
      </w:r>
    </w:p>
    <w:p w14:paraId="0E2A75AF" w14:textId="77777777" w:rsidR="006A064E" w:rsidRPr="00FB10D0" w:rsidRDefault="006A064E" w:rsidP="00D427C6">
      <w:pPr>
        <w:pStyle w:val="a4"/>
        <w:numPr>
          <w:ilvl w:val="0"/>
          <w:numId w:val="18"/>
        </w:numPr>
        <w:ind w:left="297" w:hanging="297"/>
        <w:rPr>
          <w:rFonts w:cs="Arial"/>
          <w:spacing w:val="-1"/>
        </w:rPr>
      </w:pPr>
      <w:r w:rsidRPr="00FB10D0">
        <w:rPr>
          <w:rFonts w:cs="Arial"/>
          <w:spacing w:val="-1"/>
        </w:rPr>
        <w:t>점유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주파수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대역폭은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저</w:t>
      </w:r>
      <w:r w:rsidRPr="00FB10D0">
        <w:rPr>
          <w:rFonts w:cs="Arial"/>
          <w:spacing w:val="-1"/>
        </w:rPr>
        <w:t xml:space="preserve">, </w:t>
      </w:r>
      <w:r w:rsidRPr="00FB10D0">
        <w:rPr>
          <w:rFonts w:cs="Arial"/>
          <w:spacing w:val="-1"/>
        </w:rPr>
        <w:t>중</w:t>
      </w:r>
      <w:r w:rsidRPr="00FB10D0">
        <w:rPr>
          <w:rFonts w:cs="Arial"/>
          <w:spacing w:val="-1"/>
        </w:rPr>
        <w:t xml:space="preserve">, </w:t>
      </w:r>
      <w:r w:rsidRPr="00FB10D0">
        <w:rPr>
          <w:rFonts w:cs="Arial"/>
          <w:spacing w:val="-1"/>
        </w:rPr>
        <w:t>고에서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측정하고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서브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캐리어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간격은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저</w:t>
      </w:r>
      <w:r w:rsidRPr="00FB10D0">
        <w:rPr>
          <w:rFonts w:cs="Arial"/>
          <w:spacing w:val="-1"/>
        </w:rPr>
        <w:t xml:space="preserve">, </w:t>
      </w:r>
      <w:r w:rsidRPr="00FB10D0">
        <w:rPr>
          <w:rFonts w:cs="Arial"/>
          <w:spacing w:val="-1"/>
        </w:rPr>
        <w:t>고에서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측정한다</w:t>
      </w:r>
      <w:r w:rsidRPr="00FB10D0">
        <w:rPr>
          <w:rFonts w:cs="Arial"/>
          <w:spacing w:val="-1"/>
        </w:rPr>
        <w:t>.</w:t>
      </w:r>
    </w:p>
    <w:p w14:paraId="0DF17C37" w14:textId="77777777" w:rsidR="006A064E" w:rsidRPr="00FB10D0" w:rsidRDefault="006A064E" w:rsidP="00D427C6">
      <w:pPr>
        <w:pStyle w:val="a4"/>
        <w:numPr>
          <w:ilvl w:val="0"/>
          <w:numId w:val="18"/>
        </w:numPr>
        <w:ind w:left="294" w:hanging="294"/>
        <w:rPr>
          <w:rFonts w:cs="Arial"/>
          <w:spacing w:val="-1"/>
        </w:rPr>
      </w:pPr>
      <w:r w:rsidRPr="00FB10D0">
        <w:rPr>
          <w:rFonts w:eastAsia="돋움" w:cs="Arial"/>
          <w:b/>
          <w:lang w:val="en-US" w:eastAsia="ko-KR"/>
        </w:rPr>
        <w:t>표</w:t>
      </w:r>
      <w:r w:rsidRPr="00FB10D0">
        <w:rPr>
          <w:rFonts w:cs="Arial"/>
          <w:spacing w:val="-1"/>
          <w:lang w:eastAsia="ko-KR"/>
        </w:rPr>
        <w:t xml:space="preserve"> 11</w:t>
      </w:r>
      <w:r w:rsidRPr="00FB10D0">
        <w:rPr>
          <w:rFonts w:cs="Arial"/>
          <w:spacing w:val="-1"/>
        </w:rPr>
        <w:t>의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조건으로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시험을</w:t>
      </w:r>
      <w:r w:rsidRPr="00FB10D0">
        <w:rPr>
          <w:rFonts w:cs="Arial"/>
          <w:spacing w:val="-1"/>
        </w:rPr>
        <w:t xml:space="preserve"> </w:t>
      </w:r>
      <w:r w:rsidRPr="00FB10D0">
        <w:rPr>
          <w:rFonts w:cs="Arial"/>
          <w:spacing w:val="-1"/>
        </w:rPr>
        <w:t>반복한다</w:t>
      </w:r>
      <w:r w:rsidRPr="00FB10D0">
        <w:rPr>
          <w:rFonts w:cs="Arial"/>
          <w:spacing w:val="-1"/>
        </w:rPr>
        <w:t>.</w:t>
      </w:r>
    </w:p>
    <w:p w14:paraId="3CF6FFC6" w14:textId="4C6FE702" w:rsidR="003900D8" w:rsidRPr="00FB10D0" w:rsidRDefault="003900D8" w:rsidP="006A064E">
      <w:pPr>
        <w:rPr>
          <w:rFonts w:cs="Arial"/>
          <w:lang w:val="en-US"/>
        </w:rPr>
      </w:pPr>
    </w:p>
    <w:p w14:paraId="7BFE1E60" w14:textId="77777777" w:rsidR="003900D8" w:rsidRPr="00FB10D0" w:rsidRDefault="003900D8" w:rsidP="006A064E">
      <w:pPr>
        <w:rPr>
          <w:rFonts w:cs="Arial"/>
          <w:lang w:val="en-US"/>
        </w:rPr>
      </w:pPr>
    </w:p>
    <w:p w14:paraId="4D52BB6A" w14:textId="77777777" w:rsidR="006A064E" w:rsidRPr="00FB10D0" w:rsidRDefault="006A064E" w:rsidP="006A064E">
      <w:pPr>
        <w:pStyle w:val="KSDTff1"/>
        <w:rPr>
          <w:rFonts w:cs="Arial"/>
          <w:lang w:val="en-US"/>
        </w:rPr>
      </w:pPr>
      <w:r w:rsidRPr="00FB10D0">
        <w:rPr>
          <w:rFonts w:cs="Arial"/>
          <w:lang w:val="en-US"/>
        </w:rPr>
        <w:lastRenderedPageBreak/>
        <w:t>표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Table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11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조건</w:t>
      </w:r>
    </w:p>
    <w:tbl>
      <w:tblPr>
        <w:tblW w:w="386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5"/>
        <w:gridCol w:w="2923"/>
        <w:gridCol w:w="2834"/>
      </w:tblGrid>
      <w:tr w:rsidR="006A064E" w:rsidRPr="00FB10D0" w14:paraId="18E434B6" w14:textId="77777777" w:rsidTr="00BF1B1A">
        <w:trPr>
          <w:jc w:val="center"/>
        </w:trPr>
        <w:tc>
          <w:tcPr>
            <w:tcW w:w="1014" w:type="pct"/>
          </w:tcPr>
          <w:p w14:paraId="79ECC02C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시험</w:t>
            </w:r>
            <w:r w:rsidRPr="00FB10D0">
              <w:rPr>
                <w:rFonts w:eastAsia="돋움" w:cs="Arial"/>
                <w:b/>
                <w:lang w:val="en-US"/>
              </w:rPr>
              <w:t xml:space="preserve"> </w:t>
            </w:r>
            <w:r w:rsidRPr="00FB10D0">
              <w:rPr>
                <w:rFonts w:eastAsia="돋움" w:cs="Arial"/>
                <w:b/>
                <w:lang w:val="en-US"/>
              </w:rPr>
              <w:t>채널</w:t>
            </w:r>
          </w:p>
        </w:tc>
        <w:tc>
          <w:tcPr>
            <w:tcW w:w="2024" w:type="pct"/>
          </w:tcPr>
          <w:p w14:paraId="0A95630E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>변조</w:t>
            </w:r>
            <w:r w:rsidRPr="00FB10D0">
              <w:rPr>
                <w:rFonts w:eastAsia="돋움" w:cs="Arial"/>
                <w:b/>
                <w:lang w:val="en-US"/>
              </w:rPr>
              <w:t xml:space="preserve"> </w:t>
            </w:r>
            <w:r w:rsidRPr="00FB10D0">
              <w:rPr>
                <w:rFonts w:eastAsia="돋움" w:cs="Arial"/>
                <w:b/>
                <w:lang w:val="en-US"/>
              </w:rPr>
              <w:t>방식</w:t>
            </w:r>
          </w:p>
        </w:tc>
        <w:tc>
          <w:tcPr>
            <w:tcW w:w="1962" w:type="pct"/>
            <w:shd w:val="clear" w:color="auto" w:fill="auto"/>
          </w:tcPr>
          <w:p w14:paraId="2005C85C" w14:textId="77777777" w:rsidR="006A064E" w:rsidRPr="00FB10D0" w:rsidRDefault="006A064E" w:rsidP="00B237ED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B10D0">
              <w:rPr>
                <w:rFonts w:eastAsia="돋움" w:cs="Arial"/>
                <w:b/>
                <w:lang w:val="en-US"/>
              </w:rPr>
              <w:t xml:space="preserve">RB </w:t>
            </w:r>
            <w:r w:rsidRPr="00FB10D0">
              <w:rPr>
                <w:rFonts w:eastAsia="돋움" w:cs="Arial"/>
                <w:b/>
                <w:lang w:val="en-US"/>
              </w:rPr>
              <w:t>할당</w:t>
            </w:r>
          </w:p>
        </w:tc>
      </w:tr>
      <w:tr w:rsidR="006A064E" w:rsidRPr="00FB10D0" w14:paraId="5DC810D2" w14:textId="77777777" w:rsidTr="00B804B3">
        <w:trPr>
          <w:jc w:val="center"/>
        </w:trPr>
        <w:tc>
          <w:tcPr>
            <w:tcW w:w="1014" w:type="pct"/>
            <w:vAlign w:val="center"/>
          </w:tcPr>
          <w:p w14:paraId="05C6E1F1" w14:textId="77777777" w:rsidR="006A064E" w:rsidRPr="00FB10D0" w:rsidRDefault="006A064E" w:rsidP="00B237ED">
            <w:pPr>
              <w:jc w:val="center"/>
              <w:rPr>
                <w:rFonts w:cs="Arial"/>
              </w:rPr>
            </w:pPr>
            <w:r w:rsidRPr="00FB10D0">
              <w:rPr>
                <w:rFonts w:cs="Arial"/>
              </w:rPr>
              <w:t>저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중</w:t>
            </w:r>
            <w:r w:rsidRPr="00FB10D0">
              <w:rPr>
                <w:rFonts w:cs="Arial"/>
              </w:rPr>
              <w:t xml:space="preserve">, </w:t>
            </w:r>
            <w:r w:rsidRPr="00FB10D0">
              <w:rPr>
                <w:rFonts w:cs="Arial"/>
              </w:rPr>
              <w:t>고</w:t>
            </w:r>
          </w:p>
        </w:tc>
        <w:tc>
          <w:tcPr>
            <w:tcW w:w="2024" w:type="pct"/>
            <w:vAlign w:val="center"/>
          </w:tcPr>
          <w:p w14:paraId="78EDBEDF" w14:textId="077C8232" w:rsidR="00B804B3" w:rsidRPr="00FB10D0" w:rsidRDefault="00B804B3" w:rsidP="00B804B3">
            <w:pPr>
              <w:rPr>
                <w:rFonts w:cs="Arial"/>
              </w:rPr>
            </w:pPr>
            <w:r w:rsidRPr="00FB10D0">
              <w:rPr>
                <w:rFonts w:cs="Arial"/>
              </w:rPr>
              <w:t>DFT-s-OFDM QPSK</w:t>
            </w:r>
            <w:r w:rsidR="009F5A95" w:rsidRPr="00FB10D0">
              <w:rPr>
                <w:rFonts w:cs="Arial"/>
                <w:vertAlign w:val="superscript"/>
              </w:rPr>
              <w:t xml:space="preserve"> a</w:t>
            </w:r>
            <w:r w:rsidRPr="00FB10D0">
              <w:rPr>
                <w:rFonts w:cs="Arial"/>
              </w:rPr>
              <w:t>,</w:t>
            </w:r>
          </w:p>
          <w:p w14:paraId="53C07B54" w14:textId="23540D7F" w:rsidR="006A064E" w:rsidRPr="00FB10D0" w:rsidRDefault="006A064E" w:rsidP="00A43B8D">
            <w:pPr>
              <w:rPr>
                <w:rFonts w:cs="Arial"/>
              </w:rPr>
            </w:pPr>
            <w:r w:rsidRPr="00FB10D0">
              <w:rPr>
                <w:rFonts w:cs="Arial"/>
              </w:rPr>
              <w:t>CP-OFDM QPSK</w:t>
            </w:r>
            <w:r w:rsidR="00B804B3" w:rsidRPr="00FB10D0">
              <w:rPr>
                <w:rFonts w:cs="Arial"/>
              </w:rPr>
              <w:t xml:space="preserve"> </w:t>
            </w:r>
          </w:p>
        </w:tc>
        <w:tc>
          <w:tcPr>
            <w:tcW w:w="1963" w:type="pct"/>
            <w:shd w:val="clear" w:color="auto" w:fill="auto"/>
          </w:tcPr>
          <w:p w14:paraId="1A482B59" w14:textId="4072D73B" w:rsidR="006A064E" w:rsidRPr="00FB10D0" w:rsidRDefault="00403745" w:rsidP="00B237ED">
            <w:pPr>
              <w:rPr>
                <w:rFonts w:cs="Arial"/>
              </w:rPr>
            </w:pPr>
            <w:proofErr w:type="spellStart"/>
            <w:r w:rsidRPr="00FB10D0">
              <w:rPr>
                <w:rFonts w:cs="Arial"/>
              </w:rPr>
              <w:t>Outer</w:t>
            </w:r>
            <w:r w:rsidR="001E4701" w:rsidRPr="00FB10D0">
              <w:rPr>
                <w:rFonts w:cs="Arial"/>
              </w:rPr>
              <w:t>_</w:t>
            </w:r>
            <w:r w:rsidR="006A064E" w:rsidRPr="00FB10D0">
              <w:rPr>
                <w:rFonts w:cs="Arial"/>
              </w:rPr>
              <w:t>Full</w:t>
            </w:r>
            <w:proofErr w:type="spellEnd"/>
            <w:r w:rsidR="006A064E" w:rsidRPr="00FB10D0">
              <w:rPr>
                <w:rFonts w:cs="Arial"/>
              </w:rPr>
              <w:t>,</w:t>
            </w:r>
          </w:p>
          <w:p w14:paraId="5DB3A309" w14:textId="4E53DA50" w:rsidR="006A064E" w:rsidRPr="00FB10D0" w:rsidRDefault="00403745" w:rsidP="00B237ED">
            <w:pPr>
              <w:rPr>
                <w:rFonts w:cs="Arial"/>
              </w:rPr>
            </w:pPr>
            <w:r w:rsidRPr="00FB10D0">
              <w:rPr>
                <w:rFonts w:cs="Arial"/>
              </w:rPr>
              <w:t>Edge</w:t>
            </w:r>
            <w:r w:rsidR="006A064E" w:rsidRPr="00FB10D0">
              <w:rPr>
                <w:rFonts w:cs="Arial"/>
              </w:rPr>
              <w:t>_1RB_Left,</w:t>
            </w:r>
          </w:p>
          <w:p w14:paraId="4F8288D4" w14:textId="01EB127F" w:rsidR="006A064E" w:rsidRPr="00FB10D0" w:rsidRDefault="00403745" w:rsidP="00B237ED">
            <w:pPr>
              <w:rPr>
                <w:rFonts w:cs="Arial"/>
              </w:rPr>
            </w:pPr>
            <w:r w:rsidRPr="00FB10D0">
              <w:rPr>
                <w:rFonts w:cs="Arial"/>
              </w:rPr>
              <w:t>Edge</w:t>
            </w:r>
            <w:r w:rsidR="006A064E" w:rsidRPr="00FB10D0">
              <w:rPr>
                <w:rFonts w:cs="Arial"/>
              </w:rPr>
              <w:t>_1RB_Right</w:t>
            </w:r>
          </w:p>
        </w:tc>
      </w:tr>
      <w:tr w:rsidR="00BF1B1A" w:rsidRPr="00FB10D0" w14:paraId="53EBA148" w14:textId="77777777" w:rsidTr="002E0B61">
        <w:trPr>
          <w:jc w:val="center"/>
        </w:trPr>
        <w:tc>
          <w:tcPr>
            <w:tcW w:w="1" w:type="pct"/>
            <w:gridSpan w:val="3"/>
            <w:vAlign w:val="center"/>
          </w:tcPr>
          <w:p w14:paraId="5F3A2007" w14:textId="79DC1E27" w:rsidR="00BF1B1A" w:rsidRPr="00FB10D0" w:rsidRDefault="00BF1B1A" w:rsidP="009F5A95">
            <w:pPr>
              <w:rPr>
                <w:rFonts w:cs="Arial"/>
              </w:rPr>
            </w:pPr>
            <w:r w:rsidRPr="00FB10D0">
              <w:rPr>
                <w:rFonts w:cs="Arial"/>
                <w:vertAlign w:val="superscript"/>
              </w:rPr>
              <w:t>a</w:t>
            </w:r>
            <w:r w:rsidRPr="00FB10D0">
              <w:rPr>
                <w:rFonts w:cs="Arial"/>
              </w:rPr>
              <w:t xml:space="preserve"> DFT-s-OFDM</w:t>
            </w:r>
            <w:r w:rsidR="009F5A95" w:rsidRPr="00FB10D0">
              <w:rPr>
                <w:rFonts w:cs="Arial" w:hint="eastAsia"/>
              </w:rPr>
              <w:t>만</w:t>
            </w:r>
            <w:r w:rsidR="0042781E" w:rsidRPr="00FB10D0">
              <w:rPr>
                <w:rFonts w:cs="Arial" w:hint="eastAsia"/>
              </w:rPr>
              <w:t xml:space="preserve"> </w:t>
            </w:r>
            <w:r w:rsidRPr="00FB10D0">
              <w:rPr>
                <w:rFonts w:cs="Arial"/>
              </w:rPr>
              <w:t>지원하는</w:t>
            </w:r>
            <w:r w:rsidRPr="00FB10D0">
              <w:rPr>
                <w:rFonts w:cs="Arial"/>
              </w:rPr>
              <w:t xml:space="preserve"> </w:t>
            </w:r>
            <w:r w:rsidRPr="00FB10D0">
              <w:rPr>
                <w:rFonts w:cs="Arial"/>
              </w:rPr>
              <w:t>경우</w:t>
            </w:r>
            <w:r w:rsidR="00FB10D0">
              <w:rPr>
                <w:rFonts w:cs="Arial" w:hint="eastAsia"/>
              </w:rPr>
              <w:t xml:space="preserve"> </w:t>
            </w:r>
            <w:r w:rsidR="00FB10D0">
              <w:rPr>
                <w:rFonts w:cs="Arial" w:hint="eastAsia"/>
              </w:rPr>
              <w:t>시험</w:t>
            </w:r>
          </w:p>
        </w:tc>
      </w:tr>
    </w:tbl>
    <w:p w14:paraId="119720D9" w14:textId="77777777" w:rsidR="006A064E" w:rsidRPr="00FB10D0" w:rsidRDefault="006A064E" w:rsidP="006A064E">
      <w:pPr>
        <w:rPr>
          <w:rFonts w:cs="Arial"/>
        </w:rPr>
      </w:pPr>
    </w:p>
    <w:p w14:paraId="6DD3E891" w14:textId="77777777" w:rsidR="006A064E" w:rsidRPr="00FB10D0" w:rsidRDefault="006A064E" w:rsidP="006A064E">
      <w:pPr>
        <w:rPr>
          <w:rFonts w:cs="Arial"/>
          <w:lang w:val="en-US"/>
        </w:rPr>
      </w:pPr>
    </w:p>
    <w:p w14:paraId="758DE44E" w14:textId="77777777" w:rsidR="006A064E" w:rsidRPr="00FB10D0" w:rsidRDefault="006A064E" w:rsidP="006A064E">
      <w:pPr>
        <w:pStyle w:val="13"/>
        <w:rPr>
          <w:rFonts w:eastAsia="MS Mincho" w:cs="Arial"/>
        </w:rPr>
      </w:pPr>
      <w:bookmarkStart w:id="106" w:name="_Toc435649672"/>
      <w:r w:rsidRPr="00FB10D0">
        <w:rPr>
          <w:rFonts w:cs="Arial"/>
          <w:lang w:eastAsia="ko-KR"/>
        </w:rPr>
        <w:t xml:space="preserve"> </w:t>
      </w:r>
      <w:bookmarkStart w:id="107" w:name="_Toc533725424"/>
      <w:r w:rsidRPr="00FB10D0">
        <w:rPr>
          <w:rFonts w:cs="Arial"/>
        </w:rPr>
        <w:t>부차적으로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발사되는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전파의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세기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방법</w:t>
      </w:r>
      <w:bookmarkEnd w:id="106"/>
      <w:bookmarkEnd w:id="107"/>
    </w:p>
    <w:p w14:paraId="5F7C7840" w14:textId="77777777" w:rsidR="006A064E" w:rsidRPr="00FB10D0" w:rsidRDefault="006A064E" w:rsidP="006A064E">
      <w:pPr>
        <w:rPr>
          <w:rFonts w:cs="Arial"/>
          <w:lang w:val="en-US"/>
        </w:rPr>
      </w:pPr>
    </w:p>
    <w:p w14:paraId="451E0917" w14:textId="77777777" w:rsidR="006A064E" w:rsidRPr="00FB10D0" w:rsidRDefault="006A064E" w:rsidP="006A064E">
      <w:pPr>
        <w:pStyle w:val="24"/>
        <w:rPr>
          <w:rFonts w:cs="Arial"/>
        </w:rPr>
      </w:pPr>
      <w:bookmarkStart w:id="108" w:name="_Toc435649673"/>
      <w:r w:rsidRPr="00FB10D0">
        <w:rPr>
          <w:rFonts w:cs="Arial"/>
          <w:lang w:eastAsia="ko-KR"/>
        </w:rPr>
        <w:t xml:space="preserve"> </w:t>
      </w:r>
      <w:bookmarkStart w:id="109" w:name="_Toc533725425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목적</w:t>
      </w:r>
      <w:bookmarkEnd w:id="108"/>
      <w:bookmarkEnd w:id="109"/>
      <w:r w:rsidRPr="00FB10D0">
        <w:rPr>
          <w:rFonts w:cs="Arial"/>
        </w:rPr>
        <w:t xml:space="preserve"> </w:t>
      </w:r>
    </w:p>
    <w:p w14:paraId="2C4F8907" w14:textId="77777777" w:rsidR="006A064E" w:rsidRPr="00FB10D0" w:rsidRDefault="006A064E" w:rsidP="006A064E">
      <w:pPr>
        <w:rPr>
          <w:rFonts w:cs="Arial"/>
          <w:lang w:val="en-US"/>
        </w:rPr>
      </w:pPr>
    </w:p>
    <w:p w14:paraId="0248AAF0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수신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조건에서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발생시키는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부차적인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전파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세기가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허용치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이내인지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측정하기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위한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것이다</w:t>
      </w:r>
      <w:r w:rsidRPr="00FB10D0">
        <w:rPr>
          <w:rFonts w:cs="Arial"/>
          <w:lang w:val="en-US"/>
        </w:rPr>
        <w:t xml:space="preserve">. </w:t>
      </w:r>
    </w:p>
    <w:p w14:paraId="38D2610D" w14:textId="77777777" w:rsidR="006A064E" w:rsidRPr="00FB10D0" w:rsidRDefault="006A064E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79E1FB79" w14:textId="77777777" w:rsidR="006A064E" w:rsidRPr="00FB10D0" w:rsidRDefault="006A064E" w:rsidP="006A064E">
      <w:pPr>
        <w:pStyle w:val="24"/>
        <w:rPr>
          <w:rFonts w:eastAsia="MS Mincho" w:cs="Arial"/>
        </w:rPr>
      </w:pPr>
      <w:bookmarkStart w:id="110" w:name="_Toc435649674"/>
      <w:r w:rsidRPr="00FB10D0">
        <w:rPr>
          <w:rFonts w:cs="Arial"/>
          <w:lang w:eastAsia="ko-KR"/>
        </w:rPr>
        <w:t xml:space="preserve"> </w:t>
      </w:r>
      <w:bookmarkStart w:id="111" w:name="_Toc533725426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구성</w:t>
      </w:r>
      <w:bookmarkEnd w:id="110"/>
      <w:bookmarkEnd w:id="111"/>
    </w:p>
    <w:p w14:paraId="6D795A4C" w14:textId="77777777" w:rsidR="006A064E" w:rsidRPr="00FB10D0" w:rsidRDefault="006A064E" w:rsidP="006A064E">
      <w:pPr>
        <w:rPr>
          <w:rFonts w:eastAsia="MS Mincho" w:cs="Arial"/>
          <w:lang w:val="de-DE" w:eastAsia="ja-JP"/>
        </w:rPr>
      </w:pPr>
    </w:p>
    <w:p w14:paraId="638A13DD" w14:textId="77777777" w:rsidR="006A064E" w:rsidRPr="00FB10D0" w:rsidRDefault="006A064E" w:rsidP="006A064E">
      <w:pPr>
        <w:pStyle w:val="34"/>
        <w:rPr>
          <w:rFonts w:cs="Arial"/>
        </w:rPr>
      </w:pPr>
      <w:bookmarkStart w:id="112" w:name="_Toc435649675"/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기지국을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경우</w:t>
      </w:r>
    </w:p>
    <w:p w14:paraId="4328E1AC" w14:textId="77777777" w:rsidR="006A064E" w:rsidRPr="00FB10D0" w:rsidRDefault="006A064E" w:rsidP="006A064E">
      <w:pPr>
        <w:rPr>
          <w:rFonts w:cs="Arial"/>
          <w:lang w:val="en-US"/>
        </w:rPr>
      </w:pPr>
    </w:p>
    <w:p w14:paraId="12665BE7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72768" behindDoc="0" locked="0" layoutInCell="1" allowOverlap="1" wp14:anchorId="3C30B9E2" wp14:editId="3457F7CE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42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9EC784" w14:textId="77777777" w:rsidR="004724F7" w:rsidRDefault="004724F7" w:rsidP="006A064E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7B58C12E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0B9E2" id="_x0000_s1110" type="#_x0000_t202" style="position:absolute;left:0;text-align:left;margin-left:31.6pt;margin-top:5.3pt;width:109.8pt;height:47.4pt;z-index:2518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" fillcolor="white [3201]" strokecolor="black [3200]">
                <v:textbox>
                  <w:txbxContent>
                    <w:p w14:paraId="199EC784" w14:textId="77777777" w:rsidR="004724F7" w:rsidRDefault="004724F7" w:rsidP="006A064E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7B58C12E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76864" behindDoc="0" locked="0" layoutInCell="1" allowOverlap="1" wp14:anchorId="2DCA7879" wp14:editId="4B7C7D3E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42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D89AE5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A7879" id="_x0000_s1111" type="#_x0000_t202" style="position:absolute;left:0;text-align:left;margin-left:304.6pt;margin-top:5.3pt;width:125.4pt;height:47.4pt;z-index:25187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" fillcolor="white [3201]" strokecolor="black [3200]">
                <v:textbox>
                  <w:txbxContent>
                    <w:p w14:paraId="43D89AE5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7BE06D47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74816" behindDoc="0" locked="0" layoutInCell="1" allowOverlap="1" wp14:anchorId="01DD91B6" wp14:editId="2C2BB2F5">
                <wp:simplePos x="0" y="0"/>
                <wp:positionH relativeFrom="column">
                  <wp:posOffset>2565400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422" name="Text Box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69ACAD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D91B6" id="Text Box 422" o:spid="_x0000_s1112" type="#_x0000_t202" style="position:absolute;left:0;text-align:left;margin-left:202pt;margin-top:1.65pt;width:61.8pt;height:29.4pt;z-index:25187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" fillcolor="white [3201]" strokeweight=".5pt">
                <v:path arrowok="t"/>
                <v:textbox>
                  <w:txbxContent>
                    <w:p w14:paraId="1069ACAD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6BCD3E1E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75840" behindDoc="0" locked="0" layoutInCell="1" allowOverlap="1" wp14:anchorId="237D318E" wp14:editId="14E2E92F">
                <wp:simplePos x="0" y="0"/>
                <wp:positionH relativeFrom="column">
                  <wp:posOffset>3350260</wp:posOffset>
                </wp:positionH>
                <wp:positionV relativeFrom="paragraph">
                  <wp:posOffset>50799</wp:posOffset>
                </wp:positionV>
                <wp:extent cx="518160" cy="0"/>
                <wp:effectExtent l="0" t="0" r="34290" b="19050"/>
                <wp:wrapNone/>
                <wp:docPr id="423" name="직선 연결선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85638F" id="직선 연결선 423" o:spid="_x0000_s1026" style="position:absolute;left:0;text-align:left;z-index:2518758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63.8pt,4pt" to="3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73792" behindDoc="0" locked="0" layoutInCell="1" allowOverlap="1" wp14:anchorId="60186652" wp14:editId="231A451D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424" name="직선 연결선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E4A55F" id="직선 연결선 424" o:spid="_x0000_s1026" style="position:absolute;left:0;text-align:left;z-index:2518737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BD4F285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77888" behindDoc="0" locked="0" layoutInCell="1" allowOverlap="1" wp14:anchorId="41DA1D89" wp14:editId="67ABECDB">
                <wp:simplePos x="0" y="0"/>
                <wp:positionH relativeFrom="column">
                  <wp:posOffset>1795780</wp:posOffset>
                </wp:positionH>
                <wp:positionV relativeFrom="paragraph">
                  <wp:posOffset>17145</wp:posOffset>
                </wp:positionV>
                <wp:extent cx="449580" cy="388620"/>
                <wp:effectExtent l="0" t="0" r="26670" b="30480"/>
                <wp:wrapNone/>
                <wp:docPr id="425" name="꺾인 연결선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9580" cy="3886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4D0F1" id="꺾인 연결선 425" o:spid="_x0000_s1026" type="#_x0000_t34" style="position:absolute;left:0;text-align:left;margin-left:141.4pt;margin-top:1.35pt;width:35.4pt;height:30.6pt;z-index:2518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79936" behindDoc="0" locked="0" layoutInCell="1" allowOverlap="1" wp14:anchorId="49AA7077" wp14:editId="2AA95614">
                <wp:simplePos x="0" y="0"/>
                <wp:positionH relativeFrom="column">
                  <wp:posOffset>2001520</wp:posOffset>
                </wp:positionH>
                <wp:positionV relativeFrom="paragraph">
                  <wp:posOffset>111125</wp:posOffset>
                </wp:positionV>
                <wp:extent cx="28575" cy="28575"/>
                <wp:effectExtent l="0" t="0" r="28575" b="28575"/>
                <wp:wrapNone/>
                <wp:docPr id="426" name="타원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A2EFB4" id="타원 426" o:spid="_x0000_s1026" style="position:absolute;left:0;text-align:left;margin-left:157.6pt;margin-top:8.75pt;width:2.25pt;height:2.25pt;z-index:2518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7368A843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81984" behindDoc="0" locked="0" layoutInCell="1" allowOverlap="1" wp14:anchorId="3D5816BB" wp14:editId="776CD920">
                <wp:simplePos x="0" y="0"/>
                <wp:positionH relativeFrom="column">
                  <wp:posOffset>2001520</wp:posOffset>
                </wp:positionH>
                <wp:positionV relativeFrom="paragraph">
                  <wp:posOffset>125730</wp:posOffset>
                </wp:positionV>
                <wp:extent cx="28575" cy="28575"/>
                <wp:effectExtent l="0" t="0" r="28575" b="28575"/>
                <wp:wrapNone/>
                <wp:docPr id="427" name="타원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96A55B" id="타원 427" o:spid="_x0000_s1026" style="position:absolute;left:0;text-align:left;margin-left:157.6pt;margin-top:9.9pt;width:2.25pt;height:2.25pt;z-index:25188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25D28E9F" wp14:editId="19B6361E">
                <wp:simplePos x="0" y="0"/>
                <wp:positionH relativeFrom="column">
                  <wp:posOffset>2001520</wp:posOffset>
                </wp:positionH>
                <wp:positionV relativeFrom="paragraph">
                  <wp:posOffset>34290</wp:posOffset>
                </wp:positionV>
                <wp:extent cx="28575" cy="28575"/>
                <wp:effectExtent l="0" t="0" r="28575" b="28575"/>
                <wp:wrapNone/>
                <wp:docPr id="428" name="타원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E11F72" id="타원 428" o:spid="_x0000_s1026" style="position:absolute;left:0;text-align:left;margin-left:157.6pt;margin-top:2.7pt;width:2.25pt;height:2.25pt;z-index:2518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110C0B47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7E46D3E4" wp14:editId="7E3BDE77">
                <wp:simplePos x="0" y="0"/>
                <wp:positionH relativeFrom="column">
                  <wp:posOffset>2001520</wp:posOffset>
                </wp:positionH>
                <wp:positionV relativeFrom="paragraph">
                  <wp:posOffset>86995</wp:posOffset>
                </wp:positionV>
                <wp:extent cx="480060" cy="533400"/>
                <wp:effectExtent l="0" t="0" r="15240" b="19050"/>
                <wp:wrapNone/>
                <wp:docPr id="429" name="Text Box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313E2C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2C2B1DD0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6D3E4" id="Text Box 429" o:spid="_x0000_s1113" type="#_x0000_t202" style="position:absolute;left:0;text-align:left;margin-left:157.6pt;margin-top:6.85pt;width:37.8pt;height:42pt;z-index:2518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" fillcolor="white [3201]" strokeweight=".5pt">
                <v:path arrowok="t"/>
                <v:textbox>
                  <w:txbxContent>
                    <w:p w14:paraId="70313E2C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2C2B1DD0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16195CDE" w14:textId="77777777" w:rsidR="006A064E" w:rsidRPr="00FB10D0" w:rsidRDefault="006A064E" w:rsidP="006A064E">
      <w:pPr>
        <w:rPr>
          <w:rFonts w:cs="Arial"/>
          <w:lang w:val="en-US"/>
        </w:rPr>
      </w:pPr>
    </w:p>
    <w:p w14:paraId="660C5B5B" w14:textId="77777777" w:rsidR="006A064E" w:rsidRPr="00FB10D0" w:rsidRDefault="006A064E" w:rsidP="006A064E">
      <w:pPr>
        <w:rPr>
          <w:rFonts w:cs="Arial"/>
          <w:lang w:val="en-US"/>
        </w:rPr>
      </w:pPr>
    </w:p>
    <w:p w14:paraId="0319A06F" w14:textId="77777777" w:rsidR="006A064E" w:rsidRPr="00FB10D0" w:rsidRDefault="006A064E" w:rsidP="00BF1B1A">
      <w:pPr>
        <w:spacing w:line="360" w:lineRule="auto"/>
        <w:rPr>
          <w:rFonts w:cs="Arial"/>
          <w:lang w:val="en-US"/>
        </w:rPr>
      </w:pPr>
    </w:p>
    <w:p w14:paraId="092C64CB" w14:textId="77777777" w:rsidR="006A064E" w:rsidRPr="00FB10D0" w:rsidRDefault="006A064E" w:rsidP="006A064E">
      <w:pPr>
        <w:pStyle w:val="KSDTff4"/>
        <w:rPr>
          <w:rFonts w:cs="Arial"/>
          <w:lang w:val="en-US"/>
        </w:rPr>
      </w:pPr>
      <w:r w:rsidRPr="00FB10D0">
        <w:rPr>
          <w:rFonts w:cs="Arial"/>
          <w:lang w:val="en-US"/>
        </w:rPr>
        <w:t>그림</w:t>
      </w:r>
      <w:r w:rsidRPr="00FB10D0">
        <w:rPr>
          <w:rFonts w:cs="Arial"/>
          <w:lang w:val="en-US"/>
        </w:rPr>
        <w:t xml:space="preserve"> </w: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aaal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duaaa \c \* ALPHABETIC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A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 \IF 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instrText>0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>&gt;= 1 "</w:instrText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no \c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lang w:val="en-US"/>
        </w:rPr>
        <w:instrText>1</w:instrTex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instrText xml:space="preserve">." </w:instrText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end"/>
      </w:r>
      <w:r w:rsidR="00643071" w:rsidRPr="00FB10D0">
        <w:rPr>
          <w:rFonts w:cs="Arial"/>
          <w:lang w:val="en-US"/>
        </w:rPr>
        <w:fldChar w:fldCharType="begin"/>
      </w:r>
      <w:r w:rsidRPr="00FB10D0">
        <w:rPr>
          <w:rFonts w:cs="Arial"/>
          <w:lang w:val="en-US"/>
        </w:rPr>
        <w:instrText xml:space="preserve">SEQ figure </w:instrText>
      </w:r>
      <w:r w:rsidR="00643071" w:rsidRPr="00FB10D0">
        <w:rPr>
          <w:rFonts w:cs="Arial"/>
          <w:lang w:val="en-US"/>
        </w:rPr>
        <w:fldChar w:fldCharType="separate"/>
      </w:r>
      <w:r w:rsidRPr="00FB10D0">
        <w:rPr>
          <w:rFonts w:cs="Arial"/>
          <w:noProof/>
          <w:lang w:val="en-US"/>
        </w:rPr>
        <w:t>19</w:t>
      </w:r>
      <w:r w:rsidR="00643071" w:rsidRPr="00FB10D0">
        <w:rPr>
          <w:rFonts w:cs="Arial"/>
          <w:lang w:val="en-US"/>
        </w:rPr>
        <w:fldChar w:fldCharType="end"/>
      </w:r>
      <w:r w:rsidRPr="00FB10D0">
        <w:rPr>
          <w:rFonts w:cs="Arial"/>
          <w:lang w:val="en-US"/>
        </w:rPr>
        <w:t xml:space="preserve"> ― </w:t>
      </w:r>
      <w:r w:rsidRPr="00FB10D0">
        <w:rPr>
          <w:rFonts w:cs="Arial"/>
          <w:lang w:val="en-US"/>
        </w:rPr>
        <w:t>기지국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구성도</w:t>
      </w:r>
    </w:p>
    <w:p w14:paraId="07238882" w14:textId="77777777" w:rsidR="006A064E" w:rsidRPr="00FB10D0" w:rsidRDefault="006A064E" w:rsidP="006A064E">
      <w:pPr>
        <w:rPr>
          <w:rFonts w:cs="Arial"/>
          <w:lang w:val="en-US"/>
        </w:rPr>
      </w:pPr>
    </w:p>
    <w:p w14:paraId="793895A4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</w:rPr>
        <w:t>기지국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이동국</w:t>
      </w:r>
      <w:r w:rsidRPr="00FB10D0">
        <w:rPr>
          <w:rFonts w:cs="Arial"/>
        </w:rPr>
        <w:t>(</w:t>
      </w:r>
      <w:r w:rsidRPr="00FB10D0">
        <w:rPr>
          <w:rFonts w:cs="Arial"/>
        </w:rPr>
        <w:t>또는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가입자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고정국</w:t>
      </w:r>
      <w:r w:rsidRPr="00FB10D0">
        <w:rPr>
          <w:rFonts w:cs="Arial"/>
        </w:rPr>
        <w:t>)</w:t>
      </w:r>
      <w:r w:rsidRPr="00FB10D0">
        <w:rPr>
          <w:rFonts w:cs="Arial"/>
        </w:rPr>
        <w:t>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중계하는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기기를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0AD1AEE5" w14:textId="77777777" w:rsidR="006A064E" w:rsidRPr="00FB10D0" w:rsidRDefault="006A064E" w:rsidP="006A064E">
      <w:pPr>
        <w:rPr>
          <w:rFonts w:cs="Arial"/>
          <w:lang w:val="en-US"/>
        </w:rPr>
      </w:pPr>
    </w:p>
    <w:p w14:paraId="292F2C95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94272" behindDoc="0" locked="0" layoutInCell="1" allowOverlap="1" wp14:anchorId="59D2792F" wp14:editId="7A7FE6F3">
                <wp:simplePos x="0" y="0"/>
                <wp:positionH relativeFrom="column">
                  <wp:posOffset>151765</wp:posOffset>
                </wp:positionH>
                <wp:positionV relativeFrom="paragraph">
                  <wp:posOffset>70485</wp:posOffset>
                </wp:positionV>
                <wp:extent cx="1335405" cy="601980"/>
                <wp:effectExtent l="0" t="0" r="17145" b="26670"/>
                <wp:wrapNone/>
                <wp:docPr id="43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6E5EDA" w14:textId="77777777" w:rsidR="004724F7" w:rsidRPr="003F384F" w:rsidRDefault="004724F7" w:rsidP="006A064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벡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>터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신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>호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>발생기</w:t>
                            </w:r>
                          </w:p>
                          <w:p w14:paraId="5039954E" w14:textId="77777777" w:rsidR="004724F7" w:rsidRDefault="004724F7" w:rsidP="006A064E">
                            <w:pPr>
                              <w:jc w:val="center"/>
                            </w:pP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(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 xml:space="preserve">5G 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N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>R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변</w:t>
                            </w:r>
                            <w:r w:rsidRPr="003F384F">
                              <w:rPr>
                                <w:color w:val="000000" w:themeColor="text1"/>
                              </w:rPr>
                              <w:t>조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지원</w:t>
                            </w:r>
                            <w:r w:rsidRPr="003F384F">
                              <w:rPr>
                                <w:rFonts w:hint="eastAsia"/>
                                <w:color w:val="000000" w:themeColor="text1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2792F" id="_x0000_s1114" type="#_x0000_t202" style="position:absolute;left:0;text-align:left;margin-left:11.95pt;margin-top:5.55pt;width:105.15pt;height:47.4pt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" fillcolor="white [3201]" strokecolor="black [3200]">
                <v:textbox>
                  <w:txbxContent>
                    <w:p w14:paraId="276E5EDA" w14:textId="77777777" w:rsidR="004724F7" w:rsidRPr="003F384F" w:rsidRDefault="004724F7" w:rsidP="006A064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3F384F">
                        <w:rPr>
                          <w:rFonts w:hint="eastAsia"/>
                          <w:color w:val="000000" w:themeColor="text1"/>
                        </w:rPr>
                        <w:t>벡</w:t>
                      </w:r>
                      <w:r w:rsidRPr="003F384F">
                        <w:rPr>
                          <w:color w:val="000000" w:themeColor="text1"/>
                        </w:rPr>
                        <w:t>터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>신</w:t>
                      </w:r>
                      <w:r w:rsidRPr="003F384F">
                        <w:rPr>
                          <w:color w:val="000000" w:themeColor="text1"/>
                        </w:rPr>
                        <w:t>호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3F384F">
                        <w:rPr>
                          <w:color w:val="000000" w:themeColor="text1"/>
                        </w:rPr>
                        <w:t>발생기</w:t>
                      </w:r>
                    </w:p>
                    <w:p w14:paraId="5039954E" w14:textId="77777777" w:rsidR="004724F7" w:rsidRDefault="004724F7" w:rsidP="006A064E">
                      <w:pPr>
                        <w:jc w:val="center"/>
                      </w:pPr>
                      <w:r w:rsidRPr="003F384F">
                        <w:rPr>
                          <w:rFonts w:hint="eastAsia"/>
                          <w:color w:val="000000" w:themeColor="text1"/>
                        </w:rPr>
                        <w:t>(</w:t>
                      </w:r>
                      <w:r w:rsidRPr="003F384F">
                        <w:rPr>
                          <w:color w:val="000000" w:themeColor="text1"/>
                        </w:rPr>
                        <w:t xml:space="preserve">5G 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>N</w:t>
                      </w:r>
                      <w:r w:rsidRPr="003F384F">
                        <w:rPr>
                          <w:color w:val="000000" w:themeColor="text1"/>
                        </w:rPr>
                        <w:t>R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>변</w:t>
                      </w:r>
                      <w:r w:rsidRPr="003F384F">
                        <w:rPr>
                          <w:color w:val="000000" w:themeColor="text1"/>
                        </w:rPr>
                        <w:t>조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>지원</w:t>
                      </w:r>
                      <w:r w:rsidRPr="003F384F">
                        <w:rPr>
                          <w:rFonts w:hint="eastAsia"/>
                          <w:color w:val="000000" w:themeColor="text1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17CBE12E" wp14:editId="038A6094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43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5487A6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BE12E" id="_x0000_s1115" type="#_x0000_t202" style="position:absolute;left:0;text-align:left;margin-left:136pt;margin-top:5.05pt;width:82.8pt;height:47.4pt;z-index:25188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" fillcolor="white [3201]" strokecolor="black [3200]">
                <v:textbox>
                  <w:txbxContent>
                    <w:p w14:paraId="435487A6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87104" behindDoc="0" locked="0" layoutInCell="1" allowOverlap="1" wp14:anchorId="6EA7D073" wp14:editId="36F4BEF1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43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A5970A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A7D073" id="_x0000_s1116" type="#_x0000_t202" style="position:absolute;left:0;text-align:left;margin-left:304.6pt;margin-top:5.3pt;width:125.4pt;height:47.4pt;z-index:25188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" fillcolor="white [3201]" strokecolor="black [3200]">
                <v:textbox>
                  <w:txbxContent>
                    <w:p w14:paraId="0EA5970A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11CE1C1C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85056" behindDoc="0" locked="0" layoutInCell="1" allowOverlap="1" wp14:anchorId="664E046E" wp14:editId="5A0CEAD8">
                <wp:simplePos x="0" y="0"/>
                <wp:positionH relativeFrom="column">
                  <wp:posOffset>2938780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433" name="Text Box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75F54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E046E" id="Text Box 433" o:spid="_x0000_s1117" type="#_x0000_t202" style="position:absolute;left:0;text-align:left;margin-left:231.4pt;margin-top:1.65pt;width:61.8pt;height:29.4pt;z-index:2518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" fillcolor="white [3201]" strokeweight=".5pt">
                <v:path arrowok="t"/>
                <v:textbox>
                  <w:txbxContent>
                    <w:p w14:paraId="76975F54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shape>
            </w:pict>
          </mc:Fallback>
        </mc:AlternateContent>
      </w:r>
    </w:p>
    <w:p w14:paraId="2B1918B1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93248" behindDoc="0" locked="0" layoutInCell="1" allowOverlap="1" wp14:anchorId="3C9A361D" wp14:editId="031AC19E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434" name="직선 연결선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CC5C52" id="직선 연결선 434" o:spid="_x0000_s1026" style="position:absolute;left:0;text-align:left;z-index:2518932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84032" behindDoc="0" locked="0" layoutInCell="1" allowOverlap="1" wp14:anchorId="34827E06" wp14:editId="0D298BCB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435" name="직선 연결선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67130E" id="직선 연결선 435" o:spid="_x0000_s1026" style="position:absolute;left:0;text-align:left;z-index:2518840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86080" behindDoc="0" locked="0" layoutInCell="1" allowOverlap="1" wp14:anchorId="0DE4AC89" wp14:editId="18BBC9AE">
                <wp:simplePos x="0" y="0"/>
                <wp:positionH relativeFrom="column">
                  <wp:posOffset>3731260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436" name="직선 연결선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E0472E" id="직선 연결선 436" o:spid="_x0000_s1026" style="position:absolute;left:0;text-align:left;z-index:2518860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93.8pt,3.75pt" to="304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7CD512D1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88128" behindDoc="0" locked="0" layoutInCell="1" allowOverlap="1" wp14:anchorId="7734DDBE" wp14:editId="422BB171">
                <wp:simplePos x="0" y="0"/>
                <wp:positionH relativeFrom="column">
                  <wp:posOffset>2778760</wp:posOffset>
                </wp:positionH>
                <wp:positionV relativeFrom="paragraph">
                  <wp:posOffset>117475</wp:posOffset>
                </wp:positionV>
                <wp:extent cx="396240" cy="426720"/>
                <wp:effectExtent l="0" t="0" r="22860" b="30480"/>
                <wp:wrapNone/>
                <wp:docPr id="437" name="꺾인 연결선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6240" cy="4267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6EC8A" id="꺾인 연결선 437" o:spid="_x0000_s1026" type="#_x0000_t34" style="position:absolute;left:0;text-align:left;margin-left:218.8pt;margin-top:9.25pt;width:31.2pt;height:33.6pt;z-index:25188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91200" behindDoc="0" locked="0" layoutInCell="1" allowOverlap="1" wp14:anchorId="214319CA" wp14:editId="264116C7">
                <wp:simplePos x="0" y="0"/>
                <wp:positionH relativeFrom="column">
                  <wp:posOffset>2984500</wp:posOffset>
                </wp:positionH>
                <wp:positionV relativeFrom="paragraph">
                  <wp:posOffset>294005</wp:posOffset>
                </wp:positionV>
                <wp:extent cx="28575" cy="28575"/>
                <wp:effectExtent l="0" t="0" r="28575" b="28575"/>
                <wp:wrapNone/>
                <wp:docPr id="438" name="타원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CAA8B8" id="타원 438" o:spid="_x0000_s1026" style="position:absolute;left:0;text-align:left;margin-left:235pt;margin-top:23.15pt;width:2.25pt;height:2.25pt;z-index:25189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90176" behindDoc="0" locked="0" layoutInCell="1" allowOverlap="1" wp14:anchorId="2A139335" wp14:editId="4C031399">
                <wp:simplePos x="0" y="0"/>
                <wp:positionH relativeFrom="column">
                  <wp:posOffset>2984500</wp:posOffset>
                </wp:positionH>
                <wp:positionV relativeFrom="paragraph">
                  <wp:posOffset>210185</wp:posOffset>
                </wp:positionV>
                <wp:extent cx="28575" cy="28575"/>
                <wp:effectExtent l="0" t="0" r="28575" b="28575"/>
                <wp:wrapNone/>
                <wp:docPr id="439" name="타원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5A3566" id="타원 439" o:spid="_x0000_s1026" style="position:absolute;left:0;text-align:left;margin-left:235pt;margin-top:16.55pt;width:2.25pt;height:2.25pt;z-index:25189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92224" behindDoc="0" locked="0" layoutInCell="1" allowOverlap="1" wp14:anchorId="2D13A907" wp14:editId="66484037">
                <wp:simplePos x="0" y="0"/>
                <wp:positionH relativeFrom="column">
                  <wp:posOffset>2984500</wp:posOffset>
                </wp:positionH>
                <wp:positionV relativeFrom="paragraph">
                  <wp:posOffset>385445</wp:posOffset>
                </wp:positionV>
                <wp:extent cx="28575" cy="28575"/>
                <wp:effectExtent l="0" t="0" r="28575" b="28575"/>
                <wp:wrapNone/>
                <wp:docPr id="440" name="타원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8E40F9" id="타원 440" o:spid="_x0000_s1026" style="position:absolute;left:0;text-align:left;margin-left:235pt;margin-top:30.35pt;width:2.25pt;height:2.25pt;z-index:25189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153FD7EF" w14:textId="77777777" w:rsidR="006A064E" w:rsidRPr="00FB10D0" w:rsidRDefault="006A064E" w:rsidP="006A064E">
      <w:pPr>
        <w:rPr>
          <w:rFonts w:cs="Arial"/>
          <w:lang w:val="en-US"/>
        </w:rPr>
      </w:pPr>
    </w:p>
    <w:p w14:paraId="4D4BB6FA" w14:textId="77777777" w:rsidR="006A064E" w:rsidRPr="00FB10D0" w:rsidRDefault="006A064E" w:rsidP="006A064E">
      <w:pPr>
        <w:rPr>
          <w:rFonts w:cs="Arial"/>
          <w:lang w:val="en-US"/>
        </w:rPr>
      </w:pPr>
    </w:p>
    <w:p w14:paraId="6CB775C6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7CD4738A" wp14:editId="7D61751B">
                <wp:simplePos x="0" y="0"/>
                <wp:positionH relativeFrom="column">
                  <wp:posOffset>2954020</wp:posOffset>
                </wp:positionH>
                <wp:positionV relativeFrom="paragraph">
                  <wp:posOffset>63500</wp:posOffset>
                </wp:positionV>
                <wp:extent cx="480060" cy="533400"/>
                <wp:effectExtent l="0" t="0" r="15240" b="19050"/>
                <wp:wrapNone/>
                <wp:docPr id="441" name="Text Box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83A740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1BB43A4A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4738A" id="Text Box 441" o:spid="_x0000_s1118" type="#_x0000_t202" style="position:absolute;left:0;text-align:left;margin-left:232.6pt;margin-top:5pt;width:37.8pt;height:42pt;z-index:25188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" fillcolor="white [3201]" strokeweight=".5pt">
                <v:path arrowok="t"/>
                <v:textbox>
                  <w:txbxContent>
                    <w:p w14:paraId="7E83A740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1BB43A4A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552E2EC8" w14:textId="77777777" w:rsidR="006A064E" w:rsidRPr="00FB10D0" w:rsidRDefault="006A064E" w:rsidP="006A064E">
      <w:pPr>
        <w:rPr>
          <w:rFonts w:cs="Arial"/>
          <w:lang w:val="en-US"/>
        </w:rPr>
      </w:pPr>
    </w:p>
    <w:p w14:paraId="67C58040" w14:textId="77777777" w:rsidR="006A064E" w:rsidRPr="00FB10D0" w:rsidRDefault="006A064E" w:rsidP="006A064E">
      <w:pPr>
        <w:rPr>
          <w:rFonts w:cs="Arial"/>
          <w:lang w:val="en-US"/>
        </w:rPr>
      </w:pPr>
    </w:p>
    <w:p w14:paraId="1ED61009" w14:textId="77777777" w:rsidR="006A064E" w:rsidRPr="00FB10D0" w:rsidRDefault="006A064E" w:rsidP="00BF1B1A">
      <w:pPr>
        <w:spacing w:line="360" w:lineRule="auto"/>
        <w:rPr>
          <w:rFonts w:cs="Arial"/>
          <w:lang w:val="en-US"/>
        </w:rPr>
      </w:pPr>
    </w:p>
    <w:p w14:paraId="1531FB9E" w14:textId="77777777" w:rsidR="006A064E" w:rsidRPr="00FB10D0" w:rsidRDefault="006A064E" w:rsidP="006A064E">
      <w:pPr>
        <w:pStyle w:val="KSDTff4"/>
        <w:rPr>
          <w:rFonts w:cs="Arial"/>
          <w:lang w:val="de-DE"/>
        </w:rPr>
      </w:pPr>
      <w:r w:rsidRPr="00FB10D0">
        <w:rPr>
          <w:rFonts w:cs="Arial"/>
          <w:lang w:val="de-DE"/>
        </w:rPr>
        <w:t>그림</w:t>
      </w:r>
      <w:r w:rsidRPr="00FB10D0">
        <w:rPr>
          <w:rFonts w:cs="Arial"/>
          <w:lang w:val="de-DE"/>
        </w:rPr>
        <w:t xml:space="preserve"> 20</w: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\IF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 \c \* ALPHABETIC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A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lang w:val="de-DE"/>
        </w:rPr>
        <w:fldChar w:fldCharType="end"/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\IF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aaal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1</w:instrText>
      </w:r>
      <w:r w:rsidR="00643071" w:rsidRPr="00FB10D0">
        <w:rPr>
          <w:rFonts w:cs="Arial"/>
          <w:lang w:val="de-DE"/>
        </w:rPr>
        <w:fldChar w:fldCharType="end"/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duaaa \c \* ALPHABETIC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A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 \IF 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lang w:val="de-DE"/>
        </w:rPr>
        <w:fldChar w:fldCharType="separate"/>
      </w:r>
      <w:r w:rsidRPr="00FB10D0">
        <w:rPr>
          <w:rFonts w:cs="Arial"/>
          <w:lang w:val="de-DE"/>
        </w:rPr>
        <w:instrText>1</w:instrText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lang w:val="de-DE"/>
        </w:rPr>
        <w:fldChar w:fldCharType="end"/>
      </w:r>
      <w:r w:rsidR="00643071" w:rsidRPr="00FB10D0">
        <w:rPr>
          <w:rFonts w:cs="Arial"/>
          <w:lang w:val="de-DE"/>
        </w:rPr>
        <w:fldChar w:fldCharType="end"/>
      </w:r>
      <w:r w:rsidRPr="00FB10D0">
        <w:rPr>
          <w:rFonts w:cs="Arial"/>
          <w:lang w:val="de-DE"/>
        </w:rPr>
        <w:t xml:space="preserve"> ― </w:t>
      </w:r>
      <w:r w:rsidRPr="00FB10D0">
        <w:rPr>
          <w:rFonts w:cs="Arial"/>
          <w:lang w:val="de-DE"/>
        </w:rPr>
        <w:t>중계장치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구성도</w:t>
      </w:r>
    </w:p>
    <w:p w14:paraId="398EA7C7" w14:textId="5EE0433B" w:rsidR="006A064E" w:rsidRPr="00FB10D0" w:rsidRDefault="006A064E" w:rsidP="006A064E">
      <w:pPr>
        <w:rPr>
          <w:rFonts w:cs="Arial"/>
          <w:lang w:val="de-DE"/>
        </w:rPr>
      </w:pPr>
    </w:p>
    <w:p w14:paraId="5C802019" w14:textId="3A5C4DFA" w:rsidR="003900D8" w:rsidRPr="00FB10D0" w:rsidRDefault="003900D8" w:rsidP="006A064E">
      <w:pPr>
        <w:rPr>
          <w:rFonts w:cs="Arial"/>
          <w:lang w:val="de-DE"/>
        </w:rPr>
      </w:pPr>
    </w:p>
    <w:p w14:paraId="02284312" w14:textId="5DA1B572" w:rsidR="003900D8" w:rsidRPr="00FB10D0" w:rsidRDefault="003900D8" w:rsidP="006A064E">
      <w:pPr>
        <w:rPr>
          <w:rFonts w:cs="Arial"/>
          <w:lang w:val="de-DE"/>
        </w:rPr>
      </w:pPr>
    </w:p>
    <w:p w14:paraId="1FBAC131" w14:textId="5A92390F" w:rsidR="003900D8" w:rsidRPr="00FB10D0" w:rsidRDefault="003900D8" w:rsidP="006A064E">
      <w:pPr>
        <w:rPr>
          <w:rFonts w:cs="Arial"/>
          <w:lang w:val="de-DE"/>
        </w:rPr>
      </w:pPr>
    </w:p>
    <w:p w14:paraId="36A3E07F" w14:textId="47E83F21" w:rsidR="003900D8" w:rsidRPr="00FB10D0" w:rsidRDefault="003900D8" w:rsidP="006A064E">
      <w:pPr>
        <w:rPr>
          <w:rFonts w:cs="Arial"/>
          <w:lang w:val="de-DE"/>
        </w:rPr>
      </w:pPr>
    </w:p>
    <w:p w14:paraId="33CAAA68" w14:textId="00F83452" w:rsidR="003900D8" w:rsidRPr="00FB10D0" w:rsidRDefault="003900D8" w:rsidP="006A064E">
      <w:pPr>
        <w:rPr>
          <w:rFonts w:cs="Arial"/>
          <w:lang w:val="de-DE"/>
        </w:rPr>
      </w:pPr>
    </w:p>
    <w:p w14:paraId="4CFBEDC7" w14:textId="77DDC9C7" w:rsidR="003900D8" w:rsidRPr="00FB10D0" w:rsidRDefault="003900D8" w:rsidP="006A064E">
      <w:pPr>
        <w:rPr>
          <w:rFonts w:cs="Arial"/>
          <w:lang w:val="de-DE"/>
        </w:rPr>
      </w:pPr>
    </w:p>
    <w:p w14:paraId="1292BE79" w14:textId="77777777" w:rsidR="003900D8" w:rsidRPr="00FB10D0" w:rsidRDefault="003900D8" w:rsidP="006A064E">
      <w:pPr>
        <w:rPr>
          <w:rFonts w:cs="Arial"/>
          <w:lang w:val="de-DE"/>
        </w:rPr>
      </w:pPr>
    </w:p>
    <w:p w14:paraId="30C74CCB" w14:textId="77777777" w:rsidR="006A064E" w:rsidRPr="00FB10D0" w:rsidRDefault="006A064E" w:rsidP="006A064E">
      <w:pPr>
        <w:pStyle w:val="34"/>
        <w:rPr>
          <w:rFonts w:cs="Arial"/>
        </w:rPr>
      </w:pPr>
      <w:r w:rsidRPr="00FB10D0">
        <w:rPr>
          <w:rFonts w:cs="Arial"/>
          <w:lang w:eastAsia="ko-KR"/>
        </w:rPr>
        <w:lastRenderedPageBreak/>
        <w:t xml:space="preserve"> </w:t>
      </w:r>
      <w:r w:rsidRPr="00FB10D0">
        <w:rPr>
          <w:rFonts w:cs="Arial"/>
          <w:lang w:eastAsia="ko-KR"/>
        </w:rPr>
        <w:t>이동국을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측정하는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경</w:t>
      </w:r>
      <w:r w:rsidRPr="00FB10D0">
        <w:rPr>
          <w:rFonts w:cs="Arial"/>
          <w:lang w:eastAsia="ko-KR"/>
        </w:rPr>
        <w:t>우</w:t>
      </w:r>
    </w:p>
    <w:p w14:paraId="68D9D6DE" w14:textId="77777777" w:rsidR="006A064E" w:rsidRPr="00FB10D0" w:rsidRDefault="006A064E" w:rsidP="006A064E">
      <w:pPr>
        <w:rPr>
          <w:rFonts w:cs="Arial"/>
          <w:lang w:val="en-US"/>
        </w:rPr>
      </w:pPr>
    </w:p>
    <w:p w14:paraId="0814FBA9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95296" behindDoc="0" locked="0" layoutInCell="1" allowOverlap="1" wp14:anchorId="1ED6964E" wp14:editId="2950EDCD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44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03079D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5F47D5B2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6964E" id="_x0000_s1119" type="#_x0000_t202" style="position:absolute;left:0;text-align:left;margin-left:31.6pt;margin-top:5.3pt;width:109.8pt;height:47.4pt;z-index:2518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" fillcolor="white [3201]" strokecolor="black [3200]">
                <v:textbox>
                  <w:txbxContent>
                    <w:p w14:paraId="1003079D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5F47D5B2" w14:textId="77777777" w:rsidR="004724F7" w:rsidRDefault="004724F7" w:rsidP="006A064E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99392" behindDoc="0" locked="0" layoutInCell="1" allowOverlap="1" wp14:anchorId="20BFA58B" wp14:editId="733E97B1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0" t="0" r="26670" b="26670"/>
                <wp:wrapNone/>
                <wp:docPr id="44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26B01D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</w:t>
                            </w:r>
                            <w:r>
                              <w:rPr>
                                <w:rFonts w:hint="eastAsia"/>
                              </w:rPr>
                              <w:t>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시</w:t>
                            </w:r>
                            <w:r>
                              <w:t>뮬레이터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BFA58B" id="_x0000_s1120" type="#_x0000_t202" style="position:absolute;left:0;text-align:left;margin-left:304.6pt;margin-top:5.3pt;width:125.4pt;height:47.4pt;z-index:25189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" fillcolor="white [3201]" strokecolor="black [3200]">
                <v:textbox>
                  <w:txbxContent>
                    <w:p w14:paraId="1926B01D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</w:t>
                      </w:r>
                      <w:r>
                        <w:rPr>
                          <w:rFonts w:hint="eastAsia"/>
                        </w:rPr>
                        <w:t>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시</w:t>
                      </w:r>
                      <w:r>
                        <w:t>뮬레이터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28074349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97344" behindDoc="0" locked="0" layoutInCell="1" allowOverlap="1" wp14:anchorId="434E451B" wp14:editId="2CBDF48D">
                <wp:simplePos x="0" y="0"/>
                <wp:positionH relativeFrom="column">
                  <wp:posOffset>2473960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444" name="Text Box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F9FB5A" w14:textId="77777777" w:rsidR="004724F7" w:rsidRDefault="004724F7" w:rsidP="006A064E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E451B" id="Text Box 444" o:spid="_x0000_s1121" type="#_x0000_t202" style="position:absolute;left:0;text-align:left;margin-left:194.8pt;margin-top:1.65pt;width:61.8pt;height:29.4pt;z-index:2518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" fillcolor="white [3201]" strokeweight=".5pt">
                <v:path arrowok="t"/>
                <v:textbox>
                  <w:txbxContent>
                    <w:p w14:paraId="1BF9FB5A" w14:textId="77777777" w:rsidR="004724F7" w:rsidRDefault="004724F7" w:rsidP="006A064E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</w:p>
    <w:p w14:paraId="39AD0689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98368" behindDoc="0" locked="0" layoutInCell="1" allowOverlap="1" wp14:anchorId="0E5B939A" wp14:editId="6A3A2E45">
                <wp:simplePos x="0" y="0"/>
                <wp:positionH relativeFrom="column">
                  <wp:posOffset>3258820</wp:posOffset>
                </wp:positionH>
                <wp:positionV relativeFrom="paragraph">
                  <wp:posOffset>53974</wp:posOffset>
                </wp:positionV>
                <wp:extent cx="609600" cy="0"/>
                <wp:effectExtent l="0" t="0" r="19050" b="19050"/>
                <wp:wrapNone/>
                <wp:docPr id="445" name="직선 연결선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23FA92" id="직선 연결선 445" o:spid="_x0000_s1026" style="position:absolute;left:0;text-align:left;z-index:2518983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256.6pt,4.25pt" to="304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4294967293" distB="4294967293" distL="114300" distR="114300" simplePos="0" relativeHeight="251896320" behindDoc="0" locked="0" layoutInCell="1" allowOverlap="1" wp14:anchorId="550DF72A" wp14:editId="13CFE7E4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0" t="0" r="30480" b="19050"/>
                <wp:wrapNone/>
                <wp:docPr id="446" name="직선 연결선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027D82" id="직선 연결선 446" o:spid="_x0000_s1026" style="position:absolute;left:0;text-align:left;z-index:2518963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DE08665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02464" behindDoc="0" locked="0" layoutInCell="1" allowOverlap="1" wp14:anchorId="29FFE34E" wp14:editId="58BFFA21">
                <wp:simplePos x="0" y="0"/>
                <wp:positionH relativeFrom="column">
                  <wp:posOffset>1795780</wp:posOffset>
                </wp:positionH>
                <wp:positionV relativeFrom="paragraph">
                  <wp:posOffset>86995</wp:posOffset>
                </wp:positionV>
                <wp:extent cx="91440" cy="495300"/>
                <wp:effectExtent l="0" t="0" r="22860" b="19050"/>
                <wp:wrapNone/>
                <wp:docPr id="447" name="꺾인 연결선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" cy="49530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343A9" id="꺾인 연결선 447" o:spid="_x0000_s1026" type="#_x0000_t34" style="position:absolute;left:0;text-align:left;margin-left:141.4pt;margin-top:6.85pt;width:7.2pt;height:39pt;z-index:25190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" adj="21783" strokecolor="black [3200]" strokeweight=".5pt">
                <o:lock v:ext="edit" shapetype="f"/>
              </v:shape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297" distR="114297" simplePos="0" relativeHeight="251901440" behindDoc="0" locked="0" layoutInCell="1" allowOverlap="1" wp14:anchorId="57EBB92D" wp14:editId="092BD07D">
                <wp:simplePos x="0" y="0"/>
                <wp:positionH relativeFrom="column">
                  <wp:posOffset>2870199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448" name="직선 연결선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C1C987" id="직선 연결선 448" o:spid="_x0000_s1026" style="position:absolute;left:0;text-align:left;z-index:25190144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margin;mso-height-relative:page" from="226pt,6pt" to="226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69909540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04512" behindDoc="0" locked="0" layoutInCell="1" allowOverlap="1" wp14:anchorId="70E9F66B" wp14:editId="5A9F4AC0">
                <wp:simplePos x="0" y="0"/>
                <wp:positionH relativeFrom="column">
                  <wp:posOffset>1798320</wp:posOffset>
                </wp:positionH>
                <wp:positionV relativeFrom="paragraph">
                  <wp:posOffset>81915</wp:posOffset>
                </wp:positionV>
                <wp:extent cx="28575" cy="28575"/>
                <wp:effectExtent l="0" t="0" r="28575" b="28575"/>
                <wp:wrapNone/>
                <wp:docPr id="449" name="타원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E8063B" id="타원 449" o:spid="_x0000_s1026" style="position:absolute;left:0;text-align:left;margin-left:141.6pt;margin-top:6.45pt;width:2.25pt;height:2.25pt;z-index:25190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6ABA99CE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05536" behindDoc="0" locked="0" layoutInCell="1" allowOverlap="1" wp14:anchorId="2C038689" wp14:editId="1E4D06FF">
                <wp:simplePos x="0" y="0"/>
                <wp:positionH relativeFrom="column">
                  <wp:posOffset>1798320</wp:posOffset>
                </wp:positionH>
                <wp:positionV relativeFrom="paragraph">
                  <wp:posOffset>5080</wp:posOffset>
                </wp:positionV>
                <wp:extent cx="28575" cy="28575"/>
                <wp:effectExtent l="0" t="0" r="28575" b="28575"/>
                <wp:wrapNone/>
                <wp:docPr id="450" name="타원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D7CB95" id="타원 450" o:spid="_x0000_s1026" style="position:absolute;left:0;text-align:left;margin-left:141.6pt;margin-top:.4pt;width:2.25pt;height:2.25pt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06560" behindDoc="0" locked="0" layoutInCell="1" allowOverlap="1" wp14:anchorId="0C121438" wp14:editId="2C9E68EF">
                <wp:simplePos x="0" y="0"/>
                <wp:positionH relativeFrom="column">
                  <wp:posOffset>1798320</wp:posOffset>
                </wp:positionH>
                <wp:positionV relativeFrom="paragraph">
                  <wp:posOffset>96520</wp:posOffset>
                </wp:positionV>
                <wp:extent cx="28575" cy="28575"/>
                <wp:effectExtent l="0" t="0" r="28575" b="28575"/>
                <wp:wrapNone/>
                <wp:docPr id="451" name="타원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58FD24" id="타원 451" o:spid="_x0000_s1026" style="position:absolute;left:0;text-align:left;margin-left:141.6pt;margin-top:7.6pt;width:2.25pt;height:2.25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00416" behindDoc="0" locked="0" layoutInCell="1" allowOverlap="1" wp14:anchorId="542C6254" wp14:editId="45C5119F">
                <wp:simplePos x="0" y="0"/>
                <wp:positionH relativeFrom="column">
                  <wp:posOffset>2184400</wp:posOffset>
                </wp:positionH>
                <wp:positionV relativeFrom="paragraph">
                  <wp:posOffset>6350</wp:posOffset>
                </wp:positionV>
                <wp:extent cx="1478280" cy="601980"/>
                <wp:effectExtent l="0" t="0" r="26670" b="26670"/>
                <wp:wrapNone/>
                <wp:docPr id="45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E3C346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C6254" id="_x0000_s1122" type="#_x0000_t202" style="position:absolute;left:0;text-align:left;margin-left:172pt;margin-top:.5pt;width:116.4pt;height:47.4pt;z-index:25190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" fillcolor="white [3201]" strokecolor="black [3200]">
                <v:textbox>
                  <w:txbxContent>
                    <w:p w14:paraId="24E3C346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13AB60B6" w14:textId="77777777" w:rsidR="006A064E" w:rsidRPr="00FB10D0" w:rsidRDefault="00235250" w:rsidP="006A064E">
      <w:pPr>
        <w:rPr>
          <w:rFonts w:cs="Arial"/>
          <w:lang w:val="en-US"/>
        </w:rPr>
      </w:pPr>
      <w:r w:rsidRPr="00FB10D0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03488" behindDoc="0" locked="0" layoutInCell="1" allowOverlap="1" wp14:anchorId="3441EA30" wp14:editId="5FC1FCB7">
                <wp:simplePos x="0" y="0"/>
                <wp:positionH relativeFrom="column">
                  <wp:posOffset>1645920</wp:posOffset>
                </wp:positionH>
                <wp:positionV relativeFrom="paragraph">
                  <wp:posOffset>103505</wp:posOffset>
                </wp:positionV>
                <wp:extent cx="480060" cy="533400"/>
                <wp:effectExtent l="0" t="0" r="15240" b="19050"/>
                <wp:wrapNone/>
                <wp:docPr id="453" name="Text Box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0DB859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6365EBB2" w14:textId="77777777" w:rsidR="004724F7" w:rsidRDefault="004724F7" w:rsidP="006A064E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1EA30" id="Text Box 453" o:spid="_x0000_s1123" type="#_x0000_t202" style="position:absolute;left:0;text-align:left;margin-left:129.6pt;margin-top:8.15pt;width:37.8pt;height:42pt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" fillcolor="white [3201]" strokeweight=".5pt">
                <v:path arrowok="t"/>
                <v:textbox>
                  <w:txbxContent>
                    <w:p w14:paraId="020DB859" w14:textId="77777777" w:rsidR="004724F7" w:rsidRDefault="004724F7" w:rsidP="006A064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6365EBB2" w14:textId="77777777" w:rsidR="004724F7" w:rsidRDefault="004724F7" w:rsidP="006A064E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shape>
            </w:pict>
          </mc:Fallback>
        </mc:AlternateContent>
      </w:r>
    </w:p>
    <w:p w14:paraId="30A9D6AC" w14:textId="77777777" w:rsidR="006A064E" w:rsidRPr="00FB10D0" w:rsidRDefault="006A064E" w:rsidP="006A064E">
      <w:pPr>
        <w:rPr>
          <w:rFonts w:cs="Arial"/>
          <w:lang w:val="en-US"/>
        </w:rPr>
      </w:pPr>
    </w:p>
    <w:p w14:paraId="7E9D52EE" w14:textId="77777777" w:rsidR="006A064E" w:rsidRPr="00FB10D0" w:rsidRDefault="006A064E" w:rsidP="006A064E">
      <w:pPr>
        <w:rPr>
          <w:rFonts w:cs="Arial"/>
          <w:lang w:val="en-US"/>
        </w:rPr>
      </w:pPr>
    </w:p>
    <w:p w14:paraId="74837B7B" w14:textId="77777777" w:rsidR="006A064E" w:rsidRPr="00FB10D0" w:rsidRDefault="006A064E" w:rsidP="006A064E">
      <w:pPr>
        <w:rPr>
          <w:rFonts w:cs="Arial"/>
          <w:lang w:val="en-US"/>
        </w:rPr>
      </w:pPr>
    </w:p>
    <w:p w14:paraId="732503CF" w14:textId="77777777" w:rsidR="006A064E" w:rsidRPr="00FB10D0" w:rsidRDefault="006A064E" w:rsidP="006A064E">
      <w:pPr>
        <w:rPr>
          <w:rFonts w:cs="Arial"/>
          <w:lang w:val="de-DE"/>
        </w:rPr>
      </w:pPr>
    </w:p>
    <w:p w14:paraId="6E100C37" w14:textId="77777777" w:rsidR="006A064E" w:rsidRPr="00FB10D0" w:rsidRDefault="006A064E" w:rsidP="00BF1B1A">
      <w:pPr>
        <w:spacing w:line="360" w:lineRule="auto"/>
        <w:rPr>
          <w:rFonts w:cs="Arial"/>
          <w:lang w:val="de-DE"/>
        </w:rPr>
      </w:pPr>
      <w:r w:rsidRPr="00FB10D0">
        <w:rPr>
          <w:rFonts w:cs="Arial"/>
          <w:vertAlign w:val="superscript"/>
        </w:rPr>
        <w:t xml:space="preserve"> a</w:t>
      </w:r>
      <w:r w:rsidRPr="00FB10D0">
        <w:rPr>
          <w:rFonts w:cs="Arial"/>
          <w:lang w:val="de-DE"/>
        </w:rPr>
        <w:t xml:space="preserve">  </w:t>
      </w:r>
      <w:r w:rsidRPr="00FB10D0">
        <w:rPr>
          <w:rFonts w:cs="Arial"/>
          <w:lang w:val="de-DE"/>
        </w:rPr>
        <w:t>이동국이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모드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등을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지원할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경우는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기지국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시뮬레이터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없이도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시험할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있다</w:t>
      </w:r>
      <w:r w:rsidRPr="00FB10D0">
        <w:rPr>
          <w:rFonts w:cs="Arial"/>
          <w:lang w:val="de-DE"/>
        </w:rPr>
        <w:t>.</w:t>
      </w:r>
    </w:p>
    <w:p w14:paraId="78B18919" w14:textId="77777777" w:rsidR="006A064E" w:rsidRPr="00FB10D0" w:rsidRDefault="006A064E" w:rsidP="006A064E">
      <w:pPr>
        <w:pStyle w:val="KSDTff4"/>
        <w:rPr>
          <w:rFonts w:cs="Arial"/>
          <w:lang w:val="de-DE"/>
        </w:rPr>
      </w:pPr>
      <w:r w:rsidRPr="00FB10D0">
        <w:rPr>
          <w:rFonts w:cs="Arial"/>
          <w:lang w:val="de-DE"/>
        </w:rPr>
        <w:t>그림</w:t>
      </w:r>
      <w:r w:rsidRPr="00FB10D0">
        <w:rPr>
          <w:rFonts w:cs="Arial"/>
          <w:lang w:val="de-DE"/>
        </w:rPr>
        <w:t xml:space="preserve"> </w:t>
      </w:r>
      <w:r w:rsidR="00643071" w:rsidRPr="00FB10D0">
        <w:rPr>
          <w:rFonts w:cs="Arial"/>
          <w:b w:val="0"/>
          <w:bCs w:val="0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\IF </w:instrText>
      </w:r>
      <w:r w:rsidR="00643071" w:rsidRPr="00FB10D0">
        <w:rPr>
          <w:rFonts w:cs="Arial"/>
          <w:b w:val="0"/>
          <w:bCs w:val="0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 \c </w:instrText>
      </w:r>
      <w:r w:rsidR="00643071" w:rsidRPr="00FB10D0">
        <w:rPr>
          <w:rFonts w:cs="Arial"/>
          <w:b w:val="0"/>
          <w:bCs w:val="0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b w:val="0"/>
          <w:bCs w:val="0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b w:val="0"/>
          <w:bCs w:val="0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 \c \* ALPHABETIC </w:instrText>
      </w:r>
      <w:r w:rsidR="00643071" w:rsidRPr="00FB10D0">
        <w:rPr>
          <w:rFonts w:cs="Arial"/>
          <w:b w:val="0"/>
          <w:bCs w:val="0"/>
          <w:lang w:val="de-DE"/>
        </w:rPr>
        <w:fldChar w:fldCharType="separate"/>
      </w:r>
      <w:r w:rsidRPr="00FB10D0">
        <w:rPr>
          <w:rFonts w:cs="Arial"/>
          <w:lang w:val="de-DE"/>
        </w:rPr>
        <w:instrText>A</w:instrText>
      </w:r>
      <w:r w:rsidR="00643071" w:rsidRPr="00FB10D0">
        <w:rPr>
          <w:rFonts w:cs="Arial"/>
          <w:b w:val="0"/>
          <w:bCs w:val="0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b w:val="0"/>
          <w:bCs w:val="0"/>
          <w:lang w:val="de-DE"/>
        </w:rPr>
        <w:fldChar w:fldCharType="end"/>
      </w:r>
      <w:r w:rsidR="00643071" w:rsidRPr="00FB10D0">
        <w:rPr>
          <w:rFonts w:cs="Arial"/>
          <w:b w:val="0"/>
          <w:bCs w:val="0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\IF </w:instrText>
      </w:r>
      <w:r w:rsidR="00643071" w:rsidRPr="00FB10D0">
        <w:rPr>
          <w:rFonts w:cs="Arial"/>
          <w:b w:val="0"/>
          <w:bCs w:val="0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aaal \c </w:instrText>
      </w:r>
      <w:r w:rsidR="00643071" w:rsidRPr="00FB10D0">
        <w:rPr>
          <w:rFonts w:cs="Arial"/>
          <w:b w:val="0"/>
          <w:bCs w:val="0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b w:val="0"/>
          <w:bCs w:val="0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b w:val="0"/>
          <w:bCs w:val="0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b w:val="0"/>
          <w:bCs w:val="0"/>
          <w:lang w:val="de-DE"/>
        </w:rPr>
        <w:fldChar w:fldCharType="separate"/>
      </w:r>
      <w:r w:rsidRPr="00FB10D0">
        <w:rPr>
          <w:rFonts w:cs="Arial"/>
          <w:lang w:val="de-DE"/>
        </w:rPr>
        <w:instrText>1</w:instrText>
      </w:r>
      <w:r w:rsidR="00643071" w:rsidRPr="00FB10D0">
        <w:rPr>
          <w:rFonts w:cs="Arial"/>
          <w:b w:val="0"/>
          <w:bCs w:val="0"/>
          <w:lang w:val="de-DE"/>
        </w:rPr>
        <w:fldChar w:fldCharType="end"/>
      </w:r>
      <w:r w:rsidR="00643071" w:rsidRPr="00FB10D0">
        <w:rPr>
          <w:rFonts w:cs="Arial"/>
          <w:b w:val="0"/>
          <w:bCs w:val="0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duaaa \c \* ALPHABETIC </w:instrText>
      </w:r>
      <w:r w:rsidR="00643071" w:rsidRPr="00FB10D0">
        <w:rPr>
          <w:rFonts w:cs="Arial"/>
          <w:b w:val="0"/>
          <w:bCs w:val="0"/>
          <w:lang w:val="de-DE"/>
        </w:rPr>
        <w:fldChar w:fldCharType="separate"/>
      </w:r>
      <w:r w:rsidRPr="00FB10D0">
        <w:rPr>
          <w:rFonts w:cs="Arial"/>
          <w:lang w:val="de-DE"/>
        </w:rPr>
        <w:instrText>A</w:instrText>
      </w:r>
      <w:r w:rsidR="00643071" w:rsidRPr="00FB10D0">
        <w:rPr>
          <w:rFonts w:cs="Arial"/>
          <w:b w:val="0"/>
          <w:bCs w:val="0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b w:val="0"/>
          <w:bCs w:val="0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 \IF </w:instrText>
      </w:r>
      <w:r w:rsidR="00643071" w:rsidRPr="00FB10D0">
        <w:rPr>
          <w:rFonts w:cs="Arial"/>
          <w:b w:val="0"/>
          <w:bCs w:val="0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b w:val="0"/>
          <w:bCs w:val="0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instrText>0</w:instrText>
      </w:r>
      <w:r w:rsidR="00643071" w:rsidRPr="00FB10D0">
        <w:rPr>
          <w:rFonts w:cs="Arial"/>
          <w:b w:val="0"/>
          <w:bCs w:val="0"/>
          <w:lang w:val="de-DE"/>
        </w:rPr>
        <w:fldChar w:fldCharType="end"/>
      </w:r>
      <w:r w:rsidRPr="00FB10D0">
        <w:rPr>
          <w:rFonts w:cs="Arial"/>
          <w:lang w:val="de-DE"/>
        </w:rPr>
        <w:instrText>&gt;= 1 "</w:instrText>
      </w:r>
      <w:r w:rsidR="00643071" w:rsidRPr="00FB10D0">
        <w:rPr>
          <w:rFonts w:cs="Arial"/>
          <w:b w:val="0"/>
          <w:bCs w:val="0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no \c </w:instrText>
      </w:r>
      <w:r w:rsidR="00643071" w:rsidRPr="00FB10D0">
        <w:rPr>
          <w:rFonts w:cs="Arial"/>
          <w:b w:val="0"/>
          <w:bCs w:val="0"/>
          <w:lang w:val="de-DE"/>
        </w:rPr>
        <w:fldChar w:fldCharType="separate"/>
      </w:r>
      <w:r w:rsidRPr="00FB10D0">
        <w:rPr>
          <w:rFonts w:cs="Arial"/>
          <w:lang w:val="de-DE"/>
        </w:rPr>
        <w:instrText>1</w:instrText>
      </w:r>
      <w:r w:rsidR="00643071" w:rsidRPr="00FB10D0">
        <w:rPr>
          <w:rFonts w:cs="Arial"/>
          <w:b w:val="0"/>
          <w:bCs w:val="0"/>
          <w:lang w:val="de-DE"/>
        </w:rPr>
        <w:fldChar w:fldCharType="end"/>
      </w:r>
      <w:r w:rsidRPr="00FB10D0">
        <w:rPr>
          <w:rFonts w:cs="Arial"/>
          <w:lang w:val="de-DE"/>
        </w:rPr>
        <w:instrText xml:space="preserve">." </w:instrText>
      </w:r>
      <w:r w:rsidR="00643071" w:rsidRPr="00FB10D0">
        <w:rPr>
          <w:rFonts w:cs="Arial"/>
          <w:b w:val="0"/>
          <w:bCs w:val="0"/>
          <w:lang w:val="de-DE"/>
        </w:rPr>
        <w:fldChar w:fldCharType="end"/>
      </w:r>
      <w:r w:rsidR="00643071" w:rsidRPr="00FB10D0">
        <w:rPr>
          <w:rFonts w:cs="Arial"/>
          <w:b w:val="0"/>
          <w:bCs w:val="0"/>
          <w:lang w:val="de-DE"/>
        </w:rPr>
        <w:fldChar w:fldCharType="end"/>
      </w:r>
      <w:r w:rsidR="00643071" w:rsidRPr="00FB10D0">
        <w:rPr>
          <w:rFonts w:cs="Arial"/>
          <w:b w:val="0"/>
          <w:bCs w:val="0"/>
          <w:lang w:val="de-DE"/>
        </w:rPr>
        <w:fldChar w:fldCharType="begin"/>
      </w:r>
      <w:r w:rsidRPr="00FB10D0">
        <w:rPr>
          <w:rFonts w:cs="Arial"/>
          <w:lang w:val="de-DE"/>
        </w:rPr>
        <w:instrText xml:space="preserve">SEQ figure </w:instrText>
      </w:r>
      <w:r w:rsidR="00643071" w:rsidRPr="00FB10D0">
        <w:rPr>
          <w:rFonts w:cs="Arial"/>
          <w:b w:val="0"/>
          <w:bCs w:val="0"/>
          <w:lang w:val="de-DE"/>
        </w:rPr>
        <w:fldChar w:fldCharType="separate"/>
      </w:r>
      <w:r w:rsidRPr="00FB10D0">
        <w:rPr>
          <w:rFonts w:cs="Arial"/>
          <w:noProof/>
          <w:lang w:val="de-DE"/>
        </w:rPr>
        <w:t>20</w:t>
      </w:r>
      <w:r w:rsidR="00643071" w:rsidRPr="00FB10D0">
        <w:rPr>
          <w:rFonts w:cs="Arial"/>
          <w:b w:val="0"/>
          <w:bCs w:val="0"/>
          <w:lang w:val="de-DE"/>
        </w:rPr>
        <w:fldChar w:fldCharType="end"/>
      </w:r>
      <w:r w:rsidRPr="00FB10D0">
        <w:rPr>
          <w:rFonts w:cs="Arial"/>
          <w:lang w:val="de-DE"/>
        </w:rPr>
        <w:t xml:space="preserve"> ― </w:t>
      </w:r>
      <w:r w:rsidRPr="00FB10D0">
        <w:rPr>
          <w:rFonts w:cs="Arial"/>
          <w:lang w:val="de-DE"/>
        </w:rPr>
        <w:t>이동국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시험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구성도</w:t>
      </w:r>
    </w:p>
    <w:p w14:paraId="4DE56C4F" w14:textId="77777777" w:rsidR="006A064E" w:rsidRPr="00FB10D0" w:rsidRDefault="006A064E" w:rsidP="006A064E">
      <w:pPr>
        <w:rPr>
          <w:rFonts w:cs="Arial"/>
          <w:lang w:val="de-DE"/>
        </w:rPr>
      </w:pPr>
    </w:p>
    <w:p w14:paraId="7578DFA6" w14:textId="77777777" w:rsidR="006A064E" w:rsidRPr="00FB10D0" w:rsidRDefault="006A064E" w:rsidP="006A064E">
      <w:pPr>
        <w:pStyle w:val="24"/>
        <w:rPr>
          <w:rFonts w:cs="Arial"/>
        </w:rPr>
      </w:pPr>
      <w:r w:rsidRPr="00FB10D0">
        <w:rPr>
          <w:rFonts w:cs="Arial"/>
          <w:lang w:eastAsia="ko-KR"/>
        </w:rPr>
        <w:t xml:space="preserve"> </w:t>
      </w:r>
      <w:bookmarkStart w:id="113" w:name="_Toc533725427"/>
      <w:r w:rsidRPr="00FB10D0">
        <w:rPr>
          <w:rFonts w:cs="Arial"/>
        </w:rPr>
        <w:t>측정기의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조건</w:t>
      </w:r>
      <w:bookmarkEnd w:id="112"/>
      <w:bookmarkEnd w:id="113"/>
      <w:r w:rsidRPr="00FB10D0">
        <w:rPr>
          <w:rFonts w:cs="Arial"/>
        </w:rPr>
        <w:t xml:space="preserve"> </w:t>
      </w:r>
    </w:p>
    <w:p w14:paraId="3928D20D" w14:textId="77777777" w:rsidR="006A064E" w:rsidRPr="00FB10D0" w:rsidRDefault="006A064E" w:rsidP="006A064E">
      <w:pPr>
        <w:rPr>
          <w:rFonts w:cs="Arial"/>
          <w:lang w:val="en-US"/>
        </w:rPr>
      </w:pPr>
    </w:p>
    <w:p w14:paraId="6E0F022E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별도의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규정이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없는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경우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스펙트럼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분석기는</w:t>
      </w:r>
      <w:r w:rsidRPr="00FB10D0">
        <w:rPr>
          <w:rFonts w:cs="Arial"/>
          <w:lang w:val="en-US"/>
        </w:rPr>
        <w:t xml:space="preserve"> </w:t>
      </w:r>
      <w:proofErr w:type="spellStart"/>
      <w:r w:rsidRPr="00FB10D0">
        <w:rPr>
          <w:rFonts w:cs="Arial"/>
          <w:lang w:val="en-US"/>
        </w:rPr>
        <w:t>스퓨리어스</w:t>
      </w:r>
      <w:proofErr w:type="spellEnd"/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영역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발사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방법의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조건과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동일하게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설정한다</w:t>
      </w:r>
      <w:r w:rsidRPr="00FB10D0">
        <w:rPr>
          <w:rFonts w:cs="Arial"/>
          <w:lang w:val="en-US"/>
        </w:rPr>
        <w:t>.</w:t>
      </w:r>
    </w:p>
    <w:p w14:paraId="50D38729" w14:textId="77777777" w:rsidR="006A064E" w:rsidRPr="00FB10D0" w:rsidRDefault="006A064E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5DF511D3" w14:textId="77777777" w:rsidR="00BF1B1A" w:rsidRPr="00FB10D0" w:rsidRDefault="00BF1B1A" w:rsidP="006A06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1DB9B501" w14:textId="77777777" w:rsidR="006A064E" w:rsidRPr="00FB10D0" w:rsidRDefault="006A064E" w:rsidP="006A064E">
      <w:pPr>
        <w:pStyle w:val="24"/>
        <w:rPr>
          <w:rFonts w:cs="Arial"/>
        </w:rPr>
      </w:pPr>
      <w:bookmarkStart w:id="114" w:name="_Toc435649676"/>
      <w:r w:rsidRPr="00FB10D0">
        <w:rPr>
          <w:rFonts w:cs="Arial"/>
          <w:lang w:eastAsia="ko-KR"/>
        </w:rPr>
        <w:t xml:space="preserve"> </w:t>
      </w:r>
      <w:bookmarkStart w:id="115" w:name="_Toc533725428"/>
      <w:r w:rsidRPr="00FB10D0">
        <w:rPr>
          <w:rFonts w:cs="Arial"/>
        </w:rPr>
        <w:t>시험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절차</w:t>
      </w:r>
      <w:bookmarkEnd w:id="114"/>
      <w:bookmarkEnd w:id="115"/>
    </w:p>
    <w:p w14:paraId="7861A9AC" w14:textId="77777777" w:rsidR="006A064E" w:rsidRPr="00FB10D0" w:rsidRDefault="006A064E" w:rsidP="006A064E">
      <w:pPr>
        <w:rPr>
          <w:rFonts w:cs="Arial"/>
          <w:lang w:val="en-US"/>
        </w:rPr>
      </w:pPr>
    </w:p>
    <w:p w14:paraId="55B7222B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대상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기기를</w:t>
      </w:r>
      <w:r w:rsidRPr="00FB10D0">
        <w:rPr>
          <w:rFonts w:cs="Arial"/>
          <w:lang w:val="en-US"/>
        </w:rPr>
        <w:t xml:space="preserve"> 0 RB </w:t>
      </w:r>
      <w:r w:rsidRPr="00FB10D0">
        <w:rPr>
          <w:rFonts w:cs="Arial"/>
          <w:lang w:val="en-US"/>
        </w:rPr>
        <w:t>또는</w:t>
      </w:r>
      <w:r w:rsidRPr="00FB10D0">
        <w:rPr>
          <w:rFonts w:cs="Arial"/>
          <w:lang w:val="en-US"/>
        </w:rPr>
        <w:t xml:space="preserve"> Tx off </w:t>
      </w:r>
      <w:r w:rsidRPr="00FB10D0">
        <w:rPr>
          <w:rFonts w:cs="Arial"/>
          <w:lang w:val="en-US"/>
        </w:rPr>
        <w:t>구간을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동기화해서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채널</w:t>
      </w:r>
      <w:r w:rsidRPr="00FB10D0">
        <w:rPr>
          <w:rFonts w:cs="Arial"/>
          <w:lang w:val="en-US"/>
        </w:rPr>
        <w:t>(</w:t>
      </w:r>
      <w:r w:rsidRPr="00FB10D0">
        <w:rPr>
          <w:rFonts w:cs="Arial"/>
          <w:lang w:val="en-US"/>
        </w:rPr>
        <w:t>저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중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고</w:t>
      </w:r>
      <w:r w:rsidRPr="00FB10D0">
        <w:rPr>
          <w:rFonts w:cs="Arial"/>
          <w:lang w:val="en-US"/>
        </w:rPr>
        <w:t xml:space="preserve">) </w:t>
      </w:r>
      <w:r w:rsidRPr="00FB10D0">
        <w:rPr>
          <w:rFonts w:cs="Arial"/>
          <w:lang w:val="en-US"/>
        </w:rPr>
        <w:t>별로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시험한다</w:t>
      </w:r>
      <w:r w:rsidRPr="00FB10D0">
        <w:rPr>
          <w:rFonts w:cs="Arial"/>
          <w:lang w:val="en-US"/>
        </w:rPr>
        <w:t xml:space="preserve">. </w:t>
      </w:r>
      <w:r w:rsidRPr="00FB10D0">
        <w:rPr>
          <w:rFonts w:cs="Arial"/>
          <w:lang w:val="en-US"/>
        </w:rPr>
        <w:t>단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변조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방식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채널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대역폭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서브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de-DE"/>
        </w:rPr>
        <w:t>캐리어</w:t>
      </w:r>
      <w:r w:rsidRPr="00FB10D0">
        <w:rPr>
          <w:rFonts w:cs="Arial"/>
          <w:lang w:val="de-DE"/>
        </w:rPr>
        <w:t xml:space="preserve"> </w:t>
      </w:r>
      <w:r w:rsidRPr="00FB10D0">
        <w:rPr>
          <w:rFonts w:cs="Arial"/>
          <w:lang w:val="de-DE"/>
        </w:rPr>
        <w:t>간격</w:t>
      </w:r>
      <w:r w:rsidRPr="00FB10D0">
        <w:rPr>
          <w:rFonts w:cs="Arial"/>
          <w:lang w:val="de-DE"/>
        </w:rPr>
        <w:t xml:space="preserve">(SCS) </w:t>
      </w:r>
      <w:r w:rsidRPr="00FB10D0">
        <w:rPr>
          <w:rFonts w:cs="Arial"/>
          <w:lang w:val="en-US"/>
        </w:rPr>
        <w:t>등에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상관없이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모든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안테나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단자에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대하여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상온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정격전압에서</w:t>
      </w:r>
      <w:r w:rsidRPr="00FB10D0">
        <w:rPr>
          <w:rFonts w:cs="Arial"/>
          <w:lang w:val="en-US"/>
        </w:rPr>
        <w:t xml:space="preserve"> 1</w:t>
      </w:r>
      <w:r w:rsidRPr="00FB10D0">
        <w:rPr>
          <w:rFonts w:cs="Arial"/>
          <w:lang w:val="en-US"/>
        </w:rPr>
        <w:t>회만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측정한다</w:t>
      </w:r>
      <w:r w:rsidRPr="00FB10D0">
        <w:rPr>
          <w:rFonts w:cs="Arial"/>
          <w:lang w:val="en-US"/>
        </w:rPr>
        <w:t>.</w:t>
      </w:r>
    </w:p>
    <w:p w14:paraId="6DA6C108" w14:textId="77777777" w:rsidR="006A064E" w:rsidRPr="00FB10D0" w:rsidRDefault="006A064E" w:rsidP="006A064E">
      <w:pPr>
        <w:rPr>
          <w:rFonts w:cs="Arial"/>
          <w:lang w:val="en-US"/>
        </w:rPr>
      </w:pPr>
    </w:p>
    <w:p w14:paraId="314841F3" w14:textId="77777777" w:rsidR="006A064E" w:rsidRPr="00FB10D0" w:rsidRDefault="006A064E" w:rsidP="006A064E">
      <w:pPr>
        <w:pStyle w:val="13"/>
        <w:rPr>
          <w:rFonts w:cs="Arial"/>
        </w:rPr>
      </w:pPr>
      <w:bookmarkStart w:id="116" w:name="_Toc435649677"/>
      <w:r w:rsidRPr="00FB10D0">
        <w:rPr>
          <w:rFonts w:cs="Arial"/>
          <w:lang w:eastAsia="ko-KR"/>
        </w:rPr>
        <w:t xml:space="preserve"> </w:t>
      </w:r>
      <w:bookmarkStart w:id="117" w:name="_Toc533725429"/>
      <w:r w:rsidRPr="00FB10D0">
        <w:rPr>
          <w:rFonts w:cs="Arial"/>
        </w:rPr>
        <w:t>기타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사항</w:t>
      </w:r>
      <w:bookmarkEnd w:id="116"/>
      <w:bookmarkEnd w:id="117"/>
    </w:p>
    <w:p w14:paraId="3C16CC70" w14:textId="77777777" w:rsidR="006A064E" w:rsidRPr="00FB10D0" w:rsidRDefault="006A064E" w:rsidP="006A064E">
      <w:pPr>
        <w:rPr>
          <w:rFonts w:cs="Arial"/>
          <w:lang w:val="en-US"/>
        </w:rPr>
      </w:pPr>
    </w:p>
    <w:p w14:paraId="51ADB143" w14:textId="77777777" w:rsidR="006A064E" w:rsidRPr="00FB10D0" w:rsidRDefault="006A064E" w:rsidP="006A064E">
      <w:pPr>
        <w:pStyle w:val="24"/>
        <w:tabs>
          <w:tab w:val="clear" w:pos="500"/>
          <w:tab w:val="left" w:pos="567"/>
        </w:tabs>
        <w:rPr>
          <w:rFonts w:cs="Arial"/>
        </w:rPr>
      </w:pPr>
      <w:bookmarkStart w:id="118" w:name="_Toc435649678"/>
      <w:bookmarkStart w:id="119" w:name="_Toc533725430"/>
      <w:r w:rsidRPr="00FB10D0">
        <w:rPr>
          <w:rFonts w:cs="Arial"/>
        </w:rPr>
        <w:t>환경</w:t>
      </w:r>
      <w:r w:rsidRPr="00FB10D0">
        <w:rPr>
          <w:rFonts w:cs="Arial"/>
        </w:rPr>
        <w:t xml:space="preserve"> </w:t>
      </w:r>
      <w:r w:rsidRPr="00FB10D0">
        <w:rPr>
          <w:rFonts w:cs="Arial"/>
        </w:rPr>
        <w:t>시험</w:t>
      </w:r>
      <w:bookmarkEnd w:id="118"/>
      <w:bookmarkEnd w:id="119"/>
    </w:p>
    <w:p w14:paraId="0F76499C" w14:textId="77777777" w:rsidR="006A064E" w:rsidRPr="00FB10D0" w:rsidRDefault="006A064E" w:rsidP="006A064E">
      <w:pPr>
        <w:rPr>
          <w:rFonts w:cs="Arial"/>
          <w:lang w:val="en-US"/>
        </w:rPr>
      </w:pPr>
    </w:p>
    <w:p w14:paraId="47F29939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이동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통신용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무선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설비의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환경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무선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설비의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적합성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평가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처리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방법을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준용한다</w:t>
      </w:r>
      <w:r w:rsidRPr="00FB10D0">
        <w:rPr>
          <w:rFonts w:cs="Arial"/>
          <w:lang w:val="en-US"/>
        </w:rPr>
        <w:t xml:space="preserve">. </w:t>
      </w:r>
    </w:p>
    <w:p w14:paraId="40ECF859" w14:textId="77777777" w:rsidR="006A064E" w:rsidRPr="00FB10D0" w:rsidRDefault="006A064E" w:rsidP="006A064E">
      <w:pPr>
        <w:rPr>
          <w:rFonts w:cs="Arial"/>
          <w:lang w:val="en-US"/>
        </w:rPr>
      </w:pPr>
    </w:p>
    <w:p w14:paraId="5E004399" w14:textId="77777777" w:rsidR="006A064E" w:rsidRPr="00FB10D0" w:rsidRDefault="006A064E" w:rsidP="006A064E">
      <w:pPr>
        <w:pStyle w:val="24"/>
        <w:rPr>
          <w:rFonts w:cs="Arial"/>
        </w:rPr>
      </w:pPr>
      <w:r w:rsidRPr="00FB10D0">
        <w:rPr>
          <w:rFonts w:cs="Arial"/>
          <w:lang w:eastAsia="ko-KR"/>
        </w:rPr>
        <w:t xml:space="preserve"> </w:t>
      </w:r>
      <w:bookmarkStart w:id="120" w:name="_Toc533725431"/>
      <w:r w:rsidRPr="00FB10D0">
        <w:rPr>
          <w:rFonts w:cs="Arial"/>
          <w:lang w:eastAsia="ko-KR"/>
        </w:rPr>
        <w:t>기타</w:t>
      </w:r>
      <w:r w:rsidRPr="00FB10D0">
        <w:rPr>
          <w:rFonts w:cs="Arial"/>
          <w:lang w:eastAsia="ko-KR"/>
        </w:rPr>
        <w:t xml:space="preserve"> </w:t>
      </w:r>
      <w:r w:rsidRPr="00FB10D0">
        <w:rPr>
          <w:rFonts w:cs="Arial"/>
          <w:lang w:eastAsia="ko-KR"/>
        </w:rPr>
        <w:t>적용</w:t>
      </w:r>
      <w:bookmarkEnd w:id="120"/>
    </w:p>
    <w:p w14:paraId="4B2E398B" w14:textId="77777777" w:rsidR="006A064E" w:rsidRPr="00FB10D0" w:rsidRDefault="006A064E" w:rsidP="006A064E">
      <w:pPr>
        <w:rPr>
          <w:rFonts w:cs="Arial"/>
          <w:lang w:val="en-US"/>
        </w:rPr>
      </w:pPr>
    </w:p>
    <w:p w14:paraId="47627817" w14:textId="77777777" w:rsidR="006A064E" w:rsidRPr="00FB10D0" w:rsidRDefault="006A064E" w:rsidP="006A064E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위의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항목에서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권고하는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방법이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없거나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적용할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없는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경우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기관은</w:t>
      </w:r>
      <w:r w:rsidRPr="00FB10D0">
        <w:rPr>
          <w:rFonts w:cs="Arial"/>
          <w:lang w:val="en-US"/>
        </w:rPr>
        <w:t xml:space="preserve"> 3GPP </w:t>
      </w:r>
      <w:r w:rsidRPr="00FB10D0">
        <w:rPr>
          <w:rFonts w:cs="Arial"/>
          <w:lang w:val="en-US"/>
        </w:rPr>
        <w:t>등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국제적으로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유효성이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검증된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절차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또는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국립전파연구원의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지침을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채택하거나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스스로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유효성을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입증할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방법을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개발하여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적용할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있으며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경우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적용된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절차를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성적서에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명시하여야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한다</w:t>
      </w:r>
      <w:r w:rsidRPr="00FB10D0">
        <w:rPr>
          <w:rFonts w:cs="Arial"/>
          <w:lang w:val="en-US"/>
        </w:rPr>
        <w:t>.</w:t>
      </w:r>
    </w:p>
    <w:p w14:paraId="27A5E818" w14:textId="77777777" w:rsidR="000805D1" w:rsidRPr="00FB10D0" w:rsidRDefault="000805D1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  <w:r w:rsidRPr="00FB10D0">
        <w:rPr>
          <w:rFonts w:cs="Arial"/>
          <w:lang w:val="en-US"/>
        </w:rPr>
        <w:br w:type="page"/>
      </w:r>
    </w:p>
    <w:p w14:paraId="22C59D1D" w14:textId="77777777" w:rsidR="000805D1" w:rsidRPr="00FB10D0" w:rsidRDefault="000805D1" w:rsidP="000805D1">
      <w:pPr>
        <w:pStyle w:val="KSDTff0"/>
        <w:rPr>
          <w:rFonts w:cs="Arial"/>
        </w:rPr>
      </w:pPr>
      <w:bookmarkStart w:id="121" w:name="_Toc518983975"/>
      <w:bookmarkStart w:id="122" w:name="_Toc533725432"/>
      <w:r w:rsidRPr="00FB10D0">
        <w:rPr>
          <w:rFonts w:cs="Arial"/>
        </w:rPr>
        <w:lastRenderedPageBreak/>
        <w:t>참고문헌</w:t>
      </w:r>
      <w:bookmarkEnd w:id="121"/>
      <w:bookmarkEnd w:id="122"/>
    </w:p>
    <w:p w14:paraId="12292473" w14:textId="77777777" w:rsidR="000805D1" w:rsidRPr="00FB10D0" w:rsidRDefault="000805D1" w:rsidP="000805D1">
      <w:pPr>
        <w:rPr>
          <w:rFonts w:cs="Arial"/>
        </w:rPr>
      </w:pPr>
    </w:p>
    <w:p w14:paraId="4F680B1F" w14:textId="77777777" w:rsidR="000805D1" w:rsidRPr="00FB10D0" w:rsidRDefault="000805D1" w:rsidP="000805D1">
      <w:pPr>
        <w:rPr>
          <w:rFonts w:cs="Arial"/>
          <w:lang w:val="en-US"/>
        </w:rPr>
      </w:pPr>
    </w:p>
    <w:p w14:paraId="657F78B4" w14:textId="77777777" w:rsidR="000805D1" w:rsidRPr="00FB10D0" w:rsidRDefault="000805D1" w:rsidP="000805D1">
      <w:pPr>
        <w:rPr>
          <w:rFonts w:cs="Arial"/>
          <w:lang w:val="en-US"/>
        </w:rPr>
      </w:pPr>
      <w:r w:rsidRPr="00FB10D0">
        <w:rPr>
          <w:rFonts w:cs="Arial"/>
          <w:lang w:val="en-US"/>
        </w:rPr>
        <w:t>다음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문서들은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표준의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이해를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돕기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위한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문서로서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특정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문서</w:t>
      </w:r>
      <w:r w:rsidRPr="00FB10D0">
        <w:rPr>
          <w:rFonts w:cs="Arial"/>
          <w:lang w:val="en-US"/>
        </w:rPr>
        <w:t>(</w:t>
      </w:r>
      <w:r w:rsidRPr="00FB10D0">
        <w:rPr>
          <w:rFonts w:cs="Arial"/>
          <w:lang w:val="en-US"/>
        </w:rPr>
        <w:t>발행일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및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판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번호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또는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개정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번호를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명시한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것</w:t>
      </w:r>
      <w:r w:rsidRPr="00FB10D0">
        <w:rPr>
          <w:rFonts w:cs="Arial"/>
          <w:lang w:val="en-US"/>
        </w:rPr>
        <w:t>)</w:t>
      </w:r>
      <w:r w:rsidRPr="00FB10D0">
        <w:rPr>
          <w:rFonts w:cs="Arial"/>
          <w:lang w:val="en-US"/>
        </w:rPr>
        <w:t>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일반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문서로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구별된다</w:t>
      </w:r>
      <w:r w:rsidRPr="00FB10D0">
        <w:rPr>
          <w:rFonts w:cs="Arial"/>
          <w:lang w:val="en-US"/>
        </w:rPr>
        <w:t>.</w:t>
      </w:r>
    </w:p>
    <w:p w14:paraId="6646866D" w14:textId="77777777" w:rsidR="000805D1" w:rsidRPr="00FB10D0" w:rsidRDefault="000805D1" w:rsidP="000805D1">
      <w:pPr>
        <w:rPr>
          <w:rFonts w:cs="Arial"/>
          <w:lang w:val="en-US"/>
        </w:rPr>
      </w:pPr>
    </w:p>
    <w:p w14:paraId="3A9FF929" w14:textId="77777777" w:rsidR="000805D1" w:rsidRPr="00FB10D0" w:rsidRDefault="000805D1" w:rsidP="000805D1">
      <w:pPr>
        <w:pStyle w:val="80"/>
        <w:rPr>
          <w:rFonts w:cs="Arial"/>
          <w:lang w:val="en-US"/>
        </w:rPr>
      </w:pPr>
      <w:r w:rsidRPr="00FB10D0">
        <w:rPr>
          <w:rFonts w:cs="Arial"/>
          <w:lang w:val="en-US"/>
        </w:rPr>
        <w:t>—</w:t>
      </w:r>
      <w:r w:rsidRPr="00FB10D0">
        <w:rPr>
          <w:rFonts w:cs="Arial"/>
          <w:lang w:val="en-US"/>
        </w:rPr>
        <w:tab/>
      </w:r>
      <w:r w:rsidRPr="00FB10D0">
        <w:rPr>
          <w:rFonts w:cs="Arial"/>
          <w:lang w:val="en-US"/>
        </w:rPr>
        <w:t>특정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문서인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경우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해당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판본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이후의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개정판은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적용되지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않는다</w:t>
      </w:r>
      <w:r w:rsidRPr="00FB10D0">
        <w:rPr>
          <w:rFonts w:cs="Arial"/>
          <w:lang w:val="en-US"/>
        </w:rPr>
        <w:t>.</w:t>
      </w:r>
    </w:p>
    <w:p w14:paraId="26267383" w14:textId="77777777" w:rsidR="000805D1" w:rsidRPr="00FB10D0" w:rsidRDefault="000805D1" w:rsidP="000805D1">
      <w:pPr>
        <w:pStyle w:val="80"/>
        <w:rPr>
          <w:rFonts w:cs="Arial"/>
          <w:lang w:val="en-US"/>
        </w:rPr>
      </w:pPr>
      <w:r w:rsidRPr="00FB10D0">
        <w:rPr>
          <w:rFonts w:cs="Arial"/>
          <w:lang w:val="en-US"/>
        </w:rPr>
        <w:t>—</w:t>
      </w:r>
      <w:r w:rsidRPr="00FB10D0">
        <w:rPr>
          <w:rFonts w:cs="Arial"/>
          <w:lang w:val="en-US"/>
        </w:rPr>
        <w:tab/>
      </w:r>
      <w:r w:rsidRPr="00FB10D0">
        <w:rPr>
          <w:rFonts w:cs="Arial"/>
          <w:lang w:val="en-US"/>
        </w:rPr>
        <w:t>일반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문서인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경우</w:t>
      </w:r>
      <w:r w:rsidRPr="00FB10D0">
        <w:rPr>
          <w:rFonts w:cs="Arial"/>
          <w:lang w:val="en-US"/>
        </w:rPr>
        <w:t xml:space="preserve">, </w:t>
      </w:r>
      <w:r w:rsidRPr="00FB10D0">
        <w:rPr>
          <w:rFonts w:cs="Arial"/>
          <w:lang w:val="en-US"/>
        </w:rPr>
        <w:t>최신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판본이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적용된다</w:t>
      </w:r>
      <w:r w:rsidRPr="00FB10D0">
        <w:rPr>
          <w:rFonts w:cs="Arial"/>
          <w:lang w:val="en-US"/>
        </w:rPr>
        <w:t xml:space="preserve">. </w:t>
      </w:r>
    </w:p>
    <w:p w14:paraId="2C2A255C" w14:textId="77777777" w:rsidR="000805D1" w:rsidRPr="00FB10D0" w:rsidRDefault="000805D1" w:rsidP="000805D1">
      <w:pPr>
        <w:rPr>
          <w:rFonts w:cs="Arial"/>
          <w:lang w:val="en-US"/>
        </w:rPr>
      </w:pPr>
    </w:p>
    <w:p w14:paraId="67E7F9CF" w14:textId="5337579B" w:rsidR="000805D1" w:rsidRPr="00FB10D0" w:rsidRDefault="000805D1" w:rsidP="000805D1">
      <w:pPr>
        <w:tabs>
          <w:tab w:val="left" w:pos="500"/>
        </w:tabs>
        <w:spacing w:after="72"/>
        <w:ind w:left="500" w:hangingChars="250" w:hanging="500"/>
        <w:rPr>
          <w:rFonts w:cs="Arial"/>
          <w:lang w:val="en-US"/>
        </w:rPr>
      </w:pPr>
      <w:r w:rsidRPr="00FB10D0">
        <w:rPr>
          <w:rFonts w:cs="Arial"/>
          <w:lang w:val="en-US"/>
        </w:rPr>
        <w:t>[1]</w:t>
      </w:r>
      <w:r w:rsidRPr="00FB10D0">
        <w:rPr>
          <w:rFonts w:cs="Arial"/>
          <w:lang w:val="en-US"/>
        </w:rPr>
        <w:tab/>
      </w:r>
      <w:r w:rsidR="008233C3" w:rsidRPr="00FB10D0">
        <w:rPr>
          <w:rFonts w:hint="eastAsia"/>
          <w:lang w:val="en-US"/>
        </w:rPr>
        <w:t>과학기술정보통신부령</w:t>
      </w:r>
      <w:r w:rsidR="008233C3" w:rsidRPr="00FB10D0">
        <w:rPr>
          <w:rFonts w:hint="eastAsia"/>
          <w:lang w:val="en-US"/>
        </w:rPr>
        <w:t>,</w:t>
      </w:r>
      <w:r w:rsidR="008233C3" w:rsidRPr="00FB10D0">
        <w:rPr>
          <w:lang w:val="en-US"/>
        </w:rPr>
        <w:t xml:space="preserve"> </w:t>
      </w:r>
      <w:r w:rsidR="008233C3" w:rsidRPr="00FB10D0">
        <w:rPr>
          <w:rFonts w:hint="eastAsia"/>
          <w:lang w:val="en-US"/>
        </w:rPr>
        <w:t>무선설비</w:t>
      </w:r>
      <w:r w:rsidR="008233C3" w:rsidRPr="00FB10D0">
        <w:rPr>
          <w:rFonts w:hint="eastAsia"/>
          <w:lang w:val="en-US"/>
        </w:rPr>
        <w:t xml:space="preserve"> </w:t>
      </w:r>
      <w:r w:rsidR="008233C3" w:rsidRPr="00FB10D0">
        <w:rPr>
          <w:rFonts w:hint="eastAsia"/>
          <w:lang w:val="en-US"/>
        </w:rPr>
        <w:t>규칙</w:t>
      </w:r>
    </w:p>
    <w:p w14:paraId="49676DAA" w14:textId="086CA7B3" w:rsidR="000805D1" w:rsidRPr="00FB10D0" w:rsidRDefault="000805D1" w:rsidP="000805D1">
      <w:pPr>
        <w:tabs>
          <w:tab w:val="left" w:pos="500"/>
        </w:tabs>
        <w:spacing w:after="72"/>
        <w:ind w:left="500" w:hangingChars="250" w:hanging="500"/>
        <w:rPr>
          <w:rFonts w:cs="Arial"/>
          <w:lang w:val="en-US"/>
        </w:rPr>
      </w:pPr>
      <w:r w:rsidRPr="00FB10D0">
        <w:rPr>
          <w:rFonts w:cs="Arial"/>
          <w:lang w:val="en-US"/>
        </w:rPr>
        <w:t>[2]</w:t>
      </w:r>
      <w:r w:rsidRPr="00FB10D0">
        <w:rPr>
          <w:rFonts w:cs="Arial"/>
          <w:lang w:val="en-US"/>
        </w:rPr>
        <w:tab/>
      </w:r>
      <w:r w:rsidR="008233C3" w:rsidRPr="00FB10D0">
        <w:rPr>
          <w:rFonts w:hint="eastAsia"/>
          <w:lang w:val="en-US"/>
        </w:rPr>
        <w:t>국립전파연구원고시</w:t>
      </w:r>
      <w:r w:rsidR="008233C3" w:rsidRPr="00FB10D0">
        <w:rPr>
          <w:rFonts w:hint="eastAsia"/>
          <w:lang w:val="en-US"/>
        </w:rPr>
        <w:t xml:space="preserve">, </w:t>
      </w:r>
      <w:r w:rsidR="008233C3" w:rsidRPr="00FB10D0">
        <w:rPr>
          <w:rFonts w:hint="eastAsia"/>
          <w:lang w:val="en-US"/>
        </w:rPr>
        <w:t>전기통신사업용</w:t>
      </w:r>
      <w:r w:rsidR="008233C3" w:rsidRPr="00FB10D0">
        <w:rPr>
          <w:rFonts w:hint="eastAsia"/>
          <w:lang w:val="en-US"/>
        </w:rPr>
        <w:t xml:space="preserve"> </w:t>
      </w:r>
      <w:r w:rsidR="008233C3" w:rsidRPr="00FB10D0">
        <w:rPr>
          <w:rFonts w:hint="eastAsia"/>
          <w:lang w:val="en-US"/>
        </w:rPr>
        <w:t>무선설비의</w:t>
      </w:r>
      <w:r w:rsidR="008233C3" w:rsidRPr="00FB10D0">
        <w:rPr>
          <w:rFonts w:hint="eastAsia"/>
          <w:lang w:val="en-US"/>
        </w:rPr>
        <w:t xml:space="preserve"> </w:t>
      </w:r>
      <w:r w:rsidR="008233C3" w:rsidRPr="00FB10D0">
        <w:rPr>
          <w:rFonts w:hint="eastAsia"/>
          <w:lang w:val="en-US"/>
        </w:rPr>
        <w:t>기술기준</w:t>
      </w:r>
    </w:p>
    <w:p w14:paraId="1FE6E914" w14:textId="77777777" w:rsidR="000805D1" w:rsidRPr="00FB10D0" w:rsidRDefault="000805D1" w:rsidP="000805D1">
      <w:pPr>
        <w:tabs>
          <w:tab w:val="left" w:pos="500"/>
        </w:tabs>
        <w:spacing w:after="72"/>
        <w:ind w:left="500" w:hangingChars="250" w:hanging="500"/>
        <w:rPr>
          <w:rFonts w:cs="Arial"/>
          <w:lang w:val="en-US"/>
        </w:rPr>
      </w:pPr>
      <w:r w:rsidRPr="00FB10D0">
        <w:rPr>
          <w:rFonts w:cs="Arial"/>
          <w:lang w:val="en-US"/>
        </w:rPr>
        <w:t>[3]</w:t>
      </w:r>
      <w:r w:rsidRPr="00FB10D0">
        <w:rPr>
          <w:rFonts w:cs="Arial"/>
          <w:lang w:val="en-US"/>
        </w:rPr>
        <w:tab/>
        <w:t xml:space="preserve">KS X 3123, </w:t>
      </w:r>
      <w:r w:rsidRPr="00FB10D0">
        <w:rPr>
          <w:rFonts w:cs="Arial"/>
          <w:bCs/>
          <w:snapToGrid w:val="0"/>
        </w:rPr>
        <w:t>무선설비적합성평가</w:t>
      </w:r>
      <w:r w:rsidRPr="00FB10D0">
        <w:rPr>
          <w:rFonts w:cs="Arial"/>
          <w:bCs/>
          <w:snapToGrid w:val="0"/>
        </w:rPr>
        <w:t xml:space="preserve"> </w:t>
      </w:r>
      <w:r w:rsidRPr="00FB10D0">
        <w:rPr>
          <w:rFonts w:cs="Arial"/>
          <w:bCs/>
          <w:snapToGrid w:val="0"/>
        </w:rPr>
        <w:t>시험방법</w:t>
      </w:r>
    </w:p>
    <w:p w14:paraId="78886154" w14:textId="77777777" w:rsidR="000805D1" w:rsidRPr="00FB10D0" w:rsidRDefault="000805D1" w:rsidP="000805D1">
      <w:pPr>
        <w:tabs>
          <w:tab w:val="left" w:pos="500"/>
        </w:tabs>
        <w:spacing w:after="72"/>
        <w:ind w:left="500" w:hangingChars="250" w:hanging="500"/>
        <w:rPr>
          <w:rFonts w:cs="Arial"/>
        </w:rPr>
      </w:pPr>
      <w:r w:rsidRPr="00FB10D0">
        <w:rPr>
          <w:rFonts w:cs="Arial"/>
          <w:lang w:val="en-US"/>
        </w:rPr>
        <w:t>[4]</w:t>
      </w:r>
      <w:r w:rsidRPr="00FB10D0">
        <w:rPr>
          <w:rFonts w:cs="Arial"/>
          <w:lang w:val="en-US"/>
        </w:rPr>
        <w:tab/>
        <w:t xml:space="preserve">KS X 3142, LTE </w:t>
      </w:r>
      <w:r w:rsidRPr="00FB10D0">
        <w:rPr>
          <w:rFonts w:cs="Arial"/>
          <w:lang w:val="en-US"/>
        </w:rPr>
        <w:t>이동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통신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무선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설비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특성</w:t>
      </w:r>
      <w:r w:rsidRPr="00FB10D0">
        <w:rPr>
          <w:rFonts w:cs="Arial"/>
          <w:lang w:val="en-US"/>
        </w:rPr>
        <w:t xml:space="preserve"> </w:t>
      </w:r>
      <w:r w:rsidRPr="00FB10D0">
        <w:rPr>
          <w:rFonts w:cs="Arial"/>
          <w:lang w:val="en-US"/>
        </w:rPr>
        <w:t>시험방법</w:t>
      </w:r>
    </w:p>
    <w:p w14:paraId="230AD525" w14:textId="77777777" w:rsidR="00B9439D" w:rsidRPr="00FB10D0" w:rsidRDefault="000805D1" w:rsidP="008369E7">
      <w:pPr>
        <w:widowControl/>
        <w:wordWrap/>
        <w:autoSpaceDE/>
        <w:autoSpaceDN/>
        <w:spacing w:line="240" w:lineRule="auto"/>
        <w:jc w:val="left"/>
        <w:rPr>
          <w:rFonts w:cs="Arial"/>
        </w:rPr>
        <w:sectPr w:rsidR="00B9439D" w:rsidRPr="00FB10D0" w:rsidSect="00037BE3">
          <w:headerReference w:type="even" r:id="rId23"/>
          <w:headerReference w:type="default" r:id="rId24"/>
          <w:footerReference w:type="even" r:id="rId25"/>
          <w:footerReference w:type="default" r:id="rId26"/>
          <w:headerReference w:type="first" r:id="rId27"/>
          <w:footerReference w:type="first" r:id="rId28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  <w:r w:rsidRPr="00FB10D0">
        <w:rPr>
          <w:rFonts w:cs="Arial"/>
        </w:rPr>
        <w:br w:type="page"/>
      </w:r>
      <w:bookmarkStart w:id="123" w:name="해설서"/>
      <w:bookmarkEnd w:id="123"/>
    </w:p>
    <w:p w14:paraId="520E65DD" w14:textId="593BE0DA" w:rsidR="00C50EA8" w:rsidRPr="00FB10D0" w:rsidRDefault="00C50EA8" w:rsidP="00C50EA8">
      <w:pPr>
        <w:pStyle w:val="KSDTff0"/>
      </w:pPr>
      <w:r w:rsidRPr="00FB10D0">
        <w:rPr>
          <w:b w:val="0"/>
          <w:bCs/>
        </w:rPr>
        <w:lastRenderedPageBreak/>
        <w:fldChar w:fldCharType="begin"/>
      </w:r>
      <w:r w:rsidRPr="00FB10D0">
        <w:rPr>
          <w:b w:val="0"/>
          <w:bCs/>
        </w:rPr>
        <w:instrText xml:space="preserve"> DOCPROPERTY "DocKnd"  \* MERGEFORMAT </w:instrText>
      </w:r>
      <w:r w:rsidRPr="00FB10D0">
        <w:rPr>
          <w:b w:val="0"/>
          <w:bCs/>
        </w:rPr>
        <w:fldChar w:fldCharType="separate"/>
      </w:r>
      <w:bookmarkStart w:id="124" w:name="_Toc462826415"/>
      <w:bookmarkStart w:id="125" w:name="_Toc463020142"/>
      <w:bookmarkStart w:id="126" w:name="_Toc518983976"/>
      <w:bookmarkStart w:id="127" w:name="_Toc46754556"/>
      <w:r w:rsidRPr="00FB10D0">
        <w:rPr>
          <w:b w:val="0"/>
          <w:bCs/>
        </w:rPr>
        <w:t>KS</w:t>
      </w:r>
      <w:r w:rsidRPr="00FB10D0">
        <w:rPr>
          <w:b w:val="0"/>
          <w:bCs/>
        </w:rPr>
        <w:fldChar w:fldCharType="end"/>
      </w:r>
      <w:r w:rsidRPr="00FB10D0">
        <w:t xml:space="preserve"> </w:t>
      </w:r>
      <w:r w:rsidRPr="00FB10D0">
        <w:rPr>
          <w:b w:val="0"/>
          <w:bCs/>
        </w:rPr>
        <w:fldChar w:fldCharType="begin"/>
      </w:r>
      <w:r w:rsidRPr="00FB10D0">
        <w:rPr>
          <w:b w:val="0"/>
          <w:bCs/>
        </w:rPr>
        <w:instrText xml:space="preserve"> DOCPROPERTY "DocSymPart"  \* MERGEFORMAT </w:instrText>
      </w:r>
      <w:r w:rsidRPr="00FB10D0">
        <w:rPr>
          <w:b w:val="0"/>
          <w:bCs/>
        </w:rPr>
        <w:fldChar w:fldCharType="separate"/>
      </w:r>
      <w:r w:rsidRPr="00FB10D0">
        <w:rPr>
          <w:b w:val="0"/>
          <w:bCs/>
        </w:rPr>
        <w:t>X</w:t>
      </w:r>
      <w:r w:rsidRPr="00FB10D0">
        <w:rPr>
          <w:b w:val="0"/>
          <w:bCs/>
        </w:rPr>
        <w:fldChar w:fldCharType="end"/>
      </w:r>
      <w:r w:rsidRPr="00FB10D0">
        <w:t xml:space="preserve"> </w:t>
      </w:r>
      <w:r w:rsidRPr="00FB10D0">
        <w:rPr>
          <w:b w:val="0"/>
          <w:bCs/>
        </w:rPr>
        <w:fldChar w:fldCharType="begin"/>
      </w:r>
      <w:r w:rsidRPr="00FB10D0">
        <w:rPr>
          <w:b w:val="0"/>
          <w:bCs/>
        </w:rPr>
        <w:instrText xml:space="preserve"> DOCPROPERTY "DocNoPart"  \* MERGEFORMAT </w:instrText>
      </w:r>
      <w:r w:rsidRPr="00FB10D0">
        <w:rPr>
          <w:b w:val="0"/>
          <w:bCs/>
        </w:rPr>
        <w:fldChar w:fldCharType="separate"/>
      </w:r>
      <w:r w:rsidRPr="00FB10D0">
        <w:rPr>
          <w:b w:val="0"/>
          <w:bCs/>
        </w:rPr>
        <w:t>32</w:t>
      </w:r>
      <w:r w:rsidRPr="00FB10D0">
        <w:rPr>
          <w:b w:val="0"/>
          <w:bCs/>
        </w:rPr>
        <w:fldChar w:fldCharType="end"/>
      </w:r>
      <w:r w:rsidRPr="00FB10D0">
        <w:rPr>
          <w:b w:val="0"/>
          <w:bCs/>
        </w:rPr>
        <w:t>7</w:t>
      </w:r>
      <w:r w:rsidR="006340DA" w:rsidRPr="00FB10D0">
        <w:rPr>
          <w:b w:val="0"/>
          <w:bCs/>
        </w:rPr>
        <w:t>0</w:t>
      </w:r>
      <w:r w:rsidRPr="00FB10D0">
        <w:rPr>
          <w:b w:val="0"/>
          <w:bCs/>
        </w:rPr>
        <w:t>:2</w:t>
      </w:r>
      <w:r w:rsidRPr="00FB10D0">
        <w:rPr>
          <w:b w:val="0"/>
          <w:szCs w:val="32"/>
        </w:rPr>
        <w:t>0</w:t>
      </w:r>
      <w:r w:rsidR="005F3685" w:rsidRPr="00FB10D0">
        <w:rPr>
          <w:b w:val="0"/>
          <w:szCs w:val="32"/>
        </w:rPr>
        <w:t>xx</w:t>
      </w:r>
      <w:r w:rsidRPr="00FB10D0">
        <w:rPr>
          <w:rFonts w:hint="eastAsia"/>
          <w:b w:val="0"/>
          <w:position w:val="2"/>
          <w:szCs w:val="32"/>
        </w:rPr>
        <w:br/>
      </w:r>
      <w:proofErr w:type="gramStart"/>
      <w:r w:rsidRPr="00FB10D0">
        <w:rPr>
          <w:rFonts w:hAnsi="돋움" w:hint="eastAsia"/>
        </w:rPr>
        <w:t>해</w:t>
      </w:r>
      <w:r w:rsidRPr="00FB10D0">
        <w:rPr>
          <w:rFonts w:hAnsi="돋움"/>
        </w:rPr>
        <w:t xml:space="preserve"> </w:t>
      </w:r>
      <w:r w:rsidRPr="00FB10D0">
        <w:rPr>
          <w:rFonts w:hAnsi="돋움" w:hint="eastAsia"/>
        </w:rPr>
        <w:t xml:space="preserve"> </w:t>
      </w:r>
      <w:r w:rsidRPr="00FB10D0">
        <w:rPr>
          <w:rFonts w:hAnsi="돋움" w:hint="eastAsia"/>
        </w:rPr>
        <w:t>설</w:t>
      </w:r>
      <w:bookmarkEnd w:id="124"/>
      <w:bookmarkEnd w:id="125"/>
      <w:bookmarkEnd w:id="126"/>
      <w:bookmarkEnd w:id="127"/>
      <w:proofErr w:type="gramEnd"/>
    </w:p>
    <w:p w14:paraId="0D669E43" w14:textId="77777777" w:rsidR="00C50EA8" w:rsidRPr="00FB10D0" w:rsidRDefault="00C50EA8" w:rsidP="00C50EA8"/>
    <w:p w14:paraId="34D2350D" w14:textId="77777777" w:rsidR="00C50EA8" w:rsidRPr="00FB10D0" w:rsidRDefault="00C50EA8" w:rsidP="00C50EA8"/>
    <w:p w14:paraId="7F49FCD9" w14:textId="77777777" w:rsidR="00C50EA8" w:rsidRPr="00FB10D0" w:rsidRDefault="00C50EA8" w:rsidP="00C50EA8">
      <w:r w:rsidRPr="00FB10D0">
        <w:rPr>
          <w:rFonts w:hint="eastAsia"/>
        </w:rPr>
        <w:t>이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해설은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본체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및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부속서</w:t>
      </w:r>
      <w:r w:rsidRPr="00FB10D0">
        <w:rPr>
          <w:rFonts w:hint="eastAsia"/>
        </w:rPr>
        <w:t>(</w:t>
      </w:r>
      <w:r w:rsidRPr="00FB10D0">
        <w:rPr>
          <w:rFonts w:hint="eastAsia"/>
        </w:rPr>
        <w:t>규정</w:t>
      </w:r>
      <w:r w:rsidRPr="00FB10D0">
        <w:rPr>
          <w:rFonts w:hint="eastAsia"/>
        </w:rPr>
        <w:t>)</w:t>
      </w:r>
      <w:r w:rsidRPr="00FB10D0">
        <w:rPr>
          <w:rFonts w:hint="eastAsia"/>
        </w:rPr>
        <w:t>에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규정한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사항</w:t>
      </w:r>
      <w:r w:rsidRPr="00FB10D0">
        <w:rPr>
          <w:rFonts w:hint="eastAsia"/>
        </w:rPr>
        <w:t xml:space="preserve">, </w:t>
      </w:r>
      <w:r w:rsidRPr="00FB10D0">
        <w:rPr>
          <w:rFonts w:hint="eastAsia"/>
        </w:rPr>
        <w:t>부속서</w:t>
      </w:r>
      <w:r w:rsidRPr="00FB10D0">
        <w:rPr>
          <w:rFonts w:hint="eastAsia"/>
        </w:rPr>
        <w:t>(</w:t>
      </w:r>
      <w:r w:rsidRPr="00FB10D0">
        <w:rPr>
          <w:rFonts w:hint="eastAsia"/>
        </w:rPr>
        <w:t>참고</w:t>
      </w:r>
      <w:r w:rsidRPr="00FB10D0">
        <w:rPr>
          <w:rFonts w:hint="eastAsia"/>
        </w:rPr>
        <w:t>)</w:t>
      </w:r>
      <w:r w:rsidRPr="00FB10D0">
        <w:rPr>
          <w:rFonts w:hint="eastAsia"/>
        </w:rPr>
        <w:t>에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기재한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사항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및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이들과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관련된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사항을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설명하는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것으로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표준의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일부는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아니다</w:t>
      </w:r>
      <w:r w:rsidRPr="00FB10D0">
        <w:rPr>
          <w:rFonts w:hint="eastAsia"/>
        </w:rPr>
        <w:t>.</w:t>
      </w:r>
    </w:p>
    <w:p w14:paraId="54761BD3" w14:textId="77777777" w:rsidR="00C50EA8" w:rsidRPr="00FB10D0" w:rsidRDefault="00C50EA8" w:rsidP="00C50EA8"/>
    <w:p w14:paraId="52164565" w14:textId="77777777" w:rsidR="00C50EA8" w:rsidRPr="00FB10D0" w:rsidRDefault="00C50EA8" w:rsidP="00C50EA8">
      <w:pPr>
        <w:pStyle w:val="13"/>
        <w:numPr>
          <w:ilvl w:val="0"/>
          <w:numId w:val="40"/>
        </w:numPr>
        <w:rPr>
          <w:lang w:eastAsia="ko-KR"/>
        </w:rPr>
      </w:pPr>
      <w:bookmarkStart w:id="128" w:name="_Toc518983977"/>
      <w:bookmarkStart w:id="129" w:name="_Toc33693640"/>
      <w:bookmarkStart w:id="130" w:name="_Toc33694098"/>
      <w:bookmarkStart w:id="131" w:name="_Toc44605385"/>
      <w:bookmarkStart w:id="132" w:name="_Toc45014369"/>
      <w:bookmarkStart w:id="133" w:name="_Toc46754557"/>
      <w:r w:rsidRPr="00FB10D0">
        <w:t>20</w:t>
      </w:r>
      <w:r w:rsidRPr="00FB10D0">
        <w:rPr>
          <w:rFonts w:hint="eastAsia"/>
        </w:rPr>
        <w:t>1</w:t>
      </w:r>
      <w:r w:rsidRPr="00FB10D0">
        <w:t>9</w:t>
      </w:r>
      <w:r w:rsidRPr="00FB10D0">
        <w:rPr>
          <w:rFonts w:hint="eastAsia"/>
          <w:lang w:eastAsia="ko-KR"/>
        </w:rPr>
        <w:t>년</w:t>
      </w:r>
      <w:r w:rsidRPr="00FB10D0">
        <w:rPr>
          <w:rFonts w:hint="eastAsia"/>
          <w:lang w:eastAsia="ko-KR"/>
        </w:rPr>
        <w:t xml:space="preserve"> </w:t>
      </w:r>
      <w:r w:rsidRPr="00FB10D0">
        <w:rPr>
          <w:rFonts w:hint="eastAsia"/>
          <w:lang w:eastAsia="ko-KR"/>
        </w:rPr>
        <w:t>제정의</w:t>
      </w:r>
      <w:r w:rsidRPr="00FB10D0">
        <w:rPr>
          <w:rFonts w:hint="eastAsia"/>
          <w:lang w:eastAsia="ko-KR"/>
        </w:rPr>
        <w:t xml:space="preserve"> </w:t>
      </w:r>
      <w:r w:rsidRPr="00FB10D0">
        <w:rPr>
          <w:rFonts w:hint="eastAsia"/>
          <w:lang w:eastAsia="ko-KR"/>
        </w:rPr>
        <w:t>취지</w:t>
      </w:r>
      <w:bookmarkEnd w:id="128"/>
      <w:bookmarkEnd w:id="129"/>
      <w:bookmarkEnd w:id="130"/>
      <w:bookmarkEnd w:id="131"/>
      <w:bookmarkEnd w:id="132"/>
      <w:bookmarkEnd w:id="133"/>
    </w:p>
    <w:p w14:paraId="3B710211" w14:textId="77777777" w:rsidR="00C50EA8" w:rsidRPr="00FB10D0" w:rsidRDefault="00C50EA8" w:rsidP="00C50EA8">
      <w:pPr>
        <w:ind w:left="284" w:hangingChars="142" w:hanging="284"/>
        <w:rPr>
          <w:lang w:val="en-US"/>
        </w:rPr>
      </w:pPr>
    </w:p>
    <w:p w14:paraId="79691FDD" w14:textId="55ED3DD1" w:rsidR="00C50EA8" w:rsidRPr="00FB10D0" w:rsidRDefault="00C50EA8" w:rsidP="00C50EA8">
      <w:pPr>
        <w:rPr>
          <w:lang w:val="de-DE"/>
        </w:rPr>
      </w:pPr>
      <w:r w:rsidRPr="00FB10D0">
        <w:rPr>
          <w:rFonts w:hint="eastAsia"/>
          <w:spacing w:val="-2"/>
        </w:rPr>
        <w:t>5</w:t>
      </w:r>
      <w:r w:rsidRPr="00FB10D0">
        <w:rPr>
          <w:spacing w:val="-2"/>
        </w:rPr>
        <w:t xml:space="preserve">G </w:t>
      </w:r>
      <w:r w:rsidRPr="00FB10D0">
        <w:rPr>
          <w:rFonts w:hint="eastAsia"/>
          <w:spacing w:val="-2"/>
        </w:rPr>
        <w:t>NR</w:t>
      </w:r>
      <w:r w:rsidRPr="00FB10D0">
        <w:rPr>
          <w:spacing w:val="-2"/>
        </w:rPr>
        <w:t>(New Radio)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이동통신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무선설비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기술기준이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신설되어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전기통신사업용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무선설비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기술기준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고시가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개정됨에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따라</w:t>
      </w:r>
      <w:r w:rsidRPr="00FB10D0">
        <w:rPr>
          <w:rFonts w:hint="eastAsia"/>
        </w:rPr>
        <w:t xml:space="preserve"> </w:t>
      </w:r>
      <w:r w:rsidRPr="00FB10D0">
        <w:t xml:space="preserve">5G </w:t>
      </w:r>
      <w:r w:rsidRPr="00FB10D0">
        <w:rPr>
          <w:rFonts w:hint="eastAsia"/>
        </w:rPr>
        <w:t xml:space="preserve">NR </w:t>
      </w:r>
      <w:r w:rsidRPr="00FB10D0">
        <w:rPr>
          <w:rFonts w:hint="eastAsia"/>
        </w:rPr>
        <w:t>기지국</w:t>
      </w:r>
      <w:r w:rsidRPr="00FB10D0">
        <w:rPr>
          <w:rFonts w:hint="eastAsia"/>
        </w:rPr>
        <w:t>/</w:t>
      </w:r>
      <w:r w:rsidRPr="00FB10D0">
        <w:rPr>
          <w:rFonts w:hint="eastAsia"/>
        </w:rPr>
        <w:t>이동국</w:t>
      </w:r>
      <w:r w:rsidRPr="00FB10D0">
        <w:rPr>
          <w:rFonts w:hint="eastAsia"/>
        </w:rPr>
        <w:t>/</w:t>
      </w:r>
      <w:r w:rsidRPr="00FB10D0">
        <w:rPr>
          <w:rFonts w:hint="eastAsia"/>
        </w:rPr>
        <w:t>중계장치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무선설비의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기술기준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적합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여부를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시험하기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위한</w:t>
      </w:r>
      <w:r w:rsidRPr="00FB10D0">
        <w:rPr>
          <w:rFonts w:hint="eastAsia"/>
        </w:rPr>
        <w:t xml:space="preserve"> </w:t>
      </w:r>
      <w:r w:rsidR="006340DA" w:rsidRPr="00FB10D0">
        <w:rPr>
          <w:rFonts w:hint="eastAsia"/>
        </w:rPr>
        <w:t>전도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시험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방법을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규정하기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위해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제정하게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되었다</w:t>
      </w:r>
      <w:r w:rsidRPr="00FB10D0">
        <w:rPr>
          <w:rFonts w:hint="eastAsia"/>
        </w:rPr>
        <w:t>.</w:t>
      </w:r>
    </w:p>
    <w:p w14:paraId="50F84B62" w14:textId="77777777" w:rsidR="00C50EA8" w:rsidRPr="00FB10D0" w:rsidRDefault="00C50EA8" w:rsidP="00C50EA8">
      <w:pPr>
        <w:rPr>
          <w:sz w:val="10"/>
          <w:szCs w:val="10"/>
          <w:lang w:val="de-DE"/>
        </w:rPr>
      </w:pPr>
    </w:p>
    <w:p w14:paraId="6070D03B" w14:textId="77777777" w:rsidR="00C50EA8" w:rsidRPr="00FB10D0" w:rsidRDefault="00C50EA8" w:rsidP="00C50EA8">
      <w:pPr>
        <w:widowControl/>
        <w:wordWrap/>
        <w:autoSpaceDE/>
        <w:autoSpaceDN/>
        <w:spacing w:line="240" w:lineRule="auto"/>
        <w:jc w:val="left"/>
        <w:rPr>
          <w:rFonts w:ascii="바탕" w:hAnsi="바탕" w:cs="Arial Unicode MS"/>
          <w:sz w:val="18"/>
          <w:lang w:val="de-DE"/>
        </w:rPr>
      </w:pPr>
    </w:p>
    <w:p w14:paraId="62F15B45" w14:textId="0FC3A537" w:rsidR="00C50EA8" w:rsidRPr="00FB10D0" w:rsidRDefault="00C50EA8" w:rsidP="00C50EA8">
      <w:pPr>
        <w:pStyle w:val="13"/>
        <w:numPr>
          <w:ilvl w:val="0"/>
          <w:numId w:val="40"/>
        </w:numPr>
        <w:rPr>
          <w:lang w:eastAsia="ko-KR"/>
        </w:rPr>
      </w:pPr>
      <w:bookmarkStart w:id="134" w:name="_Toc33693641"/>
      <w:bookmarkStart w:id="135" w:name="_Toc33694099"/>
      <w:bookmarkStart w:id="136" w:name="_Toc44605386"/>
      <w:bookmarkStart w:id="137" w:name="_Toc45014370"/>
      <w:bookmarkStart w:id="138" w:name="_Toc46754558"/>
      <w:r w:rsidRPr="00FB10D0">
        <w:rPr>
          <w:lang w:eastAsia="ko-KR"/>
        </w:rPr>
        <w:t>1</w:t>
      </w:r>
      <w:r w:rsidRPr="00FB10D0">
        <w:rPr>
          <w:rFonts w:hint="eastAsia"/>
          <w:lang w:eastAsia="ko-KR"/>
        </w:rPr>
        <w:t>차</w:t>
      </w:r>
      <w:r w:rsidRPr="00FB10D0">
        <w:rPr>
          <w:rFonts w:hint="eastAsia"/>
          <w:lang w:eastAsia="ko-KR"/>
        </w:rPr>
        <w:t xml:space="preserve"> </w:t>
      </w:r>
      <w:r w:rsidRPr="00FB10D0">
        <w:rPr>
          <w:rFonts w:hint="eastAsia"/>
          <w:lang w:eastAsia="ko-KR"/>
        </w:rPr>
        <w:t>개정</w:t>
      </w:r>
      <w:r w:rsidRPr="00FB10D0">
        <w:rPr>
          <w:rFonts w:hint="eastAsia"/>
          <w:lang w:eastAsia="ko-KR"/>
        </w:rPr>
        <w:t>(</w:t>
      </w:r>
      <w:r w:rsidRPr="00FB10D0">
        <w:rPr>
          <w:lang w:eastAsia="ko-KR"/>
        </w:rPr>
        <w:t>20</w:t>
      </w:r>
      <w:r w:rsidR="00B15181" w:rsidRPr="00FB10D0">
        <w:rPr>
          <w:lang w:eastAsia="ko-KR"/>
        </w:rPr>
        <w:t>22</w:t>
      </w:r>
      <w:r w:rsidRPr="00FB10D0">
        <w:rPr>
          <w:rFonts w:hint="eastAsia"/>
          <w:lang w:eastAsia="ko-KR"/>
        </w:rPr>
        <w:t>년</w:t>
      </w:r>
      <w:r w:rsidRPr="00FB10D0">
        <w:rPr>
          <w:rFonts w:hint="eastAsia"/>
          <w:lang w:eastAsia="ko-KR"/>
        </w:rPr>
        <w:t>)</w:t>
      </w:r>
      <w:bookmarkEnd w:id="134"/>
      <w:bookmarkEnd w:id="135"/>
      <w:bookmarkEnd w:id="136"/>
      <w:bookmarkEnd w:id="137"/>
      <w:bookmarkEnd w:id="138"/>
    </w:p>
    <w:p w14:paraId="60475F39" w14:textId="77777777" w:rsidR="00C50EA8" w:rsidRPr="00FB10D0" w:rsidRDefault="00C50EA8" w:rsidP="00C50EA8">
      <w:pPr>
        <w:rPr>
          <w:lang w:val="de-DE"/>
        </w:rPr>
      </w:pPr>
    </w:p>
    <w:p w14:paraId="2D1D02E5" w14:textId="77777777" w:rsidR="00C50EA8" w:rsidRPr="00FB10D0" w:rsidRDefault="00C50EA8" w:rsidP="00C50EA8">
      <w:pPr>
        <w:pStyle w:val="24"/>
        <w:numPr>
          <w:ilvl w:val="1"/>
          <w:numId w:val="40"/>
        </w:numPr>
        <w:rPr>
          <w:rFonts w:eastAsia="MS Gothic"/>
        </w:rPr>
      </w:pPr>
      <w:bookmarkStart w:id="139" w:name="_Toc44605387"/>
      <w:bookmarkStart w:id="140" w:name="_Toc45014371"/>
      <w:bookmarkStart w:id="141" w:name="_Toc46754559"/>
      <w:r w:rsidRPr="00FB10D0">
        <w:rPr>
          <w:rFonts w:hint="eastAsia"/>
        </w:rPr>
        <w:t>개정의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취지</w:t>
      </w:r>
      <w:bookmarkEnd w:id="139"/>
      <w:bookmarkEnd w:id="140"/>
      <w:bookmarkEnd w:id="141"/>
    </w:p>
    <w:p w14:paraId="4D04E854" w14:textId="77777777" w:rsidR="00C50EA8" w:rsidRPr="00FB10D0" w:rsidRDefault="00C50EA8" w:rsidP="00C50EA8">
      <w:pPr>
        <w:rPr>
          <w:rFonts w:eastAsia="MS Gothic"/>
          <w:lang w:val="de-DE" w:eastAsia="ja-JP"/>
        </w:rPr>
      </w:pPr>
    </w:p>
    <w:p w14:paraId="5051AFE3" w14:textId="065F61E5" w:rsidR="00C50EA8" w:rsidRPr="00FB10D0" w:rsidRDefault="00C50EA8" w:rsidP="00C50EA8">
      <w:r w:rsidRPr="00FB10D0">
        <w:rPr>
          <w:rFonts w:hint="eastAsia"/>
          <w:spacing w:val="-2"/>
        </w:rPr>
        <w:t>전기통신사업용</w:t>
      </w:r>
      <w:r w:rsidR="006340DA" w:rsidRPr="00FB10D0">
        <w:rPr>
          <w:rFonts w:hint="eastAsia"/>
          <w:spacing w:val="-2"/>
        </w:rPr>
        <w:t>,</w:t>
      </w:r>
      <w:r w:rsidR="006340DA" w:rsidRPr="00FB10D0">
        <w:rPr>
          <w:spacing w:val="-2"/>
        </w:rPr>
        <w:t xml:space="preserve"> </w:t>
      </w:r>
      <w:proofErr w:type="spellStart"/>
      <w:r w:rsidR="006340DA" w:rsidRPr="00FB10D0">
        <w:rPr>
          <w:rFonts w:hint="eastAsia"/>
          <w:spacing w:val="-2"/>
        </w:rPr>
        <w:t>간이무선국·우주국·지구국의</w:t>
      </w:r>
      <w:proofErr w:type="spellEnd"/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무선설비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및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전파탐지용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무선설비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등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그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밖의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업무용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무선설비의</w:t>
      </w:r>
      <w:r w:rsidRPr="00FB10D0">
        <w:rPr>
          <w:rFonts w:hint="eastAsia"/>
          <w:spacing w:val="-2"/>
        </w:rPr>
        <w:t xml:space="preserve"> </w:t>
      </w:r>
      <w:r w:rsidRPr="00FB10D0">
        <w:rPr>
          <w:spacing w:val="-2"/>
        </w:rPr>
        <w:t xml:space="preserve">5G </w:t>
      </w:r>
      <w:r w:rsidRPr="00FB10D0">
        <w:rPr>
          <w:rFonts w:hint="eastAsia"/>
          <w:spacing w:val="-2"/>
        </w:rPr>
        <w:t>이동통신용</w:t>
      </w:r>
      <w:r w:rsidR="006340DA" w:rsidRPr="00FB10D0">
        <w:rPr>
          <w:rFonts w:hint="eastAsia"/>
          <w:spacing w:val="-2"/>
        </w:rPr>
        <w:t>(</w:t>
      </w:r>
      <w:r w:rsidR="006340DA" w:rsidRPr="00FB10D0">
        <w:rPr>
          <w:rFonts w:hint="eastAsia"/>
          <w:spacing w:val="-2"/>
        </w:rPr>
        <w:t>일정한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구역</w:t>
      </w:r>
      <w:r w:rsidR="006340DA" w:rsidRPr="00FB10D0">
        <w:rPr>
          <w:spacing w:val="-2"/>
        </w:rPr>
        <w:t>(</w:t>
      </w:r>
      <w:r w:rsidR="006340DA" w:rsidRPr="00FB10D0">
        <w:rPr>
          <w:rFonts w:hint="eastAsia"/>
          <w:spacing w:val="-2"/>
        </w:rPr>
        <w:t>건물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등</w:t>
      </w:r>
      <w:r w:rsidR="006340DA" w:rsidRPr="00FB10D0">
        <w:rPr>
          <w:spacing w:val="-2"/>
        </w:rPr>
        <w:t xml:space="preserve">) </w:t>
      </w:r>
      <w:r w:rsidR="006340DA" w:rsidRPr="00FB10D0">
        <w:rPr>
          <w:rFonts w:hint="eastAsia"/>
          <w:spacing w:val="-2"/>
        </w:rPr>
        <w:t>내에서만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무선국을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구축</w:t>
      </w:r>
      <w:r w:rsidR="006340DA" w:rsidRPr="00FB10D0">
        <w:rPr>
          <w:spacing w:val="-2"/>
        </w:rPr>
        <w:t>·</w:t>
      </w:r>
      <w:r w:rsidR="006340DA" w:rsidRPr="00FB10D0">
        <w:rPr>
          <w:rFonts w:hint="eastAsia"/>
          <w:spacing w:val="-2"/>
        </w:rPr>
        <w:t>운영하는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경우</w:t>
      </w:r>
      <w:r w:rsidR="006340DA"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포함</w:t>
      </w:r>
      <w:r w:rsidR="006340DA" w:rsidRPr="00FB10D0">
        <w:rPr>
          <w:rFonts w:hint="eastAsia"/>
          <w:spacing w:val="-2"/>
        </w:rPr>
        <w:t>)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무선설비의</w:t>
      </w:r>
      <w:r w:rsidRPr="00FB10D0">
        <w:rPr>
          <w:rFonts w:hint="eastAsia"/>
          <w:spacing w:val="-2"/>
        </w:rPr>
        <w:t xml:space="preserve"> </w:t>
      </w:r>
      <w:r w:rsidR="006340DA" w:rsidRPr="00FB10D0">
        <w:rPr>
          <w:rFonts w:hint="eastAsia"/>
          <w:spacing w:val="-2"/>
        </w:rPr>
        <w:t>전도</w:t>
      </w:r>
      <w:r w:rsidRPr="00FB10D0">
        <w:rPr>
          <w:rFonts w:hint="eastAsia"/>
          <w:spacing w:val="-2"/>
        </w:rPr>
        <w:t>시험방법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간소화와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국제표준과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부합화를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위해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개정</w:t>
      </w:r>
    </w:p>
    <w:p w14:paraId="68D57B58" w14:textId="77777777" w:rsidR="00C50EA8" w:rsidRPr="00FB10D0" w:rsidRDefault="00C50EA8" w:rsidP="00C50EA8">
      <w:pPr>
        <w:ind w:left="284" w:hanging="284"/>
      </w:pPr>
    </w:p>
    <w:p w14:paraId="60E9BDAD" w14:textId="77777777" w:rsidR="00C50EA8" w:rsidRPr="00FB10D0" w:rsidRDefault="00C50EA8" w:rsidP="00C50EA8">
      <w:pPr>
        <w:pStyle w:val="24"/>
        <w:numPr>
          <w:ilvl w:val="1"/>
          <w:numId w:val="40"/>
        </w:numPr>
        <w:rPr>
          <w:rFonts w:eastAsia="MS Gothic"/>
        </w:rPr>
      </w:pPr>
      <w:bookmarkStart w:id="142" w:name="_Toc44605388"/>
      <w:bookmarkStart w:id="143" w:name="_Toc45014372"/>
      <w:bookmarkStart w:id="144" w:name="_Toc46754560"/>
      <w:r w:rsidRPr="00FB10D0">
        <w:rPr>
          <w:rFonts w:hint="eastAsia"/>
        </w:rPr>
        <w:t>주요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개정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내용</w:t>
      </w:r>
      <w:bookmarkEnd w:id="142"/>
      <w:bookmarkEnd w:id="143"/>
      <w:bookmarkEnd w:id="144"/>
    </w:p>
    <w:p w14:paraId="021E8678" w14:textId="77777777" w:rsidR="00C50EA8" w:rsidRPr="00FB10D0" w:rsidRDefault="00C50EA8" w:rsidP="00C50EA8">
      <w:pPr>
        <w:rPr>
          <w:rFonts w:eastAsia="MS Gothic"/>
          <w:lang w:val="de-DE" w:eastAsia="ja-JP"/>
        </w:rPr>
      </w:pPr>
    </w:p>
    <w:p w14:paraId="68195D4B" w14:textId="77777777" w:rsidR="00C50EA8" w:rsidRPr="00FB10D0" w:rsidRDefault="00C50EA8" w:rsidP="00C50EA8">
      <w:pPr>
        <w:rPr>
          <w:spacing w:val="-2"/>
        </w:rPr>
      </w:pPr>
      <w:r w:rsidRPr="00FB10D0">
        <w:rPr>
          <w:spacing w:val="-2"/>
        </w:rPr>
        <w:t xml:space="preserve">— </w:t>
      </w:r>
      <w:r w:rsidRPr="00FB10D0">
        <w:rPr>
          <w:rFonts w:hint="eastAsia"/>
          <w:spacing w:val="-2"/>
        </w:rPr>
        <w:t>스펙트럼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분석기의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설정에서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시험시간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단축을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위해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측정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정확도를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유지하면서</w:t>
      </w:r>
      <w:r w:rsidRPr="00FB10D0">
        <w:rPr>
          <w:rFonts w:hint="eastAsia"/>
          <w:spacing w:val="-2"/>
        </w:rPr>
        <w:t xml:space="preserve"> </w:t>
      </w:r>
      <w:proofErr w:type="spellStart"/>
      <w:r w:rsidRPr="00FB10D0">
        <w:rPr>
          <w:rFonts w:hint="eastAsia"/>
          <w:spacing w:val="-2"/>
        </w:rPr>
        <w:t>스윕</w:t>
      </w:r>
      <w:proofErr w:type="spellEnd"/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횟수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감소</w:t>
      </w:r>
    </w:p>
    <w:p w14:paraId="60B63EAE" w14:textId="6B75BD84" w:rsidR="00C50EA8" w:rsidRPr="00FB10D0" w:rsidRDefault="00C50EA8" w:rsidP="00C50EA8">
      <w:pPr>
        <w:rPr>
          <w:spacing w:val="-2"/>
        </w:rPr>
      </w:pPr>
      <w:r w:rsidRPr="00FB10D0">
        <w:rPr>
          <w:spacing w:val="-2"/>
        </w:rPr>
        <w:t>—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이동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단말의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시험조건에서</w:t>
      </w:r>
      <w:r w:rsidRPr="00FB10D0">
        <w:rPr>
          <w:rFonts w:hint="eastAsia"/>
          <w:spacing w:val="-2"/>
        </w:rPr>
        <w:t xml:space="preserve"> </w:t>
      </w:r>
      <w:r w:rsidR="00245FB5" w:rsidRPr="00FB10D0">
        <w:rPr>
          <w:rFonts w:hint="eastAsia"/>
          <w:spacing w:val="-2"/>
        </w:rPr>
        <w:t>변조방식</w:t>
      </w:r>
      <w:r w:rsidR="00245FB5" w:rsidRPr="00FB10D0">
        <w:rPr>
          <w:rFonts w:hint="eastAsia"/>
          <w:spacing w:val="-2"/>
        </w:rPr>
        <w:t>,</w:t>
      </w:r>
      <w:r w:rsidR="00245FB5" w:rsidRPr="00FB10D0">
        <w:rPr>
          <w:spacing w:val="-2"/>
        </w:rPr>
        <w:t xml:space="preserve"> </w:t>
      </w:r>
      <w:r w:rsidRPr="00FB10D0">
        <w:rPr>
          <w:rFonts w:hint="eastAsia"/>
          <w:spacing w:val="-2"/>
        </w:rPr>
        <w:t xml:space="preserve">RB </w:t>
      </w:r>
      <w:r w:rsidRPr="00FB10D0">
        <w:rPr>
          <w:rFonts w:hint="eastAsia"/>
          <w:spacing w:val="-2"/>
        </w:rPr>
        <w:t>할당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등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국제규격</w:t>
      </w:r>
      <w:r w:rsidRPr="00FB10D0">
        <w:rPr>
          <w:rFonts w:hint="eastAsia"/>
          <w:spacing w:val="-2"/>
        </w:rPr>
        <w:t>(</w:t>
      </w:r>
      <w:r w:rsidRPr="00FB10D0">
        <w:rPr>
          <w:spacing w:val="-2"/>
        </w:rPr>
        <w:t>3</w:t>
      </w:r>
      <w:r w:rsidRPr="00FB10D0">
        <w:rPr>
          <w:rFonts w:hint="eastAsia"/>
          <w:spacing w:val="-2"/>
        </w:rPr>
        <w:t>GPP</w:t>
      </w:r>
      <w:r w:rsidRPr="00FB10D0">
        <w:rPr>
          <w:spacing w:val="-2"/>
        </w:rPr>
        <w:t>)</w:t>
      </w:r>
      <w:r w:rsidRPr="00FB10D0">
        <w:rPr>
          <w:rFonts w:hint="eastAsia"/>
          <w:spacing w:val="-2"/>
        </w:rPr>
        <w:t>과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부합화</w:t>
      </w:r>
    </w:p>
    <w:p w14:paraId="719FA935" w14:textId="77777777" w:rsidR="00A211FC" w:rsidRPr="00FB10D0" w:rsidRDefault="00A211FC" w:rsidP="00A211FC">
      <w:pPr>
        <w:rPr>
          <w:lang w:val="de-DE"/>
        </w:rPr>
      </w:pPr>
    </w:p>
    <w:p w14:paraId="3E59A43E" w14:textId="67B0C021" w:rsidR="00FB10D0" w:rsidRPr="00FB10D0" w:rsidRDefault="00FB10D0" w:rsidP="00FB10D0">
      <w:pPr>
        <w:pStyle w:val="13"/>
        <w:numPr>
          <w:ilvl w:val="0"/>
          <w:numId w:val="40"/>
        </w:numPr>
        <w:rPr>
          <w:lang w:eastAsia="ko-KR"/>
        </w:rPr>
      </w:pPr>
      <w:r>
        <w:rPr>
          <w:lang w:eastAsia="ko-KR"/>
        </w:rPr>
        <w:t>2</w:t>
      </w:r>
      <w:r w:rsidRPr="00FB10D0">
        <w:rPr>
          <w:rFonts w:hint="eastAsia"/>
          <w:lang w:eastAsia="ko-KR"/>
        </w:rPr>
        <w:t>차</w:t>
      </w:r>
      <w:r w:rsidRPr="00FB10D0">
        <w:rPr>
          <w:rFonts w:hint="eastAsia"/>
          <w:lang w:eastAsia="ko-KR"/>
        </w:rPr>
        <w:t xml:space="preserve"> </w:t>
      </w:r>
      <w:r w:rsidRPr="00FB10D0">
        <w:rPr>
          <w:rFonts w:hint="eastAsia"/>
          <w:lang w:eastAsia="ko-KR"/>
        </w:rPr>
        <w:t>개정</w:t>
      </w:r>
      <w:r w:rsidRPr="00FB10D0">
        <w:rPr>
          <w:rFonts w:hint="eastAsia"/>
          <w:lang w:eastAsia="ko-KR"/>
        </w:rPr>
        <w:t>(</w:t>
      </w:r>
      <w:r w:rsidRPr="00FB10D0">
        <w:rPr>
          <w:lang w:eastAsia="ko-KR"/>
        </w:rPr>
        <w:t>202</w:t>
      </w:r>
      <w:r>
        <w:rPr>
          <w:lang w:eastAsia="ko-KR"/>
        </w:rPr>
        <w:t>3</w:t>
      </w:r>
      <w:r w:rsidRPr="00FB10D0">
        <w:rPr>
          <w:rFonts w:hint="eastAsia"/>
          <w:lang w:eastAsia="ko-KR"/>
        </w:rPr>
        <w:t>년</w:t>
      </w:r>
      <w:r w:rsidRPr="00FB10D0">
        <w:rPr>
          <w:rFonts w:hint="eastAsia"/>
          <w:lang w:eastAsia="ko-KR"/>
        </w:rPr>
        <w:t>)</w:t>
      </w:r>
    </w:p>
    <w:p w14:paraId="152B3C02" w14:textId="77777777" w:rsidR="00E762DE" w:rsidRPr="00FB10D0" w:rsidRDefault="00E762DE" w:rsidP="00E762DE">
      <w:pPr>
        <w:rPr>
          <w:rFonts w:cs="Arial"/>
        </w:rPr>
      </w:pPr>
    </w:p>
    <w:p w14:paraId="06889DDD" w14:textId="17F19566" w:rsidR="00FB10D0" w:rsidRDefault="00FB10D0" w:rsidP="00FB10D0">
      <w:pPr>
        <w:pStyle w:val="24"/>
        <w:numPr>
          <w:ilvl w:val="1"/>
          <w:numId w:val="40"/>
        </w:numPr>
        <w:rPr>
          <w:rFonts w:eastAsia="MS Mincho"/>
        </w:rPr>
      </w:pPr>
      <w:r w:rsidRPr="00FB10D0">
        <w:rPr>
          <w:rFonts w:hint="eastAsia"/>
        </w:rPr>
        <w:t>개정의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취지</w:t>
      </w:r>
    </w:p>
    <w:p w14:paraId="29FD1AE9" w14:textId="77777777" w:rsidR="00FB10D0" w:rsidRPr="00FB10D0" w:rsidRDefault="00FB10D0" w:rsidP="00FB10D0">
      <w:pPr>
        <w:rPr>
          <w:rFonts w:eastAsia="MS Mincho" w:hint="eastAsia"/>
          <w:lang w:val="de-DE" w:eastAsia="ja-JP"/>
        </w:rPr>
      </w:pPr>
    </w:p>
    <w:p w14:paraId="3DED9BFE" w14:textId="77777777" w:rsidR="00FB10D0" w:rsidRPr="00FB10D0" w:rsidRDefault="00FB10D0" w:rsidP="00FB10D0">
      <w:pPr>
        <w:pStyle w:val="aa"/>
        <w:snapToGrid w:val="0"/>
        <w:ind w:left="534" w:hanging="534"/>
        <w:rPr>
          <w:rFonts w:ascii="바탕" w:eastAsia="굴림" w:hAnsi="굴림" w:cs="굴림"/>
          <w:sz w:val="20"/>
        </w:rPr>
      </w:pPr>
      <w:r>
        <w:rPr>
          <w:rFonts w:cs="Arial" w:hint="eastAsia"/>
        </w:rPr>
        <w:t>국제규격</w:t>
      </w:r>
      <w:r>
        <w:rPr>
          <w:rFonts w:cs="Arial" w:hint="eastAsia"/>
        </w:rPr>
        <w:t>(</w:t>
      </w:r>
      <w:r>
        <w:rPr>
          <w:rFonts w:cs="Arial"/>
        </w:rPr>
        <w:t xml:space="preserve">3GPP) </w:t>
      </w:r>
      <w:r>
        <w:rPr>
          <w:rFonts w:cs="Arial" w:hint="eastAsia"/>
        </w:rPr>
        <w:t>부합화</w:t>
      </w:r>
      <w:r>
        <w:rPr>
          <w:rFonts w:cs="Arial"/>
        </w:rPr>
        <w:t xml:space="preserve"> </w:t>
      </w:r>
      <w:r>
        <w:rPr>
          <w:rFonts w:cs="Arial" w:hint="eastAsia"/>
        </w:rPr>
        <w:t>등을</w:t>
      </w:r>
      <w:r>
        <w:rPr>
          <w:rFonts w:cs="Arial" w:hint="eastAsia"/>
        </w:rPr>
        <w:t xml:space="preserve"> </w:t>
      </w:r>
      <w:r>
        <w:rPr>
          <w:rFonts w:cs="Arial" w:hint="eastAsia"/>
        </w:rPr>
        <w:t>위해</w:t>
      </w:r>
      <w:r>
        <w:rPr>
          <w:rFonts w:cs="Arial" w:hint="eastAsia"/>
        </w:rPr>
        <w:t xml:space="preserve"> </w:t>
      </w:r>
      <w:r w:rsidRPr="00FB10D0">
        <w:rPr>
          <w:rFonts w:cs="Arial" w:hint="eastAsia"/>
        </w:rPr>
        <w:t xml:space="preserve">5G NR </w:t>
      </w:r>
      <w:r w:rsidRPr="00FB10D0">
        <w:rPr>
          <w:rFonts w:cs="Arial" w:hint="eastAsia"/>
        </w:rPr>
        <w:t>이동통신</w:t>
      </w:r>
      <w:r w:rsidRPr="00FB10D0">
        <w:rPr>
          <w:rFonts w:cs="Arial" w:hint="eastAsia"/>
        </w:rPr>
        <w:t xml:space="preserve"> </w:t>
      </w:r>
      <w:r w:rsidRPr="00FB10D0">
        <w:rPr>
          <w:rFonts w:cs="Arial" w:hint="eastAsia"/>
        </w:rPr>
        <w:t>무선설비</w:t>
      </w:r>
      <w:r w:rsidRPr="00FB10D0">
        <w:rPr>
          <w:rFonts w:cs="Arial" w:hint="eastAsia"/>
        </w:rPr>
        <w:t xml:space="preserve"> </w:t>
      </w:r>
      <w:r w:rsidRPr="00FB10D0">
        <w:rPr>
          <w:rFonts w:cs="Arial" w:hint="eastAsia"/>
        </w:rPr>
        <w:t>전도</w:t>
      </w:r>
      <w:r w:rsidRPr="00FB10D0">
        <w:rPr>
          <w:rFonts w:cs="Arial" w:hint="eastAsia"/>
        </w:rPr>
        <w:t xml:space="preserve"> </w:t>
      </w:r>
      <w:r w:rsidRPr="00FB10D0">
        <w:rPr>
          <w:rFonts w:cs="Arial" w:hint="eastAsia"/>
        </w:rPr>
        <w:t>시험방법</w:t>
      </w:r>
      <w:r w:rsidRPr="00FB10D0">
        <w:rPr>
          <w:rFonts w:cs="Arial" w:hint="eastAsia"/>
        </w:rPr>
        <w:t xml:space="preserve"> </w:t>
      </w:r>
      <w:r w:rsidRPr="00FB10D0">
        <w:rPr>
          <w:rFonts w:cs="Arial" w:hint="eastAsia"/>
        </w:rPr>
        <w:t>표준</w:t>
      </w:r>
      <w:r w:rsidRPr="00FB10D0">
        <w:rPr>
          <w:rFonts w:cs="Arial" w:hint="eastAsia"/>
        </w:rPr>
        <w:t xml:space="preserve">(KS X 3270) </w:t>
      </w:r>
      <w:r w:rsidRPr="00FB10D0">
        <w:rPr>
          <w:rFonts w:cs="Arial" w:hint="eastAsia"/>
        </w:rPr>
        <w:t>개정</w:t>
      </w:r>
      <w:r w:rsidRPr="00FB10D0">
        <w:rPr>
          <w:rFonts w:cs="Arial" w:hint="eastAsia"/>
        </w:rPr>
        <w:t xml:space="preserve"> </w:t>
      </w:r>
      <w:r w:rsidRPr="00FB10D0">
        <w:rPr>
          <w:rFonts w:cs="Arial" w:hint="eastAsia"/>
        </w:rPr>
        <w:t>추진</w:t>
      </w:r>
    </w:p>
    <w:p w14:paraId="36A9E5FB" w14:textId="57F3C586" w:rsidR="00E762DE" w:rsidRPr="00FB10D0" w:rsidRDefault="00E762DE" w:rsidP="00E762DE">
      <w:pPr>
        <w:rPr>
          <w:rFonts w:cs="Arial"/>
          <w:lang w:val="en-US"/>
        </w:rPr>
      </w:pPr>
      <w:bookmarkStart w:id="145" w:name="_GoBack"/>
      <w:bookmarkEnd w:id="145"/>
    </w:p>
    <w:p w14:paraId="75288835" w14:textId="2EFE6273" w:rsidR="00FB10D0" w:rsidRDefault="00FB10D0" w:rsidP="00E762DE">
      <w:pPr>
        <w:rPr>
          <w:rFonts w:cs="Arial"/>
        </w:rPr>
      </w:pPr>
    </w:p>
    <w:p w14:paraId="70139FBB" w14:textId="28836542" w:rsidR="00FB10D0" w:rsidRPr="00FB10D0" w:rsidRDefault="00FB10D0" w:rsidP="00FB10D0">
      <w:pPr>
        <w:pStyle w:val="24"/>
        <w:numPr>
          <w:ilvl w:val="1"/>
          <w:numId w:val="40"/>
        </w:numPr>
        <w:rPr>
          <w:rFonts w:cs="Arial" w:hint="eastAsia"/>
        </w:rPr>
      </w:pPr>
      <w:r w:rsidRPr="00FB10D0">
        <w:rPr>
          <w:rFonts w:hint="eastAsia"/>
        </w:rPr>
        <w:t>주요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개정</w:t>
      </w:r>
      <w:r w:rsidRPr="00FB10D0">
        <w:rPr>
          <w:rFonts w:hint="eastAsia"/>
        </w:rPr>
        <w:t xml:space="preserve"> </w:t>
      </w:r>
      <w:r w:rsidRPr="00FB10D0">
        <w:rPr>
          <w:rFonts w:hint="eastAsia"/>
        </w:rPr>
        <w:t>내용</w:t>
      </w:r>
    </w:p>
    <w:p w14:paraId="2EE88C13" w14:textId="77777777" w:rsidR="00E762DE" w:rsidRPr="00FB10D0" w:rsidRDefault="00E762DE" w:rsidP="00E762DE">
      <w:pPr>
        <w:rPr>
          <w:rFonts w:cs="Arial"/>
        </w:rPr>
      </w:pPr>
    </w:p>
    <w:p w14:paraId="08BEB9FB" w14:textId="77777777" w:rsidR="00FB10D0" w:rsidRPr="00FB10D0" w:rsidRDefault="00FB10D0" w:rsidP="00FB10D0">
      <w:pPr>
        <w:rPr>
          <w:spacing w:val="-2"/>
        </w:rPr>
      </w:pPr>
      <w:r w:rsidRPr="00FB10D0">
        <w:rPr>
          <w:spacing w:val="-2"/>
        </w:rPr>
        <w:t>—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이동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단말의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시험조건에서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변조방식</w:t>
      </w:r>
      <w:r w:rsidRPr="00FB10D0">
        <w:rPr>
          <w:rFonts w:hint="eastAsia"/>
          <w:spacing w:val="-2"/>
        </w:rPr>
        <w:t>,</w:t>
      </w:r>
      <w:r w:rsidRPr="00FB10D0">
        <w:rPr>
          <w:spacing w:val="-2"/>
        </w:rPr>
        <w:t xml:space="preserve"> </w:t>
      </w:r>
      <w:r w:rsidRPr="00FB10D0">
        <w:rPr>
          <w:rFonts w:hint="eastAsia"/>
          <w:spacing w:val="-2"/>
        </w:rPr>
        <w:t xml:space="preserve">RB </w:t>
      </w:r>
      <w:r w:rsidRPr="00FB10D0">
        <w:rPr>
          <w:rFonts w:hint="eastAsia"/>
          <w:spacing w:val="-2"/>
        </w:rPr>
        <w:t>할당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등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국제규격</w:t>
      </w:r>
      <w:r w:rsidRPr="00FB10D0">
        <w:rPr>
          <w:rFonts w:hint="eastAsia"/>
          <w:spacing w:val="-2"/>
        </w:rPr>
        <w:t>(</w:t>
      </w:r>
      <w:r w:rsidRPr="00FB10D0">
        <w:rPr>
          <w:spacing w:val="-2"/>
        </w:rPr>
        <w:t>3</w:t>
      </w:r>
      <w:r w:rsidRPr="00FB10D0">
        <w:rPr>
          <w:rFonts w:hint="eastAsia"/>
          <w:spacing w:val="-2"/>
        </w:rPr>
        <w:t>GPP</w:t>
      </w:r>
      <w:r w:rsidRPr="00FB10D0">
        <w:rPr>
          <w:spacing w:val="-2"/>
        </w:rPr>
        <w:t>)</w:t>
      </w:r>
      <w:r w:rsidRPr="00FB10D0">
        <w:rPr>
          <w:rFonts w:hint="eastAsia"/>
          <w:spacing w:val="-2"/>
        </w:rPr>
        <w:t>과</w:t>
      </w:r>
      <w:r w:rsidRPr="00FB10D0">
        <w:rPr>
          <w:rFonts w:hint="eastAsia"/>
          <w:spacing w:val="-2"/>
        </w:rPr>
        <w:t xml:space="preserve"> </w:t>
      </w:r>
      <w:r w:rsidRPr="00FB10D0">
        <w:rPr>
          <w:rFonts w:hint="eastAsia"/>
          <w:spacing w:val="-2"/>
        </w:rPr>
        <w:t>부합화</w:t>
      </w:r>
    </w:p>
    <w:p w14:paraId="2A529017" w14:textId="77777777" w:rsidR="00E762DE" w:rsidRPr="00FB10D0" w:rsidRDefault="00E762DE" w:rsidP="00E762DE">
      <w:pPr>
        <w:rPr>
          <w:rFonts w:cs="Arial"/>
        </w:rPr>
      </w:pPr>
    </w:p>
    <w:p w14:paraId="3C6E9E5E" w14:textId="77777777" w:rsidR="00E762DE" w:rsidRPr="00FB10D0" w:rsidRDefault="00E762DE" w:rsidP="00E762DE">
      <w:pPr>
        <w:rPr>
          <w:rFonts w:cs="Arial"/>
        </w:rPr>
      </w:pPr>
    </w:p>
    <w:p w14:paraId="7ABE5815" w14:textId="77777777" w:rsidR="00E762DE" w:rsidRPr="00FB10D0" w:rsidRDefault="00E762DE" w:rsidP="00E762DE">
      <w:pPr>
        <w:rPr>
          <w:rFonts w:cs="Arial"/>
        </w:rPr>
      </w:pPr>
    </w:p>
    <w:p w14:paraId="734618F5" w14:textId="77777777" w:rsidR="00E762DE" w:rsidRPr="00FB10D0" w:rsidRDefault="00E762DE" w:rsidP="00E762DE">
      <w:pPr>
        <w:rPr>
          <w:rFonts w:cs="Arial"/>
        </w:rPr>
      </w:pPr>
    </w:p>
    <w:p w14:paraId="63386E9B" w14:textId="77777777" w:rsidR="00E762DE" w:rsidRPr="00FB10D0" w:rsidRDefault="00E762DE" w:rsidP="00E762DE">
      <w:pPr>
        <w:rPr>
          <w:rFonts w:cs="Arial"/>
        </w:rPr>
      </w:pPr>
    </w:p>
    <w:p w14:paraId="06F8170A" w14:textId="77777777" w:rsidR="00E762DE" w:rsidRPr="00FB10D0" w:rsidRDefault="00E762DE" w:rsidP="00E762DE">
      <w:pPr>
        <w:rPr>
          <w:rFonts w:cs="Arial"/>
        </w:rPr>
      </w:pPr>
    </w:p>
    <w:p w14:paraId="76988F3B" w14:textId="77777777" w:rsidR="00E762DE" w:rsidRPr="00FB10D0" w:rsidRDefault="00E762DE" w:rsidP="00E762DE">
      <w:pPr>
        <w:rPr>
          <w:rFonts w:cs="Arial"/>
        </w:rPr>
      </w:pPr>
    </w:p>
    <w:p w14:paraId="55BBB7E7" w14:textId="77777777" w:rsidR="00E762DE" w:rsidRPr="00FB10D0" w:rsidRDefault="00E762DE" w:rsidP="00E762DE">
      <w:pPr>
        <w:rPr>
          <w:rFonts w:cs="Arial"/>
        </w:rPr>
      </w:pPr>
    </w:p>
    <w:p w14:paraId="1D8B014C" w14:textId="77777777" w:rsidR="00E762DE" w:rsidRPr="00FB10D0" w:rsidRDefault="00E762DE" w:rsidP="00E762DE">
      <w:pPr>
        <w:rPr>
          <w:rFonts w:cs="Arial"/>
        </w:rPr>
      </w:pPr>
    </w:p>
    <w:p w14:paraId="78BD750E" w14:textId="14DE07BD" w:rsidR="00E762DE" w:rsidRPr="00FB10D0" w:rsidRDefault="00E762DE" w:rsidP="00E762DE">
      <w:pPr>
        <w:rPr>
          <w:rFonts w:cs="Arial"/>
        </w:rPr>
      </w:pPr>
    </w:p>
    <w:p w14:paraId="24DB8E37" w14:textId="15EBA26F" w:rsidR="00C50EA8" w:rsidRPr="00FB10D0" w:rsidRDefault="00C50EA8" w:rsidP="00E762DE">
      <w:pPr>
        <w:rPr>
          <w:rFonts w:cs="Arial"/>
        </w:rPr>
      </w:pPr>
    </w:p>
    <w:p w14:paraId="0BC3369F" w14:textId="5B133160" w:rsidR="00C50EA8" w:rsidRPr="00FB10D0" w:rsidRDefault="00C50EA8" w:rsidP="00E762DE">
      <w:pPr>
        <w:rPr>
          <w:rFonts w:cs="Arial"/>
        </w:rPr>
      </w:pPr>
    </w:p>
    <w:p w14:paraId="0A5A11E3" w14:textId="3C6CD50E" w:rsidR="00C50EA8" w:rsidRPr="00FB10D0" w:rsidRDefault="00C50EA8" w:rsidP="00E762DE">
      <w:pPr>
        <w:rPr>
          <w:rFonts w:cs="Arial"/>
        </w:rPr>
      </w:pPr>
    </w:p>
    <w:p w14:paraId="36365EA4" w14:textId="5ED98A46" w:rsidR="00C50EA8" w:rsidRPr="00FB10D0" w:rsidRDefault="00C50EA8" w:rsidP="00E762DE">
      <w:pPr>
        <w:rPr>
          <w:rFonts w:cs="Arial"/>
        </w:rPr>
      </w:pPr>
    </w:p>
    <w:p w14:paraId="5A9A9152" w14:textId="76C5D439" w:rsidR="00C50EA8" w:rsidRPr="00FB10D0" w:rsidRDefault="00C50EA8" w:rsidP="00E762DE">
      <w:pPr>
        <w:rPr>
          <w:rFonts w:cs="Arial"/>
        </w:rPr>
      </w:pPr>
    </w:p>
    <w:p w14:paraId="1E6B7BF4" w14:textId="1C7F1330" w:rsidR="00C50EA8" w:rsidRPr="00FB10D0" w:rsidRDefault="00C50EA8" w:rsidP="00E762DE">
      <w:pPr>
        <w:rPr>
          <w:rFonts w:cs="Arial"/>
        </w:rPr>
      </w:pPr>
    </w:p>
    <w:p w14:paraId="520FE038" w14:textId="46199EA2" w:rsidR="00C50EA8" w:rsidRPr="00FB10D0" w:rsidRDefault="00C50EA8" w:rsidP="00E762DE">
      <w:pPr>
        <w:rPr>
          <w:rFonts w:cs="Arial"/>
        </w:rPr>
      </w:pPr>
    </w:p>
    <w:p w14:paraId="5FE781F8" w14:textId="1ECB81A3" w:rsidR="00C50EA8" w:rsidRPr="00FB10D0" w:rsidRDefault="00C50EA8" w:rsidP="00E762DE">
      <w:pPr>
        <w:rPr>
          <w:rFonts w:cs="Arial"/>
        </w:rPr>
      </w:pPr>
    </w:p>
    <w:p w14:paraId="00391599" w14:textId="28FE37B8" w:rsidR="006340DA" w:rsidRPr="00FB10D0" w:rsidRDefault="006340DA" w:rsidP="00E762DE">
      <w:pPr>
        <w:rPr>
          <w:rFonts w:cs="Arial"/>
        </w:rPr>
      </w:pPr>
    </w:p>
    <w:p w14:paraId="3BAC5CF8" w14:textId="5E777720" w:rsidR="006340DA" w:rsidRPr="00FB10D0" w:rsidRDefault="006340DA" w:rsidP="00E762DE">
      <w:pPr>
        <w:rPr>
          <w:rFonts w:cs="Arial"/>
        </w:rPr>
      </w:pPr>
    </w:p>
    <w:p w14:paraId="2821E915" w14:textId="37F79808" w:rsidR="006340DA" w:rsidRPr="00FB10D0" w:rsidRDefault="006340DA" w:rsidP="00E762DE">
      <w:pPr>
        <w:rPr>
          <w:rFonts w:cs="Arial"/>
        </w:rPr>
      </w:pPr>
    </w:p>
    <w:p w14:paraId="309036BC" w14:textId="27909D3F" w:rsidR="006340DA" w:rsidRPr="00FB10D0" w:rsidRDefault="006340DA" w:rsidP="00E762DE">
      <w:pPr>
        <w:rPr>
          <w:rFonts w:cs="Arial"/>
        </w:rPr>
      </w:pPr>
    </w:p>
    <w:p w14:paraId="71ED3048" w14:textId="3362356A" w:rsidR="006340DA" w:rsidRPr="00FB10D0" w:rsidRDefault="006340DA" w:rsidP="00E762DE">
      <w:pPr>
        <w:rPr>
          <w:rFonts w:cs="Arial"/>
        </w:rPr>
      </w:pPr>
    </w:p>
    <w:p w14:paraId="59A7F5B4" w14:textId="1B89DE33" w:rsidR="006340DA" w:rsidRPr="00FB10D0" w:rsidRDefault="006340DA" w:rsidP="00E762DE">
      <w:pPr>
        <w:rPr>
          <w:rFonts w:cs="Arial"/>
        </w:rPr>
      </w:pPr>
    </w:p>
    <w:p w14:paraId="131DFBE8" w14:textId="0055C1A9" w:rsidR="006340DA" w:rsidRPr="00FB10D0" w:rsidRDefault="006340DA" w:rsidP="00E762DE">
      <w:pPr>
        <w:rPr>
          <w:rFonts w:cs="Arial"/>
        </w:rPr>
      </w:pPr>
    </w:p>
    <w:p w14:paraId="74F323B8" w14:textId="2EAE33F2" w:rsidR="006340DA" w:rsidRPr="00FB10D0" w:rsidRDefault="006340DA" w:rsidP="00E762DE">
      <w:pPr>
        <w:rPr>
          <w:rFonts w:cs="Arial"/>
        </w:rPr>
      </w:pPr>
    </w:p>
    <w:p w14:paraId="6C0B9491" w14:textId="134F6DB9" w:rsidR="006340DA" w:rsidRPr="00FB10D0" w:rsidRDefault="006340DA" w:rsidP="00E762DE">
      <w:pPr>
        <w:rPr>
          <w:rFonts w:cs="Arial"/>
        </w:rPr>
      </w:pPr>
    </w:p>
    <w:p w14:paraId="69310D2C" w14:textId="77777777" w:rsidR="006340DA" w:rsidRPr="00FB10D0" w:rsidRDefault="006340DA" w:rsidP="00E762DE">
      <w:pPr>
        <w:rPr>
          <w:rFonts w:cs="Arial"/>
        </w:rPr>
      </w:pPr>
    </w:p>
    <w:p w14:paraId="17409FFC" w14:textId="77777777" w:rsidR="00E762DE" w:rsidRPr="00FB10D0" w:rsidRDefault="00E762DE" w:rsidP="00E762DE">
      <w:pPr>
        <w:rPr>
          <w:rFonts w:cs="Arial"/>
        </w:rPr>
      </w:pPr>
    </w:p>
    <w:p w14:paraId="254650CE" w14:textId="77777777" w:rsidR="00E762DE" w:rsidRPr="00FB10D0" w:rsidRDefault="00643071" w:rsidP="00BA55DC">
      <w:pPr>
        <w:pStyle w:val="aa"/>
        <w:wordWrap/>
        <w:spacing w:before="170" w:afterLines="20" w:after="48"/>
        <w:jc w:val="center"/>
        <w:rPr>
          <w:rFonts w:ascii="Arial" w:hAnsi="Arial" w:cs="Arial"/>
          <w:color w:val="auto"/>
        </w:rPr>
      </w:pPr>
      <w:r w:rsidRPr="00FB10D0">
        <w:rPr>
          <w:rFonts w:ascii="Arial" w:eastAsia="돋움" w:hAnsi="Arial" w:cs="Arial"/>
          <w:b/>
          <w:color w:val="auto"/>
          <w:sz w:val="26"/>
          <w:szCs w:val="26"/>
        </w:rPr>
        <w:fldChar w:fldCharType="begin"/>
      </w:r>
      <w:r w:rsidR="00E762DE" w:rsidRPr="00FB10D0">
        <w:rPr>
          <w:rFonts w:ascii="Arial" w:eastAsia="돋움" w:hAnsi="Arial" w:cs="Arial"/>
          <w:b/>
          <w:color w:val="auto"/>
          <w:sz w:val="26"/>
          <w:szCs w:val="26"/>
        </w:rPr>
        <w:instrText xml:space="preserve"> DOCPROPERTY  KSMark  \* MERGEFORMAT </w:instrText>
      </w:r>
      <w:r w:rsidRPr="00FB10D0">
        <w:rPr>
          <w:rFonts w:ascii="Arial" w:eastAsia="돋움" w:hAnsi="Arial" w:cs="Arial"/>
          <w:b/>
          <w:color w:val="auto"/>
          <w:sz w:val="26"/>
          <w:szCs w:val="26"/>
        </w:rPr>
        <w:fldChar w:fldCharType="end"/>
      </w:r>
      <w:r w:rsidR="00CD40EA" w:rsidRPr="00FB10D0">
        <w:rPr>
          <w:rFonts w:ascii="Arial" w:hAnsi="Arial" w:cs="Arial"/>
          <w:color w:val="auto"/>
        </w:rPr>
        <w:fldChar w:fldCharType="begin"/>
      </w:r>
      <w:r w:rsidR="00CD40EA" w:rsidRPr="00FB10D0">
        <w:rPr>
          <w:rFonts w:ascii="Arial" w:hAnsi="Arial" w:cs="Arial"/>
          <w:color w:val="auto"/>
        </w:rPr>
        <w:instrText xml:space="preserve"> DOCPROPERTY  DocKnd  \* MERGEFORMAT </w:instrText>
      </w:r>
      <w:r w:rsidR="00CD40EA" w:rsidRPr="00FB10D0">
        <w:rPr>
          <w:rFonts w:ascii="Arial" w:hAnsi="Arial" w:cs="Arial"/>
          <w:color w:val="auto"/>
        </w:rPr>
        <w:fldChar w:fldCharType="separate"/>
      </w:r>
      <w:r w:rsidR="00FA3743" w:rsidRPr="00FB10D0">
        <w:rPr>
          <w:rFonts w:ascii="Arial" w:hAnsi="Arial" w:cs="Arial"/>
          <w:b/>
          <w:color w:val="auto"/>
          <w:sz w:val="26"/>
          <w:szCs w:val="26"/>
        </w:rPr>
        <w:t>KS</w:t>
      </w:r>
      <w:r w:rsidR="00CD40EA" w:rsidRPr="00FB10D0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="00E762DE" w:rsidRPr="00FB10D0">
        <w:rPr>
          <w:rFonts w:ascii="Arial" w:hAnsi="Arial" w:cs="Arial"/>
          <w:color w:val="auto"/>
          <w:sz w:val="26"/>
          <w:szCs w:val="26"/>
        </w:rPr>
        <w:t xml:space="preserve"> </w:t>
      </w:r>
      <w:r w:rsidR="00CD40EA" w:rsidRPr="00FB10D0">
        <w:rPr>
          <w:rFonts w:ascii="Arial" w:hAnsi="Arial" w:cs="Arial"/>
          <w:color w:val="auto"/>
        </w:rPr>
        <w:fldChar w:fldCharType="begin"/>
      </w:r>
      <w:r w:rsidR="00CD40EA" w:rsidRPr="00FB10D0">
        <w:rPr>
          <w:rFonts w:ascii="Arial" w:hAnsi="Arial" w:cs="Arial"/>
          <w:color w:val="auto"/>
        </w:rPr>
        <w:instrText xml:space="preserve"> DOCPROPERTY  DocSymPart  \* MERGEFORMAT </w:instrText>
      </w:r>
      <w:r w:rsidR="00CD40EA" w:rsidRPr="00FB10D0">
        <w:rPr>
          <w:rFonts w:ascii="Arial" w:hAnsi="Arial" w:cs="Arial"/>
          <w:color w:val="auto"/>
        </w:rPr>
        <w:fldChar w:fldCharType="separate"/>
      </w:r>
      <w:r w:rsidR="00FA3743" w:rsidRPr="00FB10D0">
        <w:rPr>
          <w:rFonts w:ascii="Arial" w:hAnsi="Arial" w:cs="Arial"/>
          <w:b/>
          <w:color w:val="auto"/>
          <w:sz w:val="26"/>
          <w:szCs w:val="26"/>
        </w:rPr>
        <w:t>X</w:t>
      </w:r>
      <w:r w:rsidR="00CD40EA" w:rsidRPr="00FB10D0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="00E762DE" w:rsidRPr="00FB10D0">
        <w:rPr>
          <w:rFonts w:ascii="Arial" w:hAnsi="Arial" w:cs="Arial"/>
          <w:color w:val="auto"/>
          <w:sz w:val="26"/>
          <w:szCs w:val="26"/>
        </w:rPr>
        <w:t xml:space="preserve"> </w:t>
      </w:r>
      <w:r w:rsidR="00CD40EA" w:rsidRPr="00FB10D0">
        <w:rPr>
          <w:rFonts w:ascii="Arial" w:hAnsi="Arial" w:cs="Arial"/>
          <w:color w:val="auto"/>
        </w:rPr>
        <w:fldChar w:fldCharType="begin"/>
      </w:r>
      <w:r w:rsidR="00CD40EA" w:rsidRPr="00FB10D0">
        <w:rPr>
          <w:rFonts w:ascii="Arial" w:hAnsi="Arial" w:cs="Arial"/>
          <w:color w:val="auto"/>
        </w:rPr>
        <w:instrText xml:space="preserve"> DOCPROPERTY  DocNoPart  \* MERGEFORMAT </w:instrText>
      </w:r>
      <w:r w:rsidR="00CD40EA" w:rsidRPr="00FB10D0">
        <w:rPr>
          <w:rFonts w:ascii="Arial" w:hAnsi="Arial" w:cs="Arial"/>
          <w:color w:val="auto"/>
        </w:rPr>
        <w:fldChar w:fldCharType="separate"/>
      </w:r>
      <w:r w:rsidR="00FA3743" w:rsidRPr="00FB10D0">
        <w:rPr>
          <w:rFonts w:ascii="Arial" w:hAnsi="Arial" w:cs="Arial"/>
          <w:b/>
          <w:color w:val="auto"/>
          <w:sz w:val="26"/>
          <w:szCs w:val="26"/>
        </w:rPr>
        <w:t>3</w:t>
      </w:r>
      <w:r w:rsidR="00CD40EA" w:rsidRPr="00FB10D0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="008467A2" w:rsidRPr="00FB10D0">
        <w:rPr>
          <w:rFonts w:ascii="Arial" w:hAnsi="Arial" w:cs="Arial"/>
          <w:b/>
          <w:color w:val="auto"/>
          <w:sz w:val="26"/>
          <w:szCs w:val="26"/>
        </w:rPr>
        <w:t>270</w:t>
      </w:r>
      <w:r w:rsidR="00E762DE" w:rsidRPr="00FB10D0">
        <w:rPr>
          <w:rFonts w:ascii="Arial" w:hAnsi="Arial" w:cs="Arial"/>
          <w:color w:val="auto"/>
          <w:position w:val="2"/>
          <w:sz w:val="22"/>
          <w:szCs w:val="22"/>
        </w:rPr>
        <w:t>:</w:t>
      </w:r>
      <w:r w:rsidRPr="00FB10D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E762DE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IF </w:instrText>
      </w:r>
      <w:r w:rsidR="00CD40EA" w:rsidRPr="00FB10D0">
        <w:rPr>
          <w:rFonts w:ascii="Arial" w:hAnsi="Arial" w:cs="Arial"/>
          <w:color w:val="auto"/>
        </w:rPr>
        <w:fldChar w:fldCharType="begin"/>
      </w:r>
      <w:r w:rsidR="00CD40EA" w:rsidRPr="00FB10D0">
        <w:rPr>
          <w:rFonts w:ascii="Arial" w:hAnsi="Arial" w:cs="Arial"/>
          <w:color w:val="auto"/>
        </w:rPr>
        <w:instrText xml:space="preserve"> DOCPROPERTY "NCKnd" \* MERGEFORMAT </w:instrText>
      </w:r>
      <w:r w:rsidR="00CD40EA" w:rsidRPr="00FB10D0">
        <w:rPr>
          <w:rFonts w:ascii="Arial" w:hAnsi="Arial" w:cs="Arial"/>
          <w:color w:val="auto"/>
        </w:rPr>
        <w:fldChar w:fldCharType="separate"/>
      </w:r>
      <w:r w:rsidR="00FA3743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instrText>1</w:instrText>
      </w:r>
      <w:r w:rsidR="00CD40EA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E762DE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= 1 </w:instrText>
      </w:r>
      <w:r w:rsidR="00CD40EA" w:rsidRPr="00FB10D0">
        <w:rPr>
          <w:rFonts w:ascii="Arial" w:hAnsi="Arial" w:cs="Arial"/>
          <w:color w:val="auto"/>
        </w:rPr>
        <w:fldChar w:fldCharType="begin"/>
      </w:r>
      <w:r w:rsidR="00CD40EA" w:rsidRPr="00FB10D0">
        <w:rPr>
          <w:rFonts w:ascii="Arial" w:hAnsi="Arial" w:cs="Arial"/>
          <w:color w:val="auto"/>
        </w:rPr>
        <w:instrText xml:space="preserve"> DOCPROPERTY "NewYear" \* MERGEFORMAT </w:instrText>
      </w:r>
      <w:r w:rsidR="00CD40EA" w:rsidRPr="00FB10D0">
        <w:rPr>
          <w:rFonts w:ascii="Arial" w:hAnsi="Arial" w:cs="Arial"/>
          <w:color w:val="auto"/>
        </w:rPr>
        <w:fldChar w:fldCharType="separate"/>
      </w:r>
      <w:r w:rsidR="00FA3743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instrText>2018</w:instrText>
      </w:r>
      <w:r w:rsidR="00CD40EA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E762DE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FB10D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FA3743" w:rsidRPr="00FB10D0">
        <w:rPr>
          <w:rFonts w:ascii="Arial" w:hAnsi="Arial" w:cs="Arial"/>
          <w:b/>
          <w:noProof/>
          <w:color w:val="auto"/>
          <w:position w:val="2"/>
          <w:sz w:val="22"/>
          <w:szCs w:val="22"/>
        </w:rPr>
        <w:t>201</w:t>
      </w:r>
      <w:r w:rsidRPr="00FB10D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8467A2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t>9</w:t>
      </w:r>
      <w:r w:rsidRPr="00FB10D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E762DE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IF </w:instrText>
      </w:r>
      <w:r w:rsidR="00CD40EA" w:rsidRPr="00FB10D0">
        <w:rPr>
          <w:rFonts w:ascii="Arial" w:hAnsi="Arial" w:cs="Arial"/>
          <w:color w:val="auto"/>
        </w:rPr>
        <w:fldChar w:fldCharType="begin"/>
      </w:r>
      <w:r w:rsidR="00CD40EA" w:rsidRPr="00FB10D0">
        <w:rPr>
          <w:rFonts w:ascii="Arial" w:hAnsi="Arial" w:cs="Arial"/>
          <w:color w:val="auto"/>
        </w:rPr>
        <w:instrText xml:space="preserve"> DOCPROPERTY "NCKnd" \* MERGEFORMAT </w:instrText>
      </w:r>
      <w:r w:rsidR="00CD40EA" w:rsidRPr="00FB10D0">
        <w:rPr>
          <w:rFonts w:ascii="Arial" w:hAnsi="Arial" w:cs="Arial"/>
          <w:color w:val="auto"/>
        </w:rPr>
        <w:fldChar w:fldCharType="separate"/>
      </w:r>
      <w:r w:rsidR="00FA3743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instrText>1</w:instrText>
      </w:r>
      <w:r w:rsidR="00CD40EA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E762DE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= 2 </w:instrText>
      </w:r>
      <w:r w:rsidR="00CD40EA" w:rsidRPr="00FB10D0">
        <w:rPr>
          <w:rFonts w:ascii="Arial" w:hAnsi="Arial" w:cs="Arial"/>
          <w:color w:val="auto"/>
        </w:rPr>
        <w:fldChar w:fldCharType="begin"/>
      </w:r>
      <w:r w:rsidR="00CD40EA" w:rsidRPr="00FB10D0">
        <w:rPr>
          <w:rFonts w:ascii="Arial" w:hAnsi="Arial" w:cs="Arial"/>
          <w:color w:val="auto"/>
        </w:rPr>
        <w:instrText xml:space="preserve"> DOCPROPERTY "ChgYear" \* MERGEFORMAT </w:instrText>
      </w:r>
      <w:r w:rsidR="00CD40EA" w:rsidRPr="00FB10D0">
        <w:rPr>
          <w:rFonts w:ascii="Arial" w:hAnsi="Arial" w:cs="Arial"/>
          <w:color w:val="auto"/>
        </w:rPr>
        <w:fldChar w:fldCharType="separate"/>
      </w:r>
      <w:r w:rsidR="00635AE1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instrText>2015</w:instrText>
      </w:r>
      <w:r w:rsidR="00CD40EA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E762DE" w:rsidRPr="00FB10D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FB10D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FB10D0">
        <w:rPr>
          <w:rFonts w:ascii="Arial" w:eastAsia="돋움" w:hAnsi="Arial" w:cs="Arial"/>
          <w:b/>
          <w:color w:val="auto"/>
          <w:position w:val="2"/>
          <w:sz w:val="22"/>
          <w:szCs w:val="22"/>
        </w:rPr>
        <w:fldChar w:fldCharType="begin"/>
      </w:r>
      <w:r w:rsidR="00E762DE" w:rsidRPr="00FB10D0">
        <w:rPr>
          <w:rFonts w:ascii="Arial" w:eastAsia="돋움" w:hAnsi="Arial" w:cs="Arial"/>
          <w:b/>
          <w:color w:val="auto"/>
          <w:position w:val="2"/>
          <w:sz w:val="22"/>
          <w:szCs w:val="22"/>
        </w:rPr>
        <w:instrText xml:space="preserve"> DOCPROPERTY  Amendment  \* MERGEFORMAT </w:instrText>
      </w:r>
      <w:r w:rsidRPr="00FB10D0">
        <w:rPr>
          <w:rFonts w:ascii="Arial" w:eastAsia="돋움" w:hAnsi="Arial" w:cs="Arial"/>
          <w:b/>
          <w:color w:val="auto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E762DE" w:rsidRPr="00FB10D0" w14:paraId="56F8EC78" w14:textId="77777777">
        <w:trPr>
          <w:trHeight w:hRule="exact" w:val="3427"/>
          <w:jc w:val="center"/>
        </w:trPr>
        <w:tc>
          <w:tcPr>
            <w:tcW w:w="3435" w:type="dxa"/>
            <w:vAlign w:val="center"/>
          </w:tcPr>
          <w:p w14:paraId="1596A28A" w14:textId="77777777" w:rsidR="00E762DE" w:rsidRPr="00FB10D0" w:rsidRDefault="00E762DE" w:rsidP="00BA55DC">
            <w:pPr>
              <w:pStyle w:val="aa"/>
              <w:wordWrap/>
              <w:spacing w:beforeLines="30" w:before="72"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FB10D0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  <w:p w14:paraId="4EE64859" w14:textId="77777777" w:rsidR="00E762DE" w:rsidRPr="00FB10D0" w:rsidRDefault="00A75CA2" w:rsidP="00E762DE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FB10D0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</w:t>
            </w:r>
            <w:r w:rsidR="00E762DE" w:rsidRPr="00FB10D0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SKSK</w:t>
            </w:r>
          </w:p>
          <w:p w14:paraId="73724B5B" w14:textId="77777777" w:rsidR="00E762DE" w:rsidRPr="00FB10D0" w:rsidRDefault="00E762DE" w:rsidP="00E762DE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FB10D0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</w:t>
            </w:r>
          </w:p>
          <w:p w14:paraId="02C1D7C6" w14:textId="77777777" w:rsidR="00E762DE" w:rsidRPr="00FB10D0" w:rsidRDefault="00A75CA2" w:rsidP="00E762DE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FB10D0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</w:t>
            </w:r>
          </w:p>
          <w:p w14:paraId="617F8831" w14:textId="77777777" w:rsidR="00E762DE" w:rsidRPr="00FB10D0" w:rsidRDefault="00E762DE" w:rsidP="00E762DE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FB10D0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</w:t>
            </w:r>
          </w:p>
          <w:p w14:paraId="7498A1A8" w14:textId="77777777" w:rsidR="00E762DE" w:rsidRPr="00FB10D0" w:rsidRDefault="00A75CA2" w:rsidP="00E762DE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FB10D0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</w:t>
            </w:r>
          </w:p>
          <w:p w14:paraId="1E7EA36B" w14:textId="77777777" w:rsidR="00E762DE" w:rsidRPr="00FB10D0" w:rsidRDefault="00E762DE" w:rsidP="00E762DE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FB10D0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</w:t>
            </w:r>
          </w:p>
          <w:p w14:paraId="7B4FFD3C" w14:textId="77777777" w:rsidR="00E762DE" w:rsidRPr="00FB10D0" w:rsidRDefault="00A75CA2" w:rsidP="00E762DE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FB10D0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</w:t>
            </w:r>
            <w:r w:rsidR="00E762DE" w:rsidRPr="00FB10D0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SKSK</w:t>
            </w:r>
          </w:p>
          <w:p w14:paraId="46B2DDEF" w14:textId="77777777" w:rsidR="00E762DE" w:rsidRPr="00FB10D0" w:rsidRDefault="00E762DE" w:rsidP="00E762DE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color w:val="auto"/>
              </w:rPr>
            </w:pPr>
            <w:r w:rsidRPr="00FB10D0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</w:tc>
      </w:tr>
    </w:tbl>
    <w:p w14:paraId="26949ED9" w14:textId="77777777" w:rsidR="00E762DE" w:rsidRPr="00FB10D0" w:rsidRDefault="00E762DE" w:rsidP="00E762DE">
      <w:pPr>
        <w:rPr>
          <w:rFonts w:cs="Arial"/>
        </w:rPr>
      </w:pPr>
    </w:p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86"/>
      </w:tblGrid>
      <w:tr w:rsidR="00E762DE" w:rsidRPr="00FB10D0" w14:paraId="17E6BA75" w14:textId="77777777">
        <w:trPr>
          <w:trHeight w:val="363"/>
          <w:jc w:val="center"/>
        </w:trPr>
        <w:tc>
          <w:tcPr>
            <w:tcW w:w="5186" w:type="dxa"/>
          </w:tcPr>
          <w:p w14:paraId="2E9EA9D9" w14:textId="77777777" w:rsidR="00E762DE" w:rsidRPr="00FB10D0" w:rsidRDefault="00CD40EA" w:rsidP="00FB1569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</w:pPr>
            <w:r w:rsidRPr="00FB10D0">
              <w:rPr>
                <w:rFonts w:ascii="Arial" w:hAnsi="Arial" w:cs="Arial"/>
                <w:color w:val="auto"/>
              </w:rPr>
              <w:fldChar w:fldCharType="begin"/>
            </w:r>
            <w:r w:rsidRPr="00FB10D0">
              <w:rPr>
                <w:rFonts w:ascii="Arial" w:hAnsi="Arial" w:cs="Arial"/>
                <w:color w:val="auto"/>
              </w:rPr>
              <w:instrText xml:space="preserve"> DOCPROPERTY  TitleEn  \* MERGEFORMAT </w:instrText>
            </w:r>
            <w:r w:rsidRPr="00FB10D0">
              <w:rPr>
                <w:rFonts w:ascii="Arial" w:hAnsi="Arial" w:cs="Arial"/>
                <w:color w:val="auto"/>
              </w:rPr>
              <w:fldChar w:fldCharType="separate"/>
            </w:r>
            <w:r w:rsidR="00FA3743" w:rsidRPr="00FB10D0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t>Conduct</w:t>
            </w:r>
            <w:r w:rsidR="00FB1569" w:rsidRPr="00FB10D0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t>ion</w:t>
            </w:r>
            <w:r w:rsidR="00FA3743" w:rsidRPr="00FB10D0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t xml:space="preserve"> test methods for </w:t>
            </w:r>
            <w:r w:rsidRPr="00FB10D0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fldChar w:fldCharType="end"/>
            </w:r>
          </w:p>
        </w:tc>
      </w:tr>
      <w:tr w:rsidR="00FB1569" w:rsidRPr="00FB10D0" w14:paraId="55F94A5E" w14:textId="77777777" w:rsidTr="00FB1569">
        <w:trPr>
          <w:trHeight w:val="514"/>
          <w:jc w:val="center"/>
        </w:trPr>
        <w:tc>
          <w:tcPr>
            <w:tcW w:w="5186" w:type="dxa"/>
          </w:tcPr>
          <w:p w14:paraId="098BDF11" w14:textId="77777777" w:rsidR="00FB1569" w:rsidRPr="00FB10D0" w:rsidRDefault="00FB1569" w:rsidP="00FB1569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</w:pPr>
            <w:r w:rsidRPr="00FB10D0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t>5G NR(New Radio) equipment</w:t>
            </w:r>
          </w:p>
        </w:tc>
      </w:tr>
      <w:tr w:rsidR="00E762DE" w:rsidRPr="00FB10D0" w14:paraId="38ACC7BC" w14:textId="77777777">
        <w:trPr>
          <w:trHeight w:val="340"/>
          <w:jc w:val="center"/>
        </w:trPr>
        <w:tc>
          <w:tcPr>
            <w:tcW w:w="5186" w:type="dxa"/>
            <w:tcBorders>
              <w:bottom w:val="nil"/>
            </w:tcBorders>
            <w:vAlign w:val="center"/>
          </w:tcPr>
          <w:p w14:paraId="57A6E505" w14:textId="77777777" w:rsidR="00E762DE" w:rsidRPr="00FB10D0" w:rsidRDefault="00E762DE" w:rsidP="00930E5E">
            <w:pPr>
              <w:pStyle w:val="aa"/>
              <w:rPr>
                <w:rFonts w:ascii="Arial" w:hAnsi="Arial" w:cs="Arial"/>
                <w:color w:val="auto"/>
                <w:sz w:val="20"/>
              </w:rPr>
            </w:pPr>
            <w:r w:rsidRPr="00FB10D0">
              <w:rPr>
                <w:rFonts w:ascii="Arial" w:hAnsi="Arial" w:cs="Arial"/>
                <w:b/>
                <w:bCs/>
                <w:color w:val="auto"/>
                <w:sz w:val="20"/>
              </w:rPr>
              <w:t>ICS</w:t>
            </w:r>
            <w:r w:rsidR="00EE4B2D" w:rsidRPr="00FB10D0">
              <w:rPr>
                <w:rFonts w:ascii="Arial" w:hAnsi="Arial" w:cs="Arial"/>
                <w:b/>
                <w:bCs/>
                <w:color w:val="auto"/>
                <w:sz w:val="20"/>
              </w:rPr>
              <w:t xml:space="preserve"> 19.020</w:t>
            </w:r>
            <w:r w:rsidRPr="00FB10D0">
              <w:rPr>
                <w:rFonts w:ascii="Arial" w:hAnsi="Arial" w:cs="Arial"/>
                <w:b/>
                <w:bCs/>
                <w:color w:val="auto"/>
                <w:sz w:val="20"/>
              </w:rPr>
              <w:t xml:space="preserve"> </w:t>
            </w:r>
            <w:r w:rsidR="00E76595" w:rsidRPr="00FB10D0">
              <w:rPr>
                <w:rFonts w:ascii="Arial" w:hAnsi="Arial" w:cs="Arial"/>
                <w:b/>
                <w:bCs/>
                <w:color w:val="auto"/>
                <w:sz w:val="20"/>
              </w:rPr>
              <w:t xml:space="preserve"> </w:t>
            </w:r>
            <w:r w:rsidR="00643071" w:rsidRPr="00FB10D0">
              <w:rPr>
                <w:rFonts w:ascii="Arial" w:hAnsi="Arial" w:cs="Arial"/>
                <w:b/>
                <w:bCs/>
                <w:color w:val="auto"/>
                <w:sz w:val="20"/>
              </w:rPr>
              <w:fldChar w:fldCharType="begin"/>
            </w:r>
            <w:r w:rsidRPr="00FB10D0">
              <w:rPr>
                <w:rFonts w:ascii="Arial" w:hAnsi="Arial" w:cs="Arial"/>
                <w:b/>
                <w:bCs/>
                <w:color w:val="auto"/>
                <w:sz w:val="20"/>
              </w:rPr>
              <w:instrText xml:space="preserve"> DOCPROPERTY  ICS  \* MERGEFORMAT </w:instrText>
            </w:r>
            <w:r w:rsidR="00643071" w:rsidRPr="00FB10D0">
              <w:rPr>
                <w:rFonts w:ascii="Arial" w:hAnsi="Arial" w:cs="Arial"/>
                <w:b/>
                <w:bCs/>
                <w:color w:val="auto"/>
                <w:sz w:val="20"/>
              </w:rPr>
              <w:fldChar w:fldCharType="end"/>
            </w:r>
          </w:p>
        </w:tc>
      </w:tr>
    </w:tbl>
    <w:p w14:paraId="577745BF" w14:textId="77777777" w:rsidR="00E762DE" w:rsidRPr="00FB10D0" w:rsidRDefault="00E762DE" w:rsidP="00E762DE">
      <w:pPr>
        <w:rPr>
          <w:rFonts w:cs="Arial"/>
        </w:rPr>
      </w:pPr>
    </w:p>
    <w:p w14:paraId="15BB910C" w14:textId="77777777" w:rsidR="00F52E5D" w:rsidRPr="00FB10D0" w:rsidRDefault="00F52E5D" w:rsidP="007A6F10">
      <w:pPr>
        <w:rPr>
          <w:rFonts w:cs="Arial"/>
        </w:rPr>
      </w:pPr>
    </w:p>
    <w:p w14:paraId="57B838F9" w14:textId="77777777" w:rsidR="00DD50C7" w:rsidRPr="00FB10D0" w:rsidRDefault="00DD50C7">
      <w:pPr>
        <w:rPr>
          <w:rFonts w:cs="Arial"/>
        </w:rPr>
      </w:pPr>
    </w:p>
    <w:sectPr w:rsidR="00DD50C7" w:rsidRPr="00FB10D0" w:rsidSect="00B9439D">
      <w:footerReference w:type="even" r:id="rId29"/>
      <w:footerReference w:type="first" r:id="rId30"/>
      <w:type w:val="oddPage"/>
      <w:pgSz w:w="11906" w:h="16838" w:code="9"/>
      <w:pgMar w:top="1616" w:right="1276" w:bottom="1616" w:left="1276" w:header="1049" w:footer="1049" w:gutter="0"/>
      <w:pgNumType w:start="1"/>
      <w:cols w:space="720"/>
      <w:titlePg/>
      <w:docGrid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03E573" w14:textId="77777777" w:rsidR="00781DB0" w:rsidRDefault="00781DB0" w:rsidP="00E762DE">
      <w:pPr>
        <w:pStyle w:val="aa"/>
      </w:pPr>
      <w:r>
        <w:separator/>
      </w:r>
    </w:p>
  </w:endnote>
  <w:endnote w:type="continuationSeparator" w:id="0">
    <w:p w14:paraId="0FE30902" w14:textId="77777777" w:rsidR="00781DB0" w:rsidRDefault="00781DB0" w:rsidP="00E762DE">
      <w:pPr>
        <w:pStyle w:val="a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한양신명조">
    <w:altName w:val="바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v5.0.0">
    <w:altName w:val="Times New Roman"/>
    <w:panose1 w:val="00000000000000000000"/>
    <w:charset w:val="00"/>
    <w:family w:val="roman"/>
    <w:notTrueType/>
    <w:pitch w:val="default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BF17E" w14:textId="77777777" w:rsidR="004724F7" w:rsidRPr="0051558E" w:rsidRDefault="004724F7" w:rsidP="0051558E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E7A71" w14:textId="77777777" w:rsidR="004724F7" w:rsidRPr="000447B3" w:rsidRDefault="004724F7" w:rsidP="003429EB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>
      <w:rPr>
        <w:rStyle w:val="ae"/>
        <w:rFonts w:cs="Arial"/>
        <w:b/>
        <w:noProof/>
        <w:sz w:val="22"/>
        <w:szCs w:val="22"/>
      </w:rPr>
      <w:t>3</w:t>
    </w:r>
    <w:r w:rsidRPr="002F6688">
      <w:rPr>
        <w:rStyle w:val="ae"/>
        <w:rFonts w:cs="Arial"/>
        <w:b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B2996" w14:textId="77777777" w:rsidR="004724F7" w:rsidRDefault="004724F7" w:rsidP="00BB7151">
    <w:pPr>
      <w:pStyle w:val="ad"/>
      <w:tabs>
        <w:tab w:val="left" w:pos="4669"/>
      </w:tabs>
      <w:jc w:val="center"/>
    </w:pPr>
    <w:r w:rsidRPr="00BB7151">
      <w:rPr>
        <w:rStyle w:val="ae"/>
        <w:rFonts w:cs="Arial" w:hint="eastAsia"/>
        <w:b/>
        <w:sz w:val="22"/>
        <w:szCs w:val="22"/>
      </w:rPr>
      <w:t>－</w:t>
    </w:r>
    <w:r w:rsidRPr="003828F4">
      <w:rPr>
        <w:rStyle w:val="ae"/>
        <w:b/>
        <w:sz w:val="22"/>
        <w:szCs w:val="22"/>
      </w:rPr>
      <w:fldChar w:fldCharType="begin"/>
    </w:r>
    <w:r w:rsidRPr="003828F4">
      <w:rPr>
        <w:rStyle w:val="ae"/>
        <w:b/>
        <w:sz w:val="22"/>
        <w:szCs w:val="22"/>
      </w:rPr>
      <w:instrText xml:space="preserve"> PAGE </w:instrText>
    </w:r>
    <w:r w:rsidRPr="003828F4"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iv</w:t>
    </w:r>
    <w:r w:rsidRPr="003828F4">
      <w:rPr>
        <w:rStyle w:val="ae"/>
        <w:b/>
        <w:sz w:val="22"/>
        <w:szCs w:val="22"/>
      </w:rPr>
      <w:fldChar w:fldCharType="end"/>
    </w:r>
    <w:r w:rsidRPr="00BB7151">
      <w:rPr>
        <w:rStyle w:val="ae"/>
        <w:rFonts w:cs="Arial" w:hint="eastAsia"/>
        <w:b/>
        <w:sz w:val="22"/>
        <w:szCs w:val="22"/>
      </w:rPr>
      <w:t>－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E0EBC" w14:textId="77777777" w:rsidR="004724F7" w:rsidRPr="000447B3" w:rsidRDefault="004724F7" w:rsidP="00BB7151">
    <w:pPr>
      <w:pStyle w:val="ad"/>
      <w:jc w:val="center"/>
      <w:rPr>
        <w:rFonts w:cs="Arial"/>
        <w:b/>
        <w:sz w:val="22"/>
        <w:szCs w:val="22"/>
      </w:rPr>
    </w:pPr>
    <w:r w:rsidRPr="00BB7151">
      <w:rPr>
        <w:rStyle w:val="ae"/>
        <w:rFonts w:cs="Arial" w:hint="eastAsia"/>
        <w:b/>
        <w:sz w:val="22"/>
        <w:szCs w:val="22"/>
      </w:rPr>
      <w:t>－</w:t>
    </w: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>
      <w:rPr>
        <w:rStyle w:val="ae"/>
        <w:rFonts w:cs="Arial"/>
        <w:b/>
        <w:noProof/>
        <w:sz w:val="22"/>
        <w:szCs w:val="22"/>
      </w:rPr>
      <w:t>iii</w:t>
    </w:r>
    <w:r w:rsidRPr="002F6688">
      <w:rPr>
        <w:rStyle w:val="ae"/>
        <w:rFonts w:cs="Arial"/>
        <w:b/>
        <w:sz w:val="22"/>
        <w:szCs w:val="22"/>
      </w:rPr>
      <w:fldChar w:fldCharType="end"/>
    </w:r>
    <w:r w:rsidRPr="00BB7151">
      <w:rPr>
        <w:rStyle w:val="ae"/>
        <w:rFonts w:cs="Arial" w:hint="eastAsia"/>
        <w:b/>
        <w:sz w:val="22"/>
        <w:szCs w:val="22"/>
      </w:rPr>
      <w:t>－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5C4BE" w14:textId="77777777" w:rsidR="004724F7" w:rsidRPr="00BB7151" w:rsidRDefault="004724F7" w:rsidP="00BB7151">
    <w:pPr>
      <w:pStyle w:val="ad"/>
      <w:jc w:val="right"/>
      <w:rPr>
        <w:b/>
        <w:sz w:val="22"/>
        <w:szCs w:val="22"/>
      </w:rPr>
    </w:pPr>
    <w:r w:rsidRPr="00BB7151">
      <w:rPr>
        <w:rStyle w:val="ae"/>
        <w:b/>
        <w:sz w:val="22"/>
        <w:szCs w:val="22"/>
      </w:rPr>
      <w:fldChar w:fldCharType="begin"/>
    </w:r>
    <w:r w:rsidRPr="00BB7151">
      <w:rPr>
        <w:rStyle w:val="ae"/>
        <w:b/>
        <w:sz w:val="22"/>
        <w:szCs w:val="22"/>
      </w:rPr>
      <w:instrText xml:space="preserve"> PAGE </w:instrText>
    </w:r>
    <w:r w:rsidRPr="00BB7151"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1</w:t>
    </w:r>
    <w:r w:rsidRPr="00BB7151">
      <w:rPr>
        <w:rStyle w:val="ae"/>
        <w:b/>
        <w:sz w:val="22"/>
        <w:szCs w:val="22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38494650"/>
      <w:docPartObj>
        <w:docPartGallery w:val="Page Numbers (Bottom of Page)"/>
        <w:docPartUnique/>
      </w:docPartObj>
    </w:sdtPr>
    <w:sdtEndPr>
      <w:rPr>
        <w:b/>
        <w:sz w:val="22"/>
      </w:rPr>
    </w:sdtEndPr>
    <w:sdtContent>
      <w:p w14:paraId="079E7A6B" w14:textId="3C8D2000" w:rsidR="004724F7" w:rsidRPr="009B73F3" w:rsidRDefault="004724F7">
        <w:pPr>
          <w:pStyle w:val="ad"/>
          <w:rPr>
            <w:b/>
            <w:sz w:val="22"/>
          </w:rPr>
        </w:pPr>
        <w:r w:rsidRPr="009B73F3">
          <w:rPr>
            <w:b/>
            <w:sz w:val="22"/>
          </w:rPr>
          <w:fldChar w:fldCharType="begin"/>
        </w:r>
        <w:r w:rsidRPr="009B73F3">
          <w:rPr>
            <w:b/>
            <w:sz w:val="22"/>
          </w:rPr>
          <w:instrText>PAGE   \* MERGEFORMAT</w:instrText>
        </w:r>
        <w:r w:rsidRPr="009B73F3">
          <w:rPr>
            <w:b/>
            <w:sz w:val="22"/>
          </w:rPr>
          <w:fldChar w:fldCharType="separate"/>
        </w:r>
        <w:r w:rsidRPr="0042781E">
          <w:rPr>
            <w:b/>
            <w:noProof/>
            <w:sz w:val="22"/>
            <w:lang w:val="ko-KR"/>
          </w:rPr>
          <w:t>10</w:t>
        </w:r>
        <w:r w:rsidRPr="009B73F3">
          <w:rPr>
            <w:b/>
            <w:sz w:val="22"/>
          </w:rPr>
          <w:fldChar w:fldCharType="end"/>
        </w:r>
      </w:p>
    </w:sdtContent>
  </w:sdt>
  <w:p w14:paraId="17A9343C" w14:textId="23EAC948" w:rsidR="004724F7" w:rsidRPr="00264CE5" w:rsidRDefault="004724F7" w:rsidP="003429EB">
    <w:pPr>
      <w:pStyle w:val="ad"/>
      <w:rPr>
        <w:b/>
        <w:sz w:val="2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6954135"/>
      <w:docPartObj>
        <w:docPartGallery w:val="Page Numbers (Bottom of Page)"/>
        <w:docPartUnique/>
      </w:docPartObj>
    </w:sdtPr>
    <w:sdtEndPr>
      <w:rPr>
        <w:b/>
        <w:sz w:val="22"/>
      </w:rPr>
    </w:sdtEndPr>
    <w:sdtContent>
      <w:p w14:paraId="79B53F79" w14:textId="77777777" w:rsidR="004724F7" w:rsidRPr="00264CE5" w:rsidRDefault="004724F7" w:rsidP="00A3389D">
        <w:pPr>
          <w:pStyle w:val="ad"/>
          <w:jc w:val="right"/>
          <w:rPr>
            <w:b/>
            <w:sz w:val="22"/>
          </w:rPr>
        </w:pPr>
        <w:r w:rsidRPr="00264CE5">
          <w:rPr>
            <w:b/>
            <w:sz w:val="22"/>
          </w:rPr>
          <w:fldChar w:fldCharType="begin"/>
        </w:r>
        <w:r w:rsidRPr="00264CE5">
          <w:rPr>
            <w:b/>
            <w:sz w:val="22"/>
          </w:rPr>
          <w:instrText>PAGE   \* MERGEFORMAT</w:instrText>
        </w:r>
        <w:r w:rsidRPr="00264CE5">
          <w:rPr>
            <w:b/>
            <w:sz w:val="22"/>
          </w:rPr>
          <w:fldChar w:fldCharType="separate"/>
        </w:r>
        <w:r w:rsidRPr="0042781E">
          <w:rPr>
            <w:b/>
            <w:noProof/>
            <w:sz w:val="22"/>
            <w:lang w:val="ko-KR"/>
          </w:rPr>
          <w:t>9</w:t>
        </w:r>
        <w:r w:rsidRPr="00264CE5">
          <w:rPr>
            <w:b/>
            <w:sz w:val="22"/>
          </w:rPr>
          <w:fldChar w:fldCharType="end"/>
        </w:r>
      </w:p>
    </w:sdtContent>
  </w:sdt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4378144"/>
      <w:docPartObj>
        <w:docPartGallery w:val="Page Numbers (Bottom of Page)"/>
        <w:docPartUnique/>
      </w:docPartObj>
    </w:sdtPr>
    <w:sdtEndPr>
      <w:rPr>
        <w:b/>
        <w:sz w:val="22"/>
      </w:rPr>
    </w:sdtEndPr>
    <w:sdtContent>
      <w:p w14:paraId="34733D86" w14:textId="77777777" w:rsidR="004724F7" w:rsidRPr="00264CE5" w:rsidRDefault="004724F7" w:rsidP="00264CE5">
        <w:pPr>
          <w:pStyle w:val="ad"/>
          <w:jc w:val="right"/>
          <w:rPr>
            <w:b/>
            <w:sz w:val="22"/>
          </w:rPr>
        </w:pPr>
        <w:r w:rsidRPr="00264CE5">
          <w:rPr>
            <w:b/>
            <w:sz w:val="22"/>
          </w:rPr>
          <w:fldChar w:fldCharType="begin"/>
        </w:r>
        <w:r w:rsidRPr="00264CE5">
          <w:rPr>
            <w:b/>
            <w:sz w:val="22"/>
          </w:rPr>
          <w:instrText>PAGE   \* MERGEFORMAT</w:instrText>
        </w:r>
        <w:r w:rsidRPr="00264CE5">
          <w:rPr>
            <w:b/>
            <w:sz w:val="22"/>
          </w:rPr>
          <w:fldChar w:fldCharType="separate"/>
        </w:r>
        <w:r w:rsidRPr="0042781E">
          <w:rPr>
            <w:b/>
            <w:noProof/>
            <w:sz w:val="22"/>
            <w:lang w:val="ko-KR"/>
          </w:rPr>
          <w:t>1</w:t>
        </w:r>
        <w:r w:rsidRPr="00264CE5">
          <w:rPr>
            <w:b/>
            <w:sz w:val="22"/>
          </w:rPr>
          <w:fldChar w:fldCharType="end"/>
        </w:r>
      </w:p>
    </w:sdtContent>
  </w:sdt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A6AA3" w14:textId="77777777" w:rsidR="004724F7" w:rsidRPr="00264CE5" w:rsidRDefault="004724F7" w:rsidP="003429EB">
    <w:pPr>
      <w:pStyle w:val="ad"/>
      <w:rPr>
        <w:b/>
        <w:sz w:val="2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CD89B" w14:textId="77777777" w:rsidR="004724F7" w:rsidRPr="00264CE5" w:rsidRDefault="004724F7" w:rsidP="00264CE5">
    <w:pPr>
      <w:pStyle w:val="ad"/>
      <w:jc w:val="right"/>
      <w:rPr>
        <w:b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DE405" w14:textId="77777777" w:rsidR="00781DB0" w:rsidRDefault="00781DB0" w:rsidP="00E762DE">
      <w:pPr>
        <w:pStyle w:val="aa"/>
      </w:pPr>
      <w:r>
        <w:separator/>
      </w:r>
    </w:p>
  </w:footnote>
  <w:footnote w:type="continuationSeparator" w:id="0">
    <w:p w14:paraId="41769162" w14:textId="77777777" w:rsidR="00781DB0" w:rsidRDefault="00781DB0" w:rsidP="00E762DE">
      <w:pPr>
        <w:pStyle w:val="aa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901FB" w14:textId="77777777" w:rsidR="004724F7" w:rsidRDefault="004724F7">
    <w:pPr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4E865" w14:textId="77777777" w:rsidR="004724F7" w:rsidRDefault="004724F7" w:rsidP="003429EB">
    <w:pPr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EAC0E" w14:textId="77777777" w:rsidR="004724F7" w:rsidRDefault="004724F7">
    <w:pPr>
      <w:jc w:val="right"/>
      <w:rPr>
        <w:b/>
        <w:bCs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24CA2" w14:textId="3A330BC1" w:rsidR="004724F7" w:rsidRPr="003D40CA" w:rsidRDefault="004724F7" w:rsidP="003429EB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 DocNoPart1 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3</w: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270</w:t>
    </w:r>
    <w:r>
      <w:rPr>
        <w:rFonts w:ascii="바탕" w:hAnsi="바탕" w:cs="Arial" w:hint="eastAsia"/>
        <w:color w:val="000000"/>
        <w:sz w:val="22"/>
        <w:szCs w:val="22"/>
      </w:rPr>
      <w:t>:</w:t>
    </w:r>
    <w:r w:rsidRPr="00403745">
      <w:rPr>
        <w:rFonts w:cs="Arial"/>
        <w:color w:val="0000FF"/>
        <w:sz w:val="22"/>
        <w:szCs w:val="22"/>
      </w:rPr>
      <w:fldChar w:fldCharType="begin"/>
    </w:r>
    <w:r w:rsidRPr="00403745">
      <w:rPr>
        <w:rFonts w:cs="Arial"/>
        <w:color w:val="0000FF"/>
        <w:sz w:val="22"/>
        <w:szCs w:val="22"/>
      </w:rPr>
      <w:instrText xml:space="preserve"> IF </w:instrText>
    </w:r>
    <w:r w:rsidRPr="00403745">
      <w:rPr>
        <w:rFonts w:cs="Arial"/>
        <w:color w:val="0000FF"/>
        <w:sz w:val="22"/>
        <w:szCs w:val="22"/>
      </w:rPr>
      <w:fldChar w:fldCharType="begin"/>
    </w:r>
    <w:r w:rsidRPr="00403745">
      <w:rPr>
        <w:rFonts w:cs="Arial"/>
        <w:color w:val="0000FF"/>
        <w:sz w:val="22"/>
        <w:szCs w:val="22"/>
      </w:rPr>
      <w:instrText xml:space="preserve"> DOCPROPERTY "NCKnd" \* MERGEFORMAT </w:instrText>
    </w:r>
    <w:r w:rsidRPr="00403745">
      <w:rPr>
        <w:rFonts w:cs="Arial"/>
        <w:color w:val="0000FF"/>
        <w:sz w:val="22"/>
        <w:szCs w:val="22"/>
      </w:rPr>
      <w:fldChar w:fldCharType="separate"/>
    </w:r>
    <w:r w:rsidRPr="00403745">
      <w:rPr>
        <w:rFonts w:cs="Arial"/>
        <w:color w:val="0000FF"/>
        <w:sz w:val="22"/>
        <w:szCs w:val="22"/>
      </w:rPr>
      <w:instrText>2</w:instrText>
    </w:r>
    <w:r w:rsidRPr="00403745">
      <w:rPr>
        <w:rFonts w:cs="Arial"/>
        <w:color w:val="0000FF"/>
        <w:sz w:val="22"/>
        <w:szCs w:val="22"/>
      </w:rPr>
      <w:fldChar w:fldCharType="end"/>
    </w:r>
    <w:r w:rsidRPr="00403745">
      <w:rPr>
        <w:rFonts w:cs="Arial"/>
        <w:color w:val="0000FF"/>
        <w:sz w:val="22"/>
        <w:szCs w:val="22"/>
      </w:rPr>
      <w:instrText xml:space="preserve"> = 1 </w:instrText>
    </w:r>
    <w:r w:rsidRPr="00403745">
      <w:rPr>
        <w:rFonts w:cs="Arial"/>
        <w:color w:val="0000FF"/>
        <w:sz w:val="22"/>
        <w:szCs w:val="22"/>
      </w:rPr>
      <w:fldChar w:fldCharType="begin"/>
    </w:r>
    <w:r w:rsidRPr="00403745">
      <w:rPr>
        <w:rFonts w:cs="Arial"/>
        <w:color w:val="0000FF"/>
        <w:sz w:val="22"/>
        <w:szCs w:val="22"/>
      </w:rPr>
      <w:instrText xml:space="preserve"> DOCPROPERTY "NewYear" \* MERGEFORMAT </w:instrText>
    </w:r>
    <w:r w:rsidRPr="00403745">
      <w:rPr>
        <w:rFonts w:cs="Arial"/>
        <w:color w:val="0000FF"/>
        <w:sz w:val="22"/>
        <w:szCs w:val="22"/>
      </w:rPr>
      <w:fldChar w:fldCharType="separate"/>
    </w:r>
    <w:r w:rsidRPr="00403745">
      <w:rPr>
        <w:rFonts w:cs="Arial"/>
        <w:color w:val="0000FF"/>
        <w:sz w:val="22"/>
        <w:szCs w:val="22"/>
      </w:rPr>
      <w:instrText>2015</w:instrText>
    </w:r>
    <w:r w:rsidRPr="00403745">
      <w:rPr>
        <w:rFonts w:cs="Arial"/>
        <w:color w:val="0000FF"/>
        <w:sz w:val="22"/>
        <w:szCs w:val="22"/>
      </w:rPr>
      <w:fldChar w:fldCharType="end"/>
    </w:r>
    <w:r w:rsidRPr="00403745">
      <w:rPr>
        <w:rFonts w:cs="Arial"/>
        <w:color w:val="0000FF"/>
        <w:sz w:val="22"/>
        <w:szCs w:val="22"/>
      </w:rPr>
      <w:instrText xml:space="preserve"> </w:instrText>
    </w:r>
    <w:r w:rsidRPr="00403745">
      <w:rPr>
        <w:rFonts w:cs="Arial"/>
        <w:color w:val="0000FF"/>
        <w:sz w:val="22"/>
        <w:szCs w:val="22"/>
      </w:rPr>
      <w:fldChar w:fldCharType="end"/>
    </w:r>
    <w:r w:rsidRPr="00403745">
      <w:rPr>
        <w:rFonts w:cs="Arial"/>
        <w:color w:val="0000FF"/>
        <w:sz w:val="22"/>
        <w:szCs w:val="22"/>
      </w:rPr>
      <w:t>20</w:t>
    </w:r>
    <w:r>
      <w:rPr>
        <w:rFonts w:cs="Arial"/>
        <w:color w:val="0000FF"/>
        <w:sz w:val="22"/>
        <w:szCs w:val="22"/>
      </w:rPr>
      <w:t>22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FE65C" w14:textId="77777777" w:rsidR="004724F7" w:rsidRPr="003D40CA" w:rsidRDefault="004724F7" w:rsidP="003429EB">
    <w:pPr>
      <w:pStyle w:val="ac"/>
      <w:tabs>
        <w:tab w:val="clear" w:pos="4252"/>
        <w:tab w:val="clear" w:pos="8504"/>
      </w:tabs>
      <w:adjustRightInd w:val="0"/>
      <w:jc w:val="right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 DocNoPart1 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31XX</w:t>
    </w:r>
    <w:r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</w:instrText>
    </w:r>
    <w:r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"NewYear"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2015</w:instrText>
    </w:r>
    <w:r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</w:instrText>
    </w:r>
    <w:r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"ChgYear"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2015</w:instrText>
    </w:r>
    <w:r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2015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9F651" w14:textId="2D47F5B9" w:rsidR="004724F7" w:rsidRPr="003D40CA" w:rsidRDefault="004724F7" w:rsidP="003429EB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 DocNoPart1 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3</w: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270</w:t>
    </w:r>
    <w:r>
      <w:rPr>
        <w:rFonts w:ascii="바탕" w:hAnsi="바탕" w:cs="Arial" w:hint="eastAsia"/>
        <w:color w:val="000000"/>
        <w:sz w:val="22"/>
        <w:szCs w:val="22"/>
      </w:rPr>
      <w:t>:</w:t>
    </w:r>
    <w:r w:rsidRPr="001A1118">
      <w:rPr>
        <w:rFonts w:cs="Arial"/>
        <w:color w:val="0000FF"/>
        <w:sz w:val="22"/>
        <w:szCs w:val="22"/>
      </w:rPr>
      <w:fldChar w:fldCharType="begin"/>
    </w:r>
    <w:r w:rsidRPr="001A1118">
      <w:rPr>
        <w:rFonts w:cs="Arial"/>
        <w:color w:val="0000FF"/>
        <w:sz w:val="22"/>
        <w:szCs w:val="22"/>
      </w:rPr>
      <w:instrText xml:space="preserve"> IF </w:instrText>
    </w:r>
    <w:r w:rsidRPr="001A1118">
      <w:rPr>
        <w:rFonts w:cs="Arial"/>
        <w:color w:val="0000FF"/>
        <w:sz w:val="22"/>
        <w:szCs w:val="22"/>
      </w:rPr>
      <w:fldChar w:fldCharType="begin"/>
    </w:r>
    <w:r w:rsidRPr="001A1118">
      <w:rPr>
        <w:rFonts w:cs="Arial"/>
        <w:color w:val="0000FF"/>
        <w:sz w:val="22"/>
        <w:szCs w:val="22"/>
      </w:rPr>
      <w:instrText xml:space="preserve"> DOCPROPERTY "NCKnd" \* MERGEFORMAT </w:instrText>
    </w:r>
    <w:r w:rsidRPr="001A1118">
      <w:rPr>
        <w:rFonts w:cs="Arial"/>
        <w:color w:val="0000FF"/>
        <w:sz w:val="22"/>
        <w:szCs w:val="22"/>
      </w:rPr>
      <w:fldChar w:fldCharType="separate"/>
    </w:r>
    <w:r w:rsidRPr="001A1118">
      <w:rPr>
        <w:rFonts w:cs="Arial"/>
        <w:color w:val="0000FF"/>
        <w:sz w:val="22"/>
        <w:szCs w:val="22"/>
      </w:rPr>
      <w:instrText>2</w:instrText>
    </w:r>
    <w:r w:rsidRPr="001A1118">
      <w:rPr>
        <w:rFonts w:cs="Arial"/>
        <w:color w:val="0000FF"/>
        <w:sz w:val="22"/>
        <w:szCs w:val="22"/>
      </w:rPr>
      <w:fldChar w:fldCharType="end"/>
    </w:r>
    <w:r w:rsidRPr="001A1118">
      <w:rPr>
        <w:rFonts w:cs="Arial"/>
        <w:color w:val="0000FF"/>
        <w:sz w:val="22"/>
        <w:szCs w:val="22"/>
      </w:rPr>
      <w:instrText xml:space="preserve"> = 1 </w:instrText>
    </w:r>
    <w:r w:rsidRPr="001A1118">
      <w:rPr>
        <w:rFonts w:cs="Arial"/>
        <w:color w:val="0000FF"/>
        <w:sz w:val="22"/>
        <w:szCs w:val="22"/>
      </w:rPr>
      <w:fldChar w:fldCharType="begin"/>
    </w:r>
    <w:r w:rsidRPr="001A1118">
      <w:rPr>
        <w:rFonts w:cs="Arial"/>
        <w:color w:val="0000FF"/>
        <w:sz w:val="22"/>
        <w:szCs w:val="22"/>
      </w:rPr>
      <w:instrText xml:space="preserve"> DOCPROPERTY "NewYear" \* MERGEFORMAT </w:instrText>
    </w:r>
    <w:r w:rsidRPr="001A1118">
      <w:rPr>
        <w:rFonts w:cs="Arial"/>
        <w:color w:val="0000FF"/>
        <w:sz w:val="22"/>
        <w:szCs w:val="22"/>
      </w:rPr>
      <w:fldChar w:fldCharType="separate"/>
    </w:r>
    <w:r w:rsidRPr="001A1118">
      <w:rPr>
        <w:rFonts w:cs="Arial"/>
        <w:color w:val="0000FF"/>
        <w:sz w:val="22"/>
        <w:szCs w:val="22"/>
      </w:rPr>
      <w:instrText>2015</w:instrText>
    </w:r>
    <w:r w:rsidRPr="001A1118">
      <w:rPr>
        <w:rFonts w:cs="Arial"/>
        <w:color w:val="0000FF"/>
        <w:sz w:val="22"/>
        <w:szCs w:val="22"/>
      </w:rPr>
      <w:fldChar w:fldCharType="end"/>
    </w:r>
    <w:r w:rsidRPr="001A1118">
      <w:rPr>
        <w:rFonts w:cs="Arial"/>
        <w:color w:val="0000FF"/>
        <w:sz w:val="22"/>
        <w:szCs w:val="22"/>
      </w:rPr>
      <w:instrText xml:space="preserve"> </w:instrText>
    </w:r>
    <w:r w:rsidRPr="001A1118">
      <w:rPr>
        <w:rFonts w:cs="Arial"/>
        <w:color w:val="0000FF"/>
        <w:sz w:val="22"/>
        <w:szCs w:val="22"/>
      </w:rPr>
      <w:fldChar w:fldCharType="end"/>
    </w:r>
    <w:r w:rsidRPr="001A1118">
      <w:rPr>
        <w:rFonts w:cs="Arial"/>
        <w:color w:val="0000FF"/>
        <w:sz w:val="22"/>
        <w:szCs w:val="22"/>
      </w:rPr>
      <w:t>20</w:t>
    </w:r>
    <w:r>
      <w:rPr>
        <w:rFonts w:cs="Arial"/>
        <w:color w:val="0000FF"/>
        <w:sz w:val="22"/>
        <w:szCs w:val="22"/>
      </w:rPr>
      <w:t>22</w:t>
    </w:r>
    <w:r>
      <w:rPr>
        <w:rFonts w:cs="Arial" w:hint="eastAsia"/>
        <w:color w:val="000000"/>
        <w:sz w:val="22"/>
        <w:szCs w:val="22"/>
      </w:rPr>
      <w:t xml:space="preserve"> 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677F9" w14:textId="5E224A3E" w:rsidR="004724F7" w:rsidRPr="003D40CA" w:rsidRDefault="004724F7" w:rsidP="003429EB">
    <w:pPr>
      <w:pStyle w:val="ac"/>
      <w:tabs>
        <w:tab w:val="clear" w:pos="4252"/>
        <w:tab w:val="clear" w:pos="8504"/>
      </w:tabs>
      <w:adjustRightInd w:val="0"/>
      <w:jc w:val="right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 DocNoPart1 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3</w: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270</w:t>
    </w:r>
    <w:r>
      <w:rPr>
        <w:rFonts w:ascii="바탕" w:hAnsi="바탕" w:cs="Arial" w:hint="eastAsia"/>
        <w:color w:val="000000"/>
        <w:sz w:val="22"/>
        <w:szCs w:val="22"/>
      </w:rPr>
      <w:t>:</w:t>
    </w:r>
    <w:r w:rsidRPr="001A1118">
      <w:rPr>
        <w:rFonts w:cs="Arial"/>
        <w:color w:val="0000FF"/>
        <w:sz w:val="22"/>
        <w:szCs w:val="22"/>
      </w:rPr>
      <w:fldChar w:fldCharType="begin"/>
    </w:r>
    <w:r w:rsidRPr="001A1118">
      <w:rPr>
        <w:rFonts w:cs="Arial"/>
        <w:color w:val="0000FF"/>
        <w:sz w:val="22"/>
        <w:szCs w:val="22"/>
      </w:rPr>
      <w:instrText xml:space="preserve"> IF </w:instrText>
    </w:r>
    <w:r w:rsidRPr="001A1118">
      <w:rPr>
        <w:rFonts w:cs="Arial"/>
        <w:color w:val="0000FF"/>
        <w:sz w:val="22"/>
        <w:szCs w:val="22"/>
      </w:rPr>
      <w:fldChar w:fldCharType="begin"/>
    </w:r>
    <w:r w:rsidRPr="001A1118">
      <w:rPr>
        <w:rFonts w:cs="Arial"/>
        <w:color w:val="0000FF"/>
        <w:sz w:val="22"/>
        <w:szCs w:val="22"/>
      </w:rPr>
      <w:instrText xml:space="preserve"> DOCPROPERTY "NCKnd" \* MERGEFORMAT </w:instrText>
    </w:r>
    <w:r w:rsidRPr="001A1118">
      <w:rPr>
        <w:rFonts w:cs="Arial"/>
        <w:color w:val="0000FF"/>
        <w:sz w:val="22"/>
        <w:szCs w:val="22"/>
      </w:rPr>
      <w:fldChar w:fldCharType="separate"/>
    </w:r>
    <w:r w:rsidRPr="001A1118">
      <w:rPr>
        <w:rFonts w:cs="Arial"/>
        <w:color w:val="0000FF"/>
        <w:sz w:val="22"/>
        <w:szCs w:val="22"/>
      </w:rPr>
      <w:instrText>2</w:instrText>
    </w:r>
    <w:r w:rsidRPr="001A1118">
      <w:rPr>
        <w:rFonts w:cs="Arial"/>
        <w:color w:val="0000FF"/>
        <w:sz w:val="22"/>
        <w:szCs w:val="22"/>
      </w:rPr>
      <w:fldChar w:fldCharType="end"/>
    </w:r>
    <w:r w:rsidRPr="001A1118">
      <w:rPr>
        <w:rFonts w:cs="Arial"/>
        <w:color w:val="0000FF"/>
        <w:sz w:val="22"/>
        <w:szCs w:val="22"/>
      </w:rPr>
      <w:instrText xml:space="preserve"> = 1 </w:instrText>
    </w:r>
    <w:r w:rsidRPr="001A1118">
      <w:rPr>
        <w:rFonts w:cs="Arial"/>
        <w:color w:val="0000FF"/>
        <w:sz w:val="22"/>
        <w:szCs w:val="22"/>
      </w:rPr>
      <w:fldChar w:fldCharType="begin"/>
    </w:r>
    <w:r w:rsidRPr="001A1118">
      <w:rPr>
        <w:rFonts w:cs="Arial"/>
        <w:color w:val="0000FF"/>
        <w:sz w:val="22"/>
        <w:szCs w:val="22"/>
      </w:rPr>
      <w:instrText xml:space="preserve"> DOCPROPERTY "NewYear" \* MERGEFORMAT </w:instrText>
    </w:r>
    <w:r w:rsidRPr="001A1118">
      <w:rPr>
        <w:rFonts w:cs="Arial"/>
        <w:color w:val="0000FF"/>
        <w:sz w:val="22"/>
        <w:szCs w:val="22"/>
      </w:rPr>
      <w:fldChar w:fldCharType="separate"/>
    </w:r>
    <w:r w:rsidRPr="001A1118">
      <w:rPr>
        <w:rFonts w:cs="Arial"/>
        <w:color w:val="0000FF"/>
        <w:sz w:val="22"/>
        <w:szCs w:val="22"/>
      </w:rPr>
      <w:instrText>2015</w:instrText>
    </w:r>
    <w:r w:rsidRPr="001A1118">
      <w:rPr>
        <w:rFonts w:cs="Arial"/>
        <w:color w:val="0000FF"/>
        <w:sz w:val="22"/>
        <w:szCs w:val="22"/>
      </w:rPr>
      <w:fldChar w:fldCharType="end"/>
    </w:r>
    <w:r w:rsidRPr="001A1118">
      <w:rPr>
        <w:rFonts w:cs="Arial"/>
        <w:color w:val="0000FF"/>
        <w:sz w:val="22"/>
        <w:szCs w:val="22"/>
      </w:rPr>
      <w:instrText xml:space="preserve"> </w:instrText>
    </w:r>
    <w:r w:rsidRPr="001A1118">
      <w:rPr>
        <w:rFonts w:cs="Arial"/>
        <w:color w:val="0000FF"/>
        <w:sz w:val="22"/>
        <w:szCs w:val="22"/>
      </w:rPr>
      <w:fldChar w:fldCharType="end"/>
    </w:r>
    <w:r w:rsidRPr="001A1118">
      <w:rPr>
        <w:rFonts w:cs="Arial"/>
        <w:color w:val="0000FF"/>
        <w:sz w:val="22"/>
        <w:szCs w:val="22"/>
      </w:rPr>
      <w:t>20</w:t>
    </w:r>
    <w:r>
      <w:rPr>
        <w:rFonts w:cs="Arial"/>
        <w:color w:val="0000FF"/>
        <w:sz w:val="22"/>
        <w:szCs w:val="22"/>
      </w:rPr>
      <w:t>22</w:t>
    </w:r>
    <w:r>
      <w:rPr>
        <w:rFonts w:cs="Arial" w:hint="eastAsia"/>
        <w:color w:val="000000"/>
        <w:sz w:val="22"/>
        <w:szCs w:val="22"/>
      </w:rPr>
      <w:t xml:space="preserve"> 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932E8" w14:textId="77777777" w:rsidR="004724F7" w:rsidRDefault="004724F7">
    <w:pPr>
      <w:jc w:val="right"/>
      <w:rPr>
        <w:b/>
        <w:bCs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3BF2D" w14:textId="56D53A72" w:rsidR="004724F7" w:rsidRPr="00BF1B1A" w:rsidRDefault="004724F7" w:rsidP="00635AE1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4"/>
        <w:szCs w:val="22"/>
      </w:rPr>
    </w:pPr>
    <w:r w:rsidRPr="00BF1B1A">
      <w:rPr>
        <w:rFonts w:hint="eastAsia"/>
        <w:sz w:val="22"/>
      </w:rPr>
      <w:t>KS X 3270:</w:t>
    </w:r>
    <w:r w:rsidRPr="00AE0DF5">
      <w:rPr>
        <w:rFonts w:hint="eastAsia"/>
        <w:color w:val="0000FF"/>
        <w:sz w:val="22"/>
      </w:rPr>
      <w:t>20</w:t>
    </w:r>
    <w:r>
      <w:rPr>
        <w:color w:val="0000FF"/>
        <w:sz w:val="22"/>
      </w:rPr>
      <w:t>22</w:t>
    </w:r>
  </w:p>
  <w:p w14:paraId="047A0B60" w14:textId="77777777" w:rsidR="004724F7" w:rsidRPr="00B62A64" w:rsidRDefault="004724F7" w:rsidP="003429EB">
    <w:pPr>
      <w:pStyle w:val="ac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68DF2" w14:textId="55168B53" w:rsidR="004724F7" w:rsidRPr="00BF1B1A" w:rsidRDefault="004724F7" w:rsidP="00BF1B1A">
    <w:pPr>
      <w:pStyle w:val="ac"/>
      <w:tabs>
        <w:tab w:val="clear" w:pos="4252"/>
        <w:tab w:val="clear" w:pos="8504"/>
      </w:tabs>
      <w:adjustRightInd w:val="0"/>
      <w:jc w:val="right"/>
      <w:rPr>
        <w:rFonts w:cs="Arial"/>
        <w:color w:val="000000"/>
        <w:sz w:val="24"/>
        <w:szCs w:val="22"/>
      </w:rPr>
    </w:pPr>
    <w:r w:rsidRPr="00BF1B1A">
      <w:rPr>
        <w:rFonts w:hint="eastAsia"/>
        <w:sz w:val="22"/>
      </w:rPr>
      <w:t>KS X 3270:</w:t>
    </w:r>
    <w:r w:rsidRPr="00AE0DF5">
      <w:rPr>
        <w:rFonts w:hint="eastAsia"/>
        <w:color w:val="0000FF"/>
        <w:sz w:val="22"/>
      </w:rPr>
      <w:t>20</w:t>
    </w:r>
    <w:r>
      <w:rPr>
        <w:color w:val="0000FF"/>
        <w:sz w:val="22"/>
      </w:rPr>
      <w:t>22</w:t>
    </w:r>
  </w:p>
  <w:p w14:paraId="49C04F56" w14:textId="77777777" w:rsidR="004724F7" w:rsidRPr="00BF1B1A" w:rsidRDefault="004724F7" w:rsidP="00BF1B1A">
    <w:pPr>
      <w:pStyle w:val="ac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EFA248" w14:textId="77777777" w:rsidR="004724F7" w:rsidRDefault="004724F7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29364C30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1" w15:restartNumberingAfterBreak="0">
    <w:nsid w:val="FFFFFF88"/>
    <w:multiLevelType w:val="singleLevel"/>
    <w:tmpl w:val="AB72D9F2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2" w15:restartNumberingAfterBreak="0">
    <w:nsid w:val="014A2290"/>
    <w:multiLevelType w:val="multilevel"/>
    <w:tmpl w:val="0409001D"/>
    <w:name w:val="Claue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3" w15:restartNumberingAfterBreak="0">
    <w:nsid w:val="02EB1305"/>
    <w:multiLevelType w:val="hybridMultilevel"/>
    <w:tmpl w:val="733661CA"/>
    <w:lvl w:ilvl="0" w:tplc="3B28F5C6">
      <w:start w:val="2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5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8" w15:restartNumberingAfterBreak="0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10C15FE7"/>
    <w:multiLevelType w:val="hybridMultilevel"/>
    <w:tmpl w:val="1736DD48"/>
    <w:lvl w:ilvl="0" w:tplc="4E462B14">
      <w:start w:val="1"/>
      <w:numFmt w:val="bullet"/>
      <w:pStyle w:val="B3"/>
      <w:lvlText w:val=""/>
      <w:lvlJc w:val="left"/>
      <w:pPr>
        <w:tabs>
          <w:tab w:val="num" w:pos="1644"/>
        </w:tabs>
        <w:ind w:left="1644" w:hanging="45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0D3421"/>
    <w:multiLevelType w:val="multilevel"/>
    <w:tmpl w:val="0409001D"/>
    <w:name w:val="ClaueListNum7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1" w15:restartNumberingAfterBreak="0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3" w15:restartNumberingAfterBreak="0">
    <w:nsid w:val="1F7E5F06"/>
    <w:multiLevelType w:val="hybridMultilevel"/>
    <w:tmpl w:val="70C46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26DE5164"/>
    <w:multiLevelType w:val="multilevel"/>
    <w:tmpl w:val="0409001D"/>
    <w:name w:val="ClaueListNum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8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9" w15:restartNumberingAfterBreak="0">
    <w:nsid w:val="29F978E9"/>
    <w:multiLevelType w:val="hybridMultilevel"/>
    <w:tmpl w:val="669A7826"/>
    <w:lvl w:ilvl="0" w:tplc="9704FDD4">
      <w:start w:val="1"/>
      <w:numFmt w:val="bullet"/>
      <w:pStyle w:val="B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AC7EB8"/>
    <w:multiLevelType w:val="multilevel"/>
    <w:tmpl w:val="68B20C50"/>
    <w:name w:val="ClaueListNum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21" w15:restartNumberingAfterBreak="0">
    <w:nsid w:val="35D27BC6"/>
    <w:multiLevelType w:val="multilevel"/>
    <w:tmpl w:val="0409001D"/>
    <w:name w:val="ClaueListNum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2" w15:restartNumberingAfterBreak="0">
    <w:nsid w:val="3A6626DC"/>
    <w:multiLevelType w:val="hybridMultilevel"/>
    <w:tmpl w:val="93FCD00C"/>
    <w:lvl w:ilvl="0" w:tplc="33D6EEE6">
      <w:start w:val="2"/>
      <w:numFmt w:val="bullet"/>
      <w:lvlText w:val="-"/>
      <w:lvlJc w:val="left"/>
      <w:pPr>
        <w:ind w:left="465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3" w15:restartNumberingAfterBreak="0">
    <w:nsid w:val="3CF66C6A"/>
    <w:multiLevelType w:val="multilevel"/>
    <w:tmpl w:val="0409001D"/>
    <w:name w:val="Dash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4" w15:restartNumberingAfterBreak="0">
    <w:nsid w:val="3E2541BF"/>
    <w:multiLevelType w:val="multilevel"/>
    <w:tmpl w:val="0409001D"/>
    <w:name w:val="ClaueListNum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5" w15:restartNumberingAfterBreak="0">
    <w:nsid w:val="40D74B1F"/>
    <w:multiLevelType w:val="multilevel"/>
    <w:tmpl w:val="0409001D"/>
    <w:name w:val="Dash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6" w15:restartNumberingAfterBreak="0">
    <w:nsid w:val="430F4F09"/>
    <w:multiLevelType w:val="multilevel"/>
    <w:tmpl w:val="0D4C7C7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7" w15:restartNumberingAfterBreak="0">
    <w:nsid w:val="44FD6F7C"/>
    <w:multiLevelType w:val="multilevel"/>
    <w:tmpl w:val="E8C2097A"/>
    <w:name w:val="DashListNum"/>
    <w:lvl w:ilvl="0">
      <w:start w:val="1"/>
      <w:numFmt w:val="bullet"/>
      <w:lvlText w:val="―"/>
      <w:lvlJc w:val="left"/>
      <w:pPr>
        <w:tabs>
          <w:tab w:val="num" w:pos="284"/>
        </w:tabs>
        <w:ind w:left="400" w:hanging="400"/>
      </w:pPr>
      <w:rPr>
        <w:rFonts w:ascii="Arial" w:hAnsi="Arial" w:hint="default"/>
      </w:rPr>
    </w:lvl>
    <w:lvl w:ilvl="1">
      <w:start w:val="1"/>
      <w:numFmt w:val="bullet"/>
      <w:lvlText w:val="―"/>
      <w:lvlJc w:val="left"/>
      <w:pPr>
        <w:tabs>
          <w:tab w:val="num" w:pos="425"/>
        </w:tabs>
        <w:ind w:left="800" w:hanging="400"/>
      </w:pPr>
      <w:rPr>
        <w:rFonts w:ascii="Arial" w:hAnsi="Arial" w:hint="default"/>
      </w:rPr>
    </w:lvl>
    <w:lvl w:ilvl="2">
      <w:start w:val="1"/>
      <w:numFmt w:val="bullet"/>
      <w:lvlText w:val="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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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4F2D3CBA"/>
    <w:multiLevelType w:val="hybridMultilevel"/>
    <w:tmpl w:val="E770663C"/>
    <w:lvl w:ilvl="0" w:tplc="1DAA8148">
      <w:start w:val="1"/>
      <w:numFmt w:val="lowerLetter"/>
      <w:pStyle w:val="BL"/>
      <w:lvlText w:val="%1)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 w15:restartNumberingAfterBreak="0">
    <w:nsid w:val="52166816"/>
    <w:multiLevelType w:val="multilevel"/>
    <w:tmpl w:val="0409001D"/>
    <w:name w:val="ClaueListNum5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31" w15:restartNumberingAfterBreak="0">
    <w:nsid w:val="560137D0"/>
    <w:multiLevelType w:val="multilevel"/>
    <w:tmpl w:val="0409001D"/>
    <w:name w:val="ClaueListNum1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32" w15:restartNumberingAfterBreak="0">
    <w:nsid w:val="596C5592"/>
    <w:multiLevelType w:val="multilevel"/>
    <w:tmpl w:val="2F7E7694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3" w15:restartNumberingAfterBreak="0">
    <w:nsid w:val="64E73B85"/>
    <w:multiLevelType w:val="hybridMultilevel"/>
    <w:tmpl w:val="12F6E542"/>
    <w:lvl w:ilvl="0" w:tplc="51D6D124">
      <w:start w:val="2"/>
      <w:numFmt w:val="bullet"/>
      <w:lvlText w:val="-"/>
      <w:lvlJc w:val="left"/>
      <w:pPr>
        <w:ind w:left="76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65FD7948"/>
    <w:multiLevelType w:val="multilevel"/>
    <w:tmpl w:val="0409001D"/>
    <w:name w:val="Claue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35" w15:restartNumberingAfterBreak="0">
    <w:nsid w:val="6758598D"/>
    <w:multiLevelType w:val="multilevel"/>
    <w:tmpl w:val="0409001D"/>
    <w:name w:val="ClaueListNum9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36" w15:restartNumberingAfterBreak="0">
    <w:nsid w:val="69217601"/>
    <w:multiLevelType w:val="hybridMultilevel"/>
    <w:tmpl w:val="CEB47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33FAA"/>
    <w:multiLevelType w:val="multilevel"/>
    <w:tmpl w:val="467694C8"/>
    <w:name w:val="BulletListNum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8" w15:restartNumberingAfterBreak="0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39" w15:restartNumberingAfterBreak="0">
    <w:nsid w:val="73106F04"/>
    <w:multiLevelType w:val="multilevel"/>
    <w:tmpl w:val="4F14219C"/>
    <w:lvl w:ilvl="0">
      <w:start w:val="1"/>
      <w:numFmt w:val="bullet"/>
      <w:pStyle w:val="a5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20"/>
  </w:num>
  <w:num w:numId="2">
    <w:abstractNumId w:val="5"/>
  </w:num>
  <w:num w:numId="3">
    <w:abstractNumId w:val="7"/>
  </w:num>
  <w:num w:numId="4">
    <w:abstractNumId w:val="38"/>
  </w:num>
  <w:num w:numId="5">
    <w:abstractNumId w:val="14"/>
  </w:num>
  <w:num w:numId="6">
    <w:abstractNumId w:val="15"/>
  </w:num>
  <w:num w:numId="7">
    <w:abstractNumId w:val="11"/>
  </w:num>
  <w:num w:numId="8">
    <w:abstractNumId w:val="6"/>
  </w:num>
  <w:num w:numId="9">
    <w:abstractNumId w:val="4"/>
  </w:num>
  <w:num w:numId="10">
    <w:abstractNumId w:val="12"/>
  </w:num>
  <w:num w:numId="11">
    <w:abstractNumId w:val="26"/>
  </w:num>
  <w:num w:numId="12">
    <w:abstractNumId w:val="18"/>
  </w:num>
  <w:num w:numId="13">
    <w:abstractNumId w:val="39"/>
  </w:num>
  <w:num w:numId="14">
    <w:abstractNumId w:val="32"/>
  </w:num>
  <w:num w:numId="15">
    <w:abstractNumId w:val="16"/>
  </w:num>
  <w:num w:numId="16">
    <w:abstractNumId w:val="8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1"/>
    </w:lvlOverride>
  </w:num>
  <w:num w:numId="20">
    <w:abstractNumId w:val="26"/>
    <w:lvlOverride w:ilvl="0">
      <w:startOverride w:val="1"/>
    </w:lvlOverride>
  </w:num>
  <w:num w:numId="21">
    <w:abstractNumId w:val="26"/>
    <w:lvlOverride w:ilvl="0">
      <w:startOverride w:val="1"/>
    </w:lvlOverride>
  </w:num>
  <w:num w:numId="22">
    <w:abstractNumId w:val="26"/>
    <w:lvlOverride w:ilvl="0">
      <w:startOverride w:val="1"/>
    </w:lvlOverride>
  </w:num>
  <w:num w:numId="23">
    <w:abstractNumId w:val="26"/>
    <w:lvlOverride w:ilvl="0">
      <w:startOverride w:val="1"/>
    </w:lvlOverride>
  </w:num>
  <w:num w:numId="24">
    <w:abstractNumId w:val="26"/>
    <w:lvlOverride w:ilvl="0">
      <w:startOverride w:val="1"/>
    </w:lvlOverride>
  </w:num>
  <w:num w:numId="25">
    <w:abstractNumId w:val="26"/>
    <w:lvlOverride w:ilvl="0">
      <w:startOverride w:val="1"/>
    </w:lvlOverride>
  </w:num>
  <w:num w:numId="26">
    <w:abstractNumId w:val="26"/>
    <w:lvlOverride w:ilvl="0">
      <w:startOverride w:val="1"/>
    </w:lvlOverride>
  </w:num>
  <w:num w:numId="27">
    <w:abstractNumId w:val="26"/>
    <w:lvlOverride w:ilvl="0">
      <w:startOverride w:val="1"/>
    </w:lvlOverride>
  </w:num>
  <w:num w:numId="28">
    <w:abstractNumId w:val="26"/>
    <w:lvlOverride w:ilvl="0">
      <w:startOverride w:val="1"/>
    </w:lvlOverride>
  </w:num>
  <w:num w:numId="29">
    <w:abstractNumId w:val="26"/>
    <w:lvlOverride w:ilvl="0">
      <w:startOverride w:val="1"/>
    </w:lvlOverride>
  </w:num>
  <w:num w:numId="30">
    <w:abstractNumId w:val="1"/>
  </w:num>
  <w:num w:numId="31">
    <w:abstractNumId w:val="29"/>
  </w:num>
  <w:num w:numId="32">
    <w:abstractNumId w:val="33"/>
  </w:num>
  <w:num w:numId="33">
    <w:abstractNumId w:val="3"/>
  </w:num>
  <w:num w:numId="34">
    <w:abstractNumId w:val="22"/>
  </w:num>
  <w:num w:numId="35">
    <w:abstractNumId w:val="19"/>
  </w:num>
  <w:num w:numId="36">
    <w:abstractNumId w:val="36"/>
  </w:num>
  <w:num w:numId="37">
    <w:abstractNumId w:val="9"/>
  </w:num>
  <w:num w:numId="38">
    <w:abstractNumId w:val="28"/>
  </w:num>
  <w:num w:numId="39">
    <w:abstractNumId w:val="13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ko-KR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ko-KR" w:vendorID="64" w:dllVersion="0" w:nlCheck="1" w:checkStyle="0"/>
  <w:activeWritingStyle w:appName="MSWord" w:lang="en-US" w:vendorID="64" w:dllVersion="4096" w:nlCheck="1" w:checkStyle="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evenAndOddHeaders/>
  <w:drawingGridHorizontalSpacing w:val="10"/>
  <w:drawingGridVerticalSpacing w:val="12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2DE"/>
    <w:rsid w:val="00000F64"/>
    <w:rsid w:val="00000FE7"/>
    <w:rsid w:val="000026A6"/>
    <w:rsid w:val="00004480"/>
    <w:rsid w:val="00006F3F"/>
    <w:rsid w:val="00010AC1"/>
    <w:rsid w:val="00011661"/>
    <w:rsid w:val="00011859"/>
    <w:rsid w:val="000139BF"/>
    <w:rsid w:val="00014BB8"/>
    <w:rsid w:val="00022E48"/>
    <w:rsid w:val="00023022"/>
    <w:rsid w:val="0002708C"/>
    <w:rsid w:val="000306E9"/>
    <w:rsid w:val="000315DE"/>
    <w:rsid w:val="00031A1B"/>
    <w:rsid w:val="000331F6"/>
    <w:rsid w:val="00035AF3"/>
    <w:rsid w:val="00036067"/>
    <w:rsid w:val="00037BE3"/>
    <w:rsid w:val="000404FE"/>
    <w:rsid w:val="000415CB"/>
    <w:rsid w:val="0004284C"/>
    <w:rsid w:val="00043E10"/>
    <w:rsid w:val="00045BEF"/>
    <w:rsid w:val="0004722C"/>
    <w:rsid w:val="000523D1"/>
    <w:rsid w:val="0005404D"/>
    <w:rsid w:val="00056EA7"/>
    <w:rsid w:val="00057746"/>
    <w:rsid w:val="0005793F"/>
    <w:rsid w:val="00057C9D"/>
    <w:rsid w:val="0006219F"/>
    <w:rsid w:val="00063099"/>
    <w:rsid w:val="000637EF"/>
    <w:rsid w:val="000670AF"/>
    <w:rsid w:val="00073FD4"/>
    <w:rsid w:val="000750D2"/>
    <w:rsid w:val="00076892"/>
    <w:rsid w:val="000805D1"/>
    <w:rsid w:val="00080C07"/>
    <w:rsid w:val="0008342C"/>
    <w:rsid w:val="000908E8"/>
    <w:rsid w:val="00090E20"/>
    <w:rsid w:val="00096025"/>
    <w:rsid w:val="00096F89"/>
    <w:rsid w:val="000A0569"/>
    <w:rsid w:val="000A0B76"/>
    <w:rsid w:val="000A11DD"/>
    <w:rsid w:val="000A1CEB"/>
    <w:rsid w:val="000A2ABF"/>
    <w:rsid w:val="000A2B74"/>
    <w:rsid w:val="000A63D1"/>
    <w:rsid w:val="000A666B"/>
    <w:rsid w:val="000B7866"/>
    <w:rsid w:val="000B794A"/>
    <w:rsid w:val="000B7AE6"/>
    <w:rsid w:val="000B7CB2"/>
    <w:rsid w:val="000C1D86"/>
    <w:rsid w:val="000C3E5B"/>
    <w:rsid w:val="000C3F78"/>
    <w:rsid w:val="000C443D"/>
    <w:rsid w:val="000C52C0"/>
    <w:rsid w:val="000C5A96"/>
    <w:rsid w:val="000C6A3C"/>
    <w:rsid w:val="000D0D42"/>
    <w:rsid w:val="000D40BF"/>
    <w:rsid w:val="000D4183"/>
    <w:rsid w:val="000D440F"/>
    <w:rsid w:val="000D718A"/>
    <w:rsid w:val="000E14C8"/>
    <w:rsid w:val="000E3195"/>
    <w:rsid w:val="000E40CD"/>
    <w:rsid w:val="000E616E"/>
    <w:rsid w:val="000F2E5F"/>
    <w:rsid w:val="000F3B00"/>
    <w:rsid w:val="0010132D"/>
    <w:rsid w:val="001014EA"/>
    <w:rsid w:val="001106A3"/>
    <w:rsid w:val="0011168F"/>
    <w:rsid w:val="00112E4A"/>
    <w:rsid w:val="001148B9"/>
    <w:rsid w:val="00115459"/>
    <w:rsid w:val="00116BEA"/>
    <w:rsid w:val="00121466"/>
    <w:rsid w:val="00121503"/>
    <w:rsid w:val="001220C7"/>
    <w:rsid w:val="00125FCB"/>
    <w:rsid w:val="00131667"/>
    <w:rsid w:val="00132B55"/>
    <w:rsid w:val="00134759"/>
    <w:rsid w:val="00137915"/>
    <w:rsid w:val="00140805"/>
    <w:rsid w:val="00141109"/>
    <w:rsid w:val="00145049"/>
    <w:rsid w:val="0014538B"/>
    <w:rsid w:val="00146A9A"/>
    <w:rsid w:val="00155BD5"/>
    <w:rsid w:val="001574AD"/>
    <w:rsid w:val="00157AE7"/>
    <w:rsid w:val="00157CA5"/>
    <w:rsid w:val="001662CF"/>
    <w:rsid w:val="0016700A"/>
    <w:rsid w:val="00174BBA"/>
    <w:rsid w:val="001820D8"/>
    <w:rsid w:val="00182E40"/>
    <w:rsid w:val="001878B2"/>
    <w:rsid w:val="00187AEC"/>
    <w:rsid w:val="001901C7"/>
    <w:rsid w:val="00190BD4"/>
    <w:rsid w:val="00190E01"/>
    <w:rsid w:val="0019158F"/>
    <w:rsid w:val="001920DC"/>
    <w:rsid w:val="001933DB"/>
    <w:rsid w:val="00193AD1"/>
    <w:rsid w:val="00193FEF"/>
    <w:rsid w:val="001A0E8A"/>
    <w:rsid w:val="001A1118"/>
    <w:rsid w:val="001A3828"/>
    <w:rsid w:val="001B1DF0"/>
    <w:rsid w:val="001B3515"/>
    <w:rsid w:val="001B4923"/>
    <w:rsid w:val="001C349A"/>
    <w:rsid w:val="001C3567"/>
    <w:rsid w:val="001C3B71"/>
    <w:rsid w:val="001C401E"/>
    <w:rsid w:val="001C5D35"/>
    <w:rsid w:val="001D0DD9"/>
    <w:rsid w:val="001D1270"/>
    <w:rsid w:val="001D39D5"/>
    <w:rsid w:val="001D4C55"/>
    <w:rsid w:val="001D59AB"/>
    <w:rsid w:val="001D64F2"/>
    <w:rsid w:val="001E14A7"/>
    <w:rsid w:val="001E198B"/>
    <w:rsid w:val="001E4701"/>
    <w:rsid w:val="001E5C46"/>
    <w:rsid w:val="001E617F"/>
    <w:rsid w:val="001F01D3"/>
    <w:rsid w:val="001F5B67"/>
    <w:rsid w:val="001F6456"/>
    <w:rsid w:val="001F6CC3"/>
    <w:rsid w:val="00200917"/>
    <w:rsid w:val="00203EE2"/>
    <w:rsid w:val="002062D9"/>
    <w:rsid w:val="0020734D"/>
    <w:rsid w:val="0020746B"/>
    <w:rsid w:val="002101A5"/>
    <w:rsid w:val="00211728"/>
    <w:rsid w:val="00211AA8"/>
    <w:rsid w:val="0021437B"/>
    <w:rsid w:val="00221F33"/>
    <w:rsid w:val="00232764"/>
    <w:rsid w:val="00234DE3"/>
    <w:rsid w:val="00235250"/>
    <w:rsid w:val="002360FD"/>
    <w:rsid w:val="0024244A"/>
    <w:rsid w:val="00244645"/>
    <w:rsid w:val="00245057"/>
    <w:rsid w:val="00245E61"/>
    <w:rsid w:val="00245FB5"/>
    <w:rsid w:val="00250A9A"/>
    <w:rsid w:val="00250E93"/>
    <w:rsid w:val="0025385B"/>
    <w:rsid w:val="00261853"/>
    <w:rsid w:val="00261C7C"/>
    <w:rsid w:val="00264CE5"/>
    <w:rsid w:val="00265B32"/>
    <w:rsid w:val="00266495"/>
    <w:rsid w:val="00267033"/>
    <w:rsid w:val="00275283"/>
    <w:rsid w:val="00286A70"/>
    <w:rsid w:val="0029492A"/>
    <w:rsid w:val="00296CBE"/>
    <w:rsid w:val="00297E8A"/>
    <w:rsid w:val="00297EC6"/>
    <w:rsid w:val="00297EC8"/>
    <w:rsid w:val="002A1506"/>
    <w:rsid w:val="002A4616"/>
    <w:rsid w:val="002A71B3"/>
    <w:rsid w:val="002B19BD"/>
    <w:rsid w:val="002B2AF6"/>
    <w:rsid w:val="002B473A"/>
    <w:rsid w:val="002C1088"/>
    <w:rsid w:val="002C18A2"/>
    <w:rsid w:val="002C32F0"/>
    <w:rsid w:val="002C7012"/>
    <w:rsid w:val="002C7624"/>
    <w:rsid w:val="002D043D"/>
    <w:rsid w:val="002D0C0D"/>
    <w:rsid w:val="002D15E5"/>
    <w:rsid w:val="002D51EE"/>
    <w:rsid w:val="002D7D3B"/>
    <w:rsid w:val="002E0B61"/>
    <w:rsid w:val="002E149B"/>
    <w:rsid w:val="002E28FD"/>
    <w:rsid w:val="002E2993"/>
    <w:rsid w:val="002E2E90"/>
    <w:rsid w:val="002E5093"/>
    <w:rsid w:val="002E7018"/>
    <w:rsid w:val="002E72D1"/>
    <w:rsid w:val="002F00B2"/>
    <w:rsid w:val="002F0DE9"/>
    <w:rsid w:val="002F1C97"/>
    <w:rsid w:val="002F4FDA"/>
    <w:rsid w:val="002F6A81"/>
    <w:rsid w:val="003004D5"/>
    <w:rsid w:val="00301963"/>
    <w:rsid w:val="00301DD6"/>
    <w:rsid w:val="00301FA9"/>
    <w:rsid w:val="00302107"/>
    <w:rsid w:val="003065BA"/>
    <w:rsid w:val="00307A26"/>
    <w:rsid w:val="003128ED"/>
    <w:rsid w:val="00313604"/>
    <w:rsid w:val="0031494E"/>
    <w:rsid w:val="00315B55"/>
    <w:rsid w:val="00315F31"/>
    <w:rsid w:val="00317BB8"/>
    <w:rsid w:val="00320894"/>
    <w:rsid w:val="00322EFC"/>
    <w:rsid w:val="00325489"/>
    <w:rsid w:val="00326A44"/>
    <w:rsid w:val="00327796"/>
    <w:rsid w:val="003314CA"/>
    <w:rsid w:val="00332618"/>
    <w:rsid w:val="00332BA1"/>
    <w:rsid w:val="0033394E"/>
    <w:rsid w:val="00333E24"/>
    <w:rsid w:val="00336D99"/>
    <w:rsid w:val="0034021D"/>
    <w:rsid w:val="003429EB"/>
    <w:rsid w:val="00343476"/>
    <w:rsid w:val="0034368E"/>
    <w:rsid w:val="003440CD"/>
    <w:rsid w:val="00347B37"/>
    <w:rsid w:val="0035382A"/>
    <w:rsid w:val="0035550C"/>
    <w:rsid w:val="0035559D"/>
    <w:rsid w:val="00356218"/>
    <w:rsid w:val="00357B11"/>
    <w:rsid w:val="003610C6"/>
    <w:rsid w:val="00365845"/>
    <w:rsid w:val="00365993"/>
    <w:rsid w:val="003728D0"/>
    <w:rsid w:val="003738D0"/>
    <w:rsid w:val="00376242"/>
    <w:rsid w:val="00376CCC"/>
    <w:rsid w:val="00376F2C"/>
    <w:rsid w:val="00380A74"/>
    <w:rsid w:val="0038112D"/>
    <w:rsid w:val="00381748"/>
    <w:rsid w:val="00381BFB"/>
    <w:rsid w:val="003821C8"/>
    <w:rsid w:val="00382863"/>
    <w:rsid w:val="003832FE"/>
    <w:rsid w:val="00383B27"/>
    <w:rsid w:val="00386C9D"/>
    <w:rsid w:val="003900D8"/>
    <w:rsid w:val="0039075C"/>
    <w:rsid w:val="003917B2"/>
    <w:rsid w:val="00391A49"/>
    <w:rsid w:val="00392783"/>
    <w:rsid w:val="00397B44"/>
    <w:rsid w:val="003A083D"/>
    <w:rsid w:val="003A556D"/>
    <w:rsid w:val="003A663D"/>
    <w:rsid w:val="003A6F4E"/>
    <w:rsid w:val="003A77CB"/>
    <w:rsid w:val="003B04C6"/>
    <w:rsid w:val="003B2509"/>
    <w:rsid w:val="003B3414"/>
    <w:rsid w:val="003B4E85"/>
    <w:rsid w:val="003B571C"/>
    <w:rsid w:val="003B5AD8"/>
    <w:rsid w:val="003C0BCC"/>
    <w:rsid w:val="003C4ACB"/>
    <w:rsid w:val="003C6BEF"/>
    <w:rsid w:val="003C7C1C"/>
    <w:rsid w:val="003D0B26"/>
    <w:rsid w:val="003D18FC"/>
    <w:rsid w:val="003D3011"/>
    <w:rsid w:val="003D3912"/>
    <w:rsid w:val="003D456E"/>
    <w:rsid w:val="003D6978"/>
    <w:rsid w:val="003D6FE9"/>
    <w:rsid w:val="003D7D83"/>
    <w:rsid w:val="003E0EBC"/>
    <w:rsid w:val="003E0F73"/>
    <w:rsid w:val="003E3FFC"/>
    <w:rsid w:val="003E443E"/>
    <w:rsid w:val="003E53FE"/>
    <w:rsid w:val="003E5EA5"/>
    <w:rsid w:val="003E7274"/>
    <w:rsid w:val="003F197F"/>
    <w:rsid w:val="003F4590"/>
    <w:rsid w:val="003F480C"/>
    <w:rsid w:val="003F6CB8"/>
    <w:rsid w:val="00400AA1"/>
    <w:rsid w:val="00400C69"/>
    <w:rsid w:val="00403745"/>
    <w:rsid w:val="00404048"/>
    <w:rsid w:val="004042FA"/>
    <w:rsid w:val="00405766"/>
    <w:rsid w:val="0040644A"/>
    <w:rsid w:val="004074C1"/>
    <w:rsid w:val="00407AD1"/>
    <w:rsid w:val="004138B4"/>
    <w:rsid w:val="00414EE3"/>
    <w:rsid w:val="00415546"/>
    <w:rsid w:val="00416509"/>
    <w:rsid w:val="00420CC3"/>
    <w:rsid w:val="004226A3"/>
    <w:rsid w:val="00422FC4"/>
    <w:rsid w:val="0042781E"/>
    <w:rsid w:val="004307BB"/>
    <w:rsid w:val="00431ACA"/>
    <w:rsid w:val="004340D9"/>
    <w:rsid w:val="00436D66"/>
    <w:rsid w:val="00442978"/>
    <w:rsid w:val="00442B4E"/>
    <w:rsid w:val="0044487A"/>
    <w:rsid w:val="00446CEA"/>
    <w:rsid w:val="00452EEB"/>
    <w:rsid w:val="004563B6"/>
    <w:rsid w:val="00457301"/>
    <w:rsid w:val="004573BD"/>
    <w:rsid w:val="0046243C"/>
    <w:rsid w:val="004624A1"/>
    <w:rsid w:val="00463310"/>
    <w:rsid w:val="00463AEF"/>
    <w:rsid w:val="00463B1E"/>
    <w:rsid w:val="004643C5"/>
    <w:rsid w:val="004655DA"/>
    <w:rsid w:val="00471E95"/>
    <w:rsid w:val="004724F7"/>
    <w:rsid w:val="00472E2F"/>
    <w:rsid w:val="00474DFC"/>
    <w:rsid w:val="0048011B"/>
    <w:rsid w:val="00480BE5"/>
    <w:rsid w:val="0048409D"/>
    <w:rsid w:val="004848BB"/>
    <w:rsid w:val="0048675B"/>
    <w:rsid w:val="00487B0A"/>
    <w:rsid w:val="00492ADC"/>
    <w:rsid w:val="004A0133"/>
    <w:rsid w:val="004A079B"/>
    <w:rsid w:val="004A2242"/>
    <w:rsid w:val="004A33E0"/>
    <w:rsid w:val="004A6F71"/>
    <w:rsid w:val="004B24AD"/>
    <w:rsid w:val="004B3608"/>
    <w:rsid w:val="004B428B"/>
    <w:rsid w:val="004B45CA"/>
    <w:rsid w:val="004B6C0B"/>
    <w:rsid w:val="004B7F3D"/>
    <w:rsid w:val="004C2BB7"/>
    <w:rsid w:val="004C686C"/>
    <w:rsid w:val="004C7756"/>
    <w:rsid w:val="004D290E"/>
    <w:rsid w:val="004D2B74"/>
    <w:rsid w:val="004E436B"/>
    <w:rsid w:val="004E50B5"/>
    <w:rsid w:val="004E7A8A"/>
    <w:rsid w:val="004F0F08"/>
    <w:rsid w:val="004F2CAD"/>
    <w:rsid w:val="004F30B1"/>
    <w:rsid w:val="004F3428"/>
    <w:rsid w:val="004F37BC"/>
    <w:rsid w:val="004F4676"/>
    <w:rsid w:val="004F75A3"/>
    <w:rsid w:val="00501B0D"/>
    <w:rsid w:val="00510244"/>
    <w:rsid w:val="0051558E"/>
    <w:rsid w:val="00515A1F"/>
    <w:rsid w:val="0051730F"/>
    <w:rsid w:val="0051780E"/>
    <w:rsid w:val="00517BD8"/>
    <w:rsid w:val="00517F77"/>
    <w:rsid w:val="005207DF"/>
    <w:rsid w:val="00523525"/>
    <w:rsid w:val="00523798"/>
    <w:rsid w:val="00523A55"/>
    <w:rsid w:val="00523D2B"/>
    <w:rsid w:val="00525543"/>
    <w:rsid w:val="00526363"/>
    <w:rsid w:val="00531BDF"/>
    <w:rsid w:val="005333EC"/>
    <w:rsid w:val="00533E5B"/>
    <w:rsid w:val="00535C39"/>
    <w:rsid w:val="00537266"/>
    <w:rsid w:val="00537E43"/>
    <w:rsid w:val="00541826"/>
    <w:rsid w:val="00542DB0"/>
    <w:rsid w:val="00542E76"/>
    <w:rsid w:val="00547A80"/>
    <w:rsid w:val="00547F8F"/>
    <w:rsid w:val="005504EB"/>
    <w:rsid w:val="00551B7A"/>
    <w:rsid w:val="00552C4E"/>
    <w:rsid w:val="0055761B"/>
    <w:rsid w:val="0056005A"/>
    <w:rsid w:val="00560FA9"/>
    <w:rsid w:val="0056274A"/>
    <w:rsid w:val="00571231"/>
    <w:rsid w:val="00572347"/>
    <w:rsid w:val="00572CAD"/>
    <w:rsid w:val="0057460C"/>
    <w:rsid w:val="005747E4"/>
    <w:rsid w:val="00575533"/>
    <w:rsid w:val="005812A4"/>
    <w:rsid w:val="00581DDC"/>
    <w:rsid w:val="00582DAA"/>
    <w:rsid w:val="00583F24"/>
    <w:rsid w:val="00591E6D"/>
    <w:rsid w:val="00592718"/>
    <w:rsid w:val="00592D82"/>
    <w:rsid w:val="005939C6"/>
    <w:rsid w:val="00597A64"/>
    <w:rsid w:val="005B1E02"/>
    <w:rsid w:val="005B5F2E"/>
    <w:rsid w:val="005B7E41"/>
    <w:rsid w:val="005C089A"/>
    <w:rsid w:val="005C4DB9"/>
    <w:rsid w:val="005C6D7B"/>
    <w:rsid w:val="005C7390"/>
    <w:rsid w:val="005D389A"/>
    <w:rsid w:val="005D3C2F"/>
    <w:rsid w:val="005D49A7"/>
    <w:rsid w:val="005D5E49"/>
    <w:rsid w:val="005D75AB"/>
    <w:rsid w:val="005E1F1B"/>
    <w:rsid w:val="005E42B1"/>
    <w:rsid w:val="005E6571"/>
    <w:rsid w:val="005F0639"/>
    <w:rsid w:val="005F1404"/>
    <w:rsid w:val="005F3685"/>
    <w:rsid w:val="005F39E5"/>
    <w:rsid w:val="005F4DE6"/>
    <w:rsid w:val="005F55B6"/>
    <w:rsid w:val="005F6BC0"/>
    <w:rsid w:val="005F74EA"/>
    <w:rsid w:val="00600CED"/>
    <w:rsid w:val="006040BF"/>
    <w:rsid w:val="00605488"/>
    <w:rsid w:val="00613171"/>
    <w:rsid w:val="00617E29"/>
    <w:rsid w:val="00620853"/>
    <w:rsid w:val="00623F69"/>
    <w:rsid w:val="00625947"/>
    <w:rsid w:val="00625CE7"/>
    <w:rsid w:val="00625EC2"/>
    <w:rsid w:val="00631F7C"/>
    <w:rsid w:val="006320B4"/>
    <w:rsid w:val="006340DA"/>
    <w:rsid w:val="00635AE1"/>
    <w:rsid w:val="00636729"/>
    <w:rsid w:val="00643071"/>
    <w:rsid w:val="00643A07"/>
    <w:rsid w:val="00643D8F"/>
    <w:rsid w:val="00644030"/>
    <w:rsid w:val="00644CE8"/>
    <w:rsid w:val="00645B5B"/>
    <w:rsid w:val="00645F4B"/>
    <w:rsid w:val="006462F1"/>
    <w:rsid w:val="00647B05"/>
    <w:rsid w:val="00653282"/>
    <w:rsid w:val="00656025"/>
    <w:rsid w:val="00657672"/>
    <w:rsid w:val="00663C95"/>
    <w:rsid w:val="00665583"/>
    <w:rsid w:val="006655A3"/>
    <w:rsid w:val="006657FB"/>
    <w:rsid w:val="00666FA9"/>
    <w:rsid w:val="00670153"/>
    <w:rsid w:val="006770C1"/>
    <w:rsid w:val="0068075A"/>
    <w:rsid w:val="00680896"/>
    <w:rsid w:val="00684055"/>
    <w:rsid w:val="0068420B"/>
    <w:rsid w:val="00684F6A"/>
    <w:rsid w:val="00685359"/>
    <w:rsid w:val="00685941"/>
    <w:rsid w:val="0068663F"/>
    <w:rsid w:val="006869CA"/>
    <w:rsid w:val="00690879"/>
    <w:rsid w:val="00690DF4"/>
    <w:rsid w:val="006918B4"/>
    <w:rsid w:val="00697B40"/>
    <w:rsid w:val="006A064E"/>
    <w:rsid w:val="006A10F6"/>
    <w:rsid w:val="006A549D"/>
    <w:rsid w:val="006B0862"/>
    <w:rsid w:val="006B1EE4"/>
    <w:rsid w:val="006B4ECD"/>
    <w:rsid w:val="006B6B18"/>
    <w:rsid w:val="006C6847"/>
    <w:rsid w:val="006C6DDC"/>
    <w:rsid w:val="006C6E9F"/>
    <w:rsid w:val="006D0876"/>
    <w:rsid w:val="006D0F2B"/>
    <w:rsid w:val="006D2F31"/>
    <w:rsid w:val="006D3766"/>
    <w:rsid w:val="006D37B0"/>
    <w:rsid w:val="006D386B"/>
    <w:rsid w:val="006D5374"/>
    <w:rsid w:val="006D572F"/>
    <w:rsid w:val="006D6342"/>
    <w:rsid w:val="006E2367"/>
    <w:rsid w:val="006E28ED"/>
    <w:rsid w:val="006E2A7B"/>
    <w:rsid w:val="006E3D23"/>
    <w:rsid w:val="006E512E"/>
    <w:rsid w:val="006F11D1"/>
    <w:rsid w:val="006F1930"/>
    <w:rsid w:val="006F2520"/>
    <w:rsid w:val="006F68F1"/>
    <w:rsid w:val="006F7C6B"/>
    <w:rsid w:val="00705291"/>
    <w:rsid w:val="00705DE5"/>
    <w:rsid w:val="0071010C"/>
    <w:rsid w:val="0071084D"/>
    <w:rsid w:val="0071136D"/>
    <w:rsid w:val="00715A0C"/>
    <w:rsid w:val="00715D77"/>
    <w:rsid w:val="00723834"/>
    <w:rsid w:val="00724B7F"/>
    <w:rsid w:val="00725F56"/>
    <w:rsid w:val="00726907"/>
    <w:rsid w:val="00731A13"/>
    <w:rsid w:val="00735663"/>
    <w:rsid w:val="00735B2B"/>
    <w:rsid w:val="00737C00"/>
    <w:rsid w:val="007437A8"/>
    <w:rsid w:val="00744B6D"/>
    <w:rsid w:val="0075011B"/>
    <w:rsid w:val="00752875"/>
    <w:rsid w:val="00752F1E"/>
    <w:rsid w:val="0075494E"/>
    <w:rsid w:val="00757ACC"/>
    <w:rsid w:val="00760CF0"/>
    <w:rsid w:val="007620F2"/>
    <w:rsid w:val="00763511"/>
    <w:rsid w:val="007655BC"/>
    <w:rsid w:val="0077428E"/>
    <w:rsid w:val="007765B9"/>
    <w:rsid w:val="00780490"/>
    <w:rsid w:val="00780C64"/>
    <w:rsid w:val="00781A4F"/>
    <w:rsid w:val="00781CB7"/>
    <w:rsid w:val="00781DB0"/>
    <w:rsid w:val="00784BA9"/>
    <w:rsid w:val="00786364"/>
    <w:rsid w:val="00790358"/>
    <w:rsid w:val="007913C2"/>
    <w:rsid w:val="007923B8"/>
    <w:rsid w:val="007948E7"/>
    <w:rsid w:val="007958B3"/>
    <w:rsid w:val="00797EFA"/>
    <w:rsid w:val="007A04DA"/>
    <w:rsid w:val="007A085B"/>
    <w:rsid w:val="007A1184"/>
    <w:rsid w:val="007A4DF9"/>
    <w:rsid w:val="007A6F10"/>
    <w:rsid w:val="007A7062"/>
    <w:rsid w:val="007A722E"/>
    <w:rsid w:val="007A7BA4"/>
    <w:rsid w:val="007B0BA0"/>
    <w:rsid w:val="007B2852"/>
    <w:rsid w:val="007B2AC0"/>
    <w:rsid w:val="007B33D7"/>
    <w:rsid w:val="007B67C3"/>
    <w:rsid w:val="007C249E"/>
    <w:rsid w:val="007C4FEE"/>
    <w:rsid w:val="007C77C1"/>
    <w:rsid w:val="007C7AFB"/>
    <w:rsid w:val="007D16DE"/>
    <w:rsid w:val="007D1BEA"/>
    <w:rsid w:val="007D227C"/>
    <w:rsid w:val="007D5DC3"/>
    <w:rsid w:val="007D7170"/>
    <w:rsid w:val="007E015A"/>
    <w:rsid w:val="007E0C2D"/>
    <w:rsid w:val="007E10F2"/>
    <w:rsid w:val="007E2E02"/>
    <w:rsid w:val="007E3C7B"/>
    <w:rsid w:val="007E44FF"/>
    <w:rsid w:val="007E60B9"/>
    <w:rsid w:val="007E7988"/>
    <w:rsid w:val="007F088F"/>
    <w:rsid w:val="007F388F"/>
    <w:rsid w:val="007F4374"/>
    <w:rsid w:val="007F4E25"/>
    <w:rsid w:val="007F4EDE"/>
    <w:rsid w:val="00801DB7"/>
    <w:rsid w:val="00801F38"/>
    <w:rsid w:val="0080386F"/>
    <w:rsid w:val="008038D8"/>
    <w:rsid w:val="00804C60"/>
    <w:rsid w:val="0081057E"/>
    <w:rsid w:val="00812951"/>
    <w:rsid w:val="008139EE"/>
    <w:rsid w:val="0081602C"/>
    <w:rsid w:val="00817561"/>
    <w:rsid w:val="008201AC"/>
    <w:rsid w:val="00820641"/>
    <w:rsid w:val="00820B62"/>
    <w:rsid w:val="00822B8B"/>
    <w:rsid w:val="008233C3"/>
    <w:rsid w:val="00825639"/>
    <w:rsid w:val="00826CDA"/>
    <w:rsid w:val="00827CD6"/>
    <w:rsid w:val="008362A9"/>
    <w:rsid w:val="008369E7"/>
    <w:rsid w:val="008416AD"/>
    <w:rsid w:val="00841C90"/>
    <w:rsid w:val="0084227D"/>
    <w:rsid w:val="00844811"/>
    <w:rsid w:val="00844D6C"/>
    <w:rsid w:val="00844F3E"/>
    <w:rsid w:val="0084553A"/>
    <w:rsid w:val="008467A0"/>
    <w:rsid w:val="008467A2"/>
    <w:rsid w:val="0085203E"/>
    <w:rsid w:val="00853754"/>
    <w:rsid w:val="00854C75"/>
    <w:rsid w:val="0085632F"/>
    <w:rsid w:val="00857B63"/>
    <w:rsid w:val="00861145"/>
    <w:rsid w:val="008638DF"/>
    <w:rsid w:val="00863D0E"/>
    <w:rsid w:val="008644D1"/>
    <w:rsid w:val="008662EB"/>
    <w:rsid w:val="00870275"/>
    <w:rsid w:val="008737DE"/>
    <w:rsid w:val="00885B41"/>
    <w:rsid w:val="008912B3"/>
    <w:rsid w:val="0089448B"/>
    <w:rsid w:val="00897AFC"/>
    <w:rsid w:val="008A25C7"/>
    <w:rsid w:val="008A2A24"/>
    <w:rsid w:val="008A52D5"/>
    <w:rsid w:val="008B17B6"/>
    <w:rsid w:val="008B1D42"/>
    <w:rsid w:val="008B2086"/>
    <w:rsid w:val="008B4BA2"/>
    <w:rsid w:val="008C22DF"/>
    <w:rsid w:val="008D0196"/>
    <w:rsid w:val="008D1151"/>
    <w:rsid w:val="008D53E6"/>
    <w:rsid w:val="008D5880"/>
    <w:rsid w:val="008D7AEA"/>
    <w:rsid w:val="008E066C"/>
    <w:rsid w:val="008E0833"/>
    <w:rsid w:val="008E6980"/>
    <w:rsid w:val="008E7317"/>
    <w:rsid w:val="008E7AEF"/>
    <w:rsid w:val="008F2959"/>
    <w:rsid w:val="008F45DC"/>
    <w:rsid w:val="008F5F00"/>
    <w:rsid w:val="008F76AF"/>
    <w:rsid w:val="00902489"/>
    <w:rsid w:val="00904C70"/>
    <w:rsid w:val="00906FAD"/>
    <w:rsid w:val="0090728C"/>
    <w:rsid w:val="009101CD"/>
    <w:rsid w:val="009105D1"/>
    <w:rsid w:val="009115FA"/>
    <w:rsid w:val="0091527E"/>
    <w:rsid w:val="009160EF"/>
    <w:rsid w:val="00916A8B"/>
    <w:rsid w:val="009176CE"/>
    <w:rsid w:val="00917ABF"/>
    <w:rsid w:val="0092474E"/>
    <w:rsid w:val="009268BE"/>
    <w:rsid w:val="00930E5E"/>
    <w:rsid w:val="00931329"/>
    <w:rsid w:val="00937BDC"/>
    <w:rsid w:val="009402DF"/>
    <w:rsid w:val="0094183F"/>
    <w:rsid w:val="00941DBA"/>
    <w:rsid w:val="00942319"/>
    <w:rsid w:val="0094380B"/>
    <w:rsid w:val="00945D4A"/>
    <w:rsid w:val="009521D5"/>
    <w:rsid w:val="00952697"/>
    <w:rsid w:val="0095317F"/>
    <w:rsid w:val="0095648B"/>
    <w:rsid w:val="00957D70"/>
    <w:rsid w:val="00957FA3"/>
    <w:rsid w:val="009642AE"/>
    <w:rsid w:val="00964B85"/>
    <w:rsid w:val="00965A01"/>
    <w:rsid w:val="00970589"/>
    <w:rsid w:val="0097226A"/>
    <w:rsid w:val="00972453"/>
    <w:rsid w:val="009738AF"/>
    <w:rsid w:val="00980ABE"/>
    <w:rsid w:val="00980D13"/>
    <w:rsid w:val="009813E1"/>
    <w:rsid w:val="0098363B"/>
    <w:rsid w:val="009850A1"/>
    <w:rsid w:val="0098752F"/>
    <w:rsid w:val="009876CA"/>
    <w:rsid w:val="00991B6A"/>
    <w:rsid w:val="00994A6F"/>
    <w:rsid w:val="0099621C"/>
    <w:rsid w:val="00996F76"/>
    <w:rsid w:val="009A143D"/>
    <w:rsid w:val="009A1689"/>
    <w:rsid w:val="009A25A9"/>
    <w:rsid w:val="009A40CB"/>
    <w:rsid w:val="009B084D"/>
    <w:rsid w:val="009B0DD5"/>
    <w:rsid w:val="009B2C10"/>
    <w:rsid w:val="009B3808"/>
    <w:rsid w:val="009B3872"/>
    <w:rsid w:val="009B73F3"/>
    <w:rsid w:val="009C0106"/>
    <w:rsid w:val="009C5844"/>
    <w:rsid w:val="009C624B"/>
    <w:rsid w:val="009C63D5"/>
    <w:rsid w:val="009D1A07"/>
    <w:rsid w:val="009D59AA"/>
    <w:rsid w:val="009E01A6"/>
    <w:rsid w:val="009E285A"/>
    <w:rsid w:val="009E48BA"/>
    <w:rsid w:val="009E6864"/>
    <w:rsid w:val="009E710D"/>
    <w:rsid w:val="009F1EC8"/>
    <w:rsid w:val="009F224A"/>
    <w:rsid w:val="009F30E7"/>
    <w:rsid w:val="009F5A95"/>
    <w:rsid w:val="009F66EE"/>
    <w:rsid w:val="00A010E7"/>
    <w:rsid w:val="00A0139E"/>
    <w:rsid w:val="00A06267"/>
    <w:rsid w:val="00A10E34"/>
    <w:rsid w:val="00A12C5D"/>
    <w:rsid w:val="00A21173"/>
    <w:rsid w:val="00A211FC"/>
    <w:rsid w:val="00A241B3"/>
    <w:rsid w:val="00A25874"/>
    <w:rsid w:val="00A259C5"/>
    <w:rsid w:val="00A25AD5"/>
    <w:rsid w:val="00A30E1D"/>
    <w:rsid w:val="00A31E59"/>
    <w:rsid w:val="00A3205B"/>
    <w:rsid w:val="00A325E0"/>
    <w:rsid w:val="00A33360"/>
    <w:rsid w:val="00A3389D"/>
    <w:rsid w:val="00A35FE9"/>
    <w:rsid w:val="00A43B8D"/>
    <w:rsid w:val="00A44806"/>
    <w:rsid w:val="00A45741"/>
    <w:rsid w:val="00A45F14"/>
    <w:rsid w:val="00A46132"/>
    <w:rsid w:val="00A465E1"/>
    <w:rsid w:val="00A51ADA"/>
    <w:rsid w:val="00A5205E"/>
    <w:rsid w:val="00A52769"/>
    <w:rsid w:val="00A534CD"/>
    <w:rsid w:val="00A535C2"/>
    <w:rsid w:val="00A5680A"/>
    <w:rsid w:val="00A56C43"/>
    <w:rsid w:val="00A63BBB"/>
    <w:rsid w:val="00A64630"/>
    <w:rsid w:val="00A65490"/>
    <w:rsid w:val="00A66838"/>
    <w:rsid w:val="00A676C1"/>
    <w:rsid w:val="00A706F9"/>
    <w:rsid w:val="00A7217A"/>
    <w:rsid w:val="00A72F3A"/>
    <w:rsid w:val="00A75CA2"/>
    <w:rsid w:val="00A825B5"/>
    <w:rsid w:val="00A84BF2"/>
    <w:rsid w:val="00A86BB9"/>
    <w:rsid w:val="00A92B36"/>
    <w:rsid w:val="00AA0983"/>
    <w:rsid w:val="00AA2319"/>
    <w:rsid w:val="00AA29A7"/>
    <w:rsid w:val="00AA6B04"/>
    <w:rsid w:val="00AA6F52"/>
    <w:rsid w:val="00AB0F14"/>
    <w:rsid w:val="00AB11AD"/>
    <w:rsid w:val="00AB351B"/>
    <w:rsid w:val="00AB710A"/>
    <w:rsid w:val="00AC053C"/>
    <w:rsid w:val="00AC144D"/>
    <w:rsid w:val="00AC1553"/>
    <w:rsid w:val="00AC238B"/>
    <w:rsid w:val="00AC2BD3"/>
    <w:rsid w:val="00AC69CE"/>
    <w:rsid w:val="00AC6FB0"/>
    <w:rsid w:val="00AD43A7"/>
    <w:rsid w:val="00AD6E2B"/>
    <w:rsid w:val="00AE0BA1"/>
    <w:rsid w:val="00AE0DF5"/>
    <w:rsid w:val="00AE1A5A"/>
    <w:rsid w:val="00AE2340"/>
    <w:rsid w:val="00AE5548"/>
    <w:rsid w:val="00AF20C4"/>
    <w:rsid w:val="00AF6123"/>
    <w:rsid w:val="00AF7761"/>
    <w:rsid w:val="00B00590"/>
    <w:rsid w:val="00B02332"/>
    <w:rsid w:val="00B072C4"/>
    <w:rsid w:val="00B15181"/>
    <w:rsid w:val="00B17AA4"/>
    <w:rsid w:val="00B21D4B"/>
    <w:rsid w:val="00B2271F"/>
    <w:rsid w:val="00B237ED"/>
    <w:rsid w:val="00B2398E"/>
    <w:rsid w:val="00B2471B"/>
    <w:rsid w:val="00B32E8E"/>
    <w:rsid w:val="00B3475D"/>
    <w:rsid w:val="00B34A4B"/>
    <w:rsid w:val="00B363F4"/>
    <w:rsid w:val="00B37DDA"/>
    <w:rsid w:val="00B45A73"/>
    <w:rsid w:val="00B47C71"/>
    <w:rsid w:val="00B47FD2"/>
    <w:rsid w:val="00B5116F"/>
    <w:rsid w:val="00B52A9E"/>
    <w:rsid w:val="00B5509F"/>
    <w:rsid w:val="00B56B69"/>
    <w:rsid w:val="00B625B8"/>
    <w:rsid w:val="00B62FD9"/>
    <w:rsid w:val="00B63E5F"/>
    <w:rsid w:val="00B7030F"/>
    <w:rsid w:val="00B75174"/>
    <w:rsid w:val="00B77EFA"/>
    <w:rsid w:val="00B804B3"/>
    <w:rsid w:val="00B841F7"/>
    <w:rsid w:val="00B84E4F"/>
    <w:rsid w:val="00B8589E"/>
    <w:rsid w:val="00B862F5"/>
    <w:rsid w:val="00B87C8A"/>
    <w:rsid w:val="00B90767"/>
    <w:rsid w:val="00B921C2"/>
    <w:rsid w:val="00B9439D"/>
    <w:rsid w:val="00B948A8"/>
    <w:rsid w:val="00BA01B7"/>
    <w:rsid w:val="00BA4EB2"/>
    <w:rsid w:val="00BA55DC"/>
    <w:rsid w:val="00BB56B6"/>
    <w:rsid w:val="00BB7151"/>
    <w:rsid w:val="00BC0C7A"/>
    <w:rsid w:val="00BC23FE"/>
    <w:rsid w:val="00BC77A5"/>
    <w:rsid w:val="00BD1392"/>
    <w:rsid w:val="00BD1BD9"/>
    <w:rsid w:val="00BD27D5"/>
    <w:rsid w:val="00BD45FD"/>
    <w:rsid w:val="00BD4BD3"/>
    <w:rsid w:val="00BD7CE6"/>
    <w:rsid w:val="00BD7F59"/>
    <w:rsid w:val="00BE10A5"/>
    <w:rsid w:val="00BE6616"/>
    <w:rsid w:val="00BF1B1A"/>
    <w:rsid w:val="00BF3544"/>
    <w:rsid w:val="00BF7327"/>
    <w:rsid w:val="00C00482"/>
    <w:rsid w:val="00C0355C"/>
    <w:rsid w:val="00C141DD"/>
    <w:rsid w:val="00C14C9C"/>
    <w:rsid w:val="00C174A9"/>
    <w:rsid w:val="00C2198F"/>
    <w:rsid w:val="00C2217C"/>
    <w:rsid w:val="00C23CFF"/>
    <w:rsid w:val="00C24A4E"/>
    <w:rsid w:val="00C25403"/>
    <w:rsid w:val="00C25FD5"/>
    <w:rsid w:val="00C25FD7"/>
    <w:rsid w:val="00C3146B"/>
    <w:rsid w:val="00C3246C"/>
    <w:rsid w:val="00C3375D"/>
    <w:rsid w:val="00C34BCE"/>
    <w:rsid w:val="00C373F7"/>
    <w:rsid w:val="00C3757B"/>
    <w:rsid w:val="00C377A2"/>
    <w:rsid w:val="00C37C22"/>
    <w:rsid w:val="00C42CF7"/>
    <w:rsid w:val="00C43573"/>
    <w:rsid w:val="00C43822"/>
    <w:rsid w:val="00C45786"/>
    <w:rsid w:val="00C45D7E"/>
    <w:rsid w:val="00C47994"/>
    <w:rsid w:val="00C47E38"/>
    <w:rsid w:val="00C50A80"/>
    <w:rsid w:val="00C50EA8"/>
    <w:rsid w:val="00C51C51"/>
    <w:rsid w:val="00C534A4"/>
    <w:rsid w:val="00C53819"/>
    <w:rsid w:val="00C53972"/>
    <w:rsid w:val="00C55C1B"/>
    <w:rsid w:val="00C56CCD"/>
    <w:rsid w:val="00C57C6C"/>
    <w:rsid w:val="00C623DD"/>
    <w:rsid w:val="00C62570"/>
    <w:rsid w:val="00C62F7A"/>
    <w:rsid w:val="00C64542"/>
    <w:rsid w:val="00C65621"/>
    <w:rsid w:val="00C659A0"/>
    <w:rsid w:val="00C734AD"/>
    <w:rsid w:val="00C73733"/>
    <w:rsid w:val="00C74BA2"/>
    <w:rsid w:val="00C75F2A"/>
    <w:rsid w:val="00C766EF"/>
    <w:rsid w:val="00C7750B"/>
    <w:rsid w:val="00C851A9"/>
    <w:rsid w:val="00C8539F"/>
    <w:rsid w:val="00C9428B"/>
    <w:rsid w:val="00C946C8"/>
    <w:rsid w:val="00C94B01"/>
    <w:rsid w:val="00CA0408"/>
    <w:rsid w:val="00CA07F8"/>
    <w:rsid w:val="00CA45B6"/>
    <w:rsid w:val="00CA7D20"/>
    <w:rsid w:val="00CB1D13"/>
    <w:rsid w:val="00CB3B43"/>
    <w:rsid w:val="00CB6E49"/>
    <w:rsid w:val="00CB7D69"/>
    <w:rsid w:val="00CC0A9B"/>
    <w:rsid w:val="00CC3628"/>
    <w:rsid w:val="00CC41D9"/>
    <w:rsid w:val="00CC573A"/>
    <w:rsid w:val="00CD120E"/>
    <w:rsid w:val="00CD21CF"/>
    <w:rsid w:val="00CD3132"/>
    <w:rsid w:val="00CD32AE"/>
    <w:rsid w:val="00CD40EA"/>
    <w:rsid w:val="00CD5AF6"/>
    <w:rsid w:val="00CD6985"/>
    <w:rsid w:val="00CD6C36"/>
    <w:rsid w:val="00CD7495"/>
    <w:rsid w:val="00CE06A8"/>
    <w:rsid w:val="00CE28BF"/>
    <w:rsid w:val="00CE3307"/>
    <w:rsid w:val="00CE3682"/>
    <w:rsid w:val="00CE4C11"/>
    <w:rsid w:val="00CE5538"/>
    <w:rsid w:val="00CE5E9B"/>
    <w:rsid w:val="00CF2F48"/>
    <w:rsid w:val="00CF3168"/>
    <w:rsid w:val="00CF499C"/>
    <w:rsid w:val="00D01585"/>
    <w:rsid w:val="00D01BD6"/>
    <w:rsid w:val="00D04055"/>
    <w:rsid w:val="00D04DC3"/>
    <w:rsid w:val="00D06B83"/>
    <w:rsid w:val="00D07B0F"/>
    <w:rsid w:val="00D128B1"/>
    <w:rsid w:val="00D1546B"/>
    <w:rsid w:val="00D15EE8"/>
    <w:rsid w:val="00D2045F"/>
    <w:rsid w:val="00D227FD"/>
    <w:rsid w:val="00D228B7"/>
    <w:rsid w:val="00D23533"/>
    <w:rsid w:val="00D23E9F"/>
    <w:rsid w:val="00D250BE"/>
    <w:rsid w:val="00D264D6"/>
    <w:rsid w:val="00D2665B"/>
    <w:rsid w:val="00D26A70"/>
    <w:rsid w:val="00D26C1C"/>
    <w:rsid w:val="00D27E53"/>
    <w:rsid w:val="00D313CD"/>
    <w:rsid w:val="00D32BCB"/>
    <w:rsid w:val="00D333C5"/>
    <w:rsid w:val="00D353F2"/>
    <w:rsid w:val="00D357A3"/>
    <w:rsid w:val="00D35CBB"/>
    <w:rsid w:val="00D40729"/>
    <w:rsid w:val="00D42226"/>
    <w:rsid w:val="00D42328"/>
    <w:rsid w:val="00D427C6"/>
    <w:rsid w:val="00D47BDA"/>
    <w:rsid w:val="00D5069E"/>
    <w:rsid w:val="00D52CE7"/>
    <w:rsid w:val="00D5361F"/>
    <w:rsid w:val="00D54DC3"/>
    <w:rsid w:val="00D56DA6"/>
    <w:rsid w:val="00D6193F"/>
    <w:rsid w:val="00D628AD"/>
    <w:rsid w:val="00D6758F"/>
    <w:rsid w:val="00D71A00"/>
    <w:rsid w:val="00D778CD"/>
    <w:rsid w:val="00D80445"/>
    <w:rsid w:val="00D80554"/>
    <w:rsid w:val="00D828BA"/>
    <w:rsid w:val="00D84108"/>
    <w:rsid w:val="00D86D1D"/>
    <w:rsid w:val="00D8768D"/>
    <w:rsid w:val="00D90CC6"/>
    <w:rsid w:val="00D925EC"/>
    <w:rsid w:val="00D940E7"/>
    <w:rsid w:val="00DA2367"/>
    <w:rsid w:val="00DA258F"/>
    <w:rsid w:val="00DB0B32"/>
    <w:rsid w:val="00DB517D"/>
    <w:rsid w:val="00DB5B27"/>
    <w:rsid w:val="00DC04A4"/>
    <w:rsid w:val="00DC08DD"/>
    <w:rsid w:val="00DC41D6"/>
    <w:rsid w:val="00DC5DFB"/>
    <w:rsid w:val="00DD0222"/>
    <w:rsid w:val="00DD0FDC"/>
    <w:rsid w:val="00DD11C3"/>
    <w:rsid w:val="00DD2F81"/>
    <w:rsid w:val="00DD31A2"/>
    <w:rsid w:val="00DD35CF"/>
    <w:rsid w:val="00DD387D"/>
    <w:rsid w:val="00DD475C"/>
    <w:rsid w:val="00DD50C7"/>
    <w:rsid w:val="00DD7D17"/>
    <w:rsid w:val="00DE59D8"/>
    <w:rsid w:val="00DE67F4"/>
    <w:rsid w:val="00DF1485"/>
    <w:rsid w:val="00DF35E9"/>
    <w:rsid w:val="00DF3738"/>
    <w:rsid w:val="00DF5BA8"/>
    <w:rsid w:val="00DF6137"/>
    <w:rsid w:val="00E00A65"/>
    <w:rsid w:val="00E00C37"/>
    <w:rsid w:val="00E00C56"/>
    <w:rsid w:val="00E05FF1"/>
    <w:rsid w:val="00E05FFA"/>
    <w:rsid w:val="00E070C3"/>
    <w:rsid w:val="00E07649"/>
    <w:rsid w:val="00E1204A"/>
    <w:rsid w:val="00E14261"/>
    <w:rsid w:val="00E15049"/>
    <w:rsid w:val="00E15190"/>
    <w:rsid w:val="00E15E67"/>
    <w:rsid w:val="00E17910"/>
    <w:rsid w:val="00E22460"/>
    <w:rsid w:val="00E22FBD"/>
    <w:rsid w:val="00E25F0B"/>
    <w:rsid w:val="00E26047"/>
    <w:rsid w:val="00E30105"/>
    <w:rsid w:val="00E33D33"/>
    <w:rsid w:val="00E34978"/>
    <w:rsid w:val="00E366B4"/>
    <w:rsid w:val="00E37862"/>
    <w:rsid w:val="00E405D7"/>
    <w:rsid w:val="00E407CE"/>
    <w:rsid w:val="00E415CF"/>
    <w:rsid w:val="00E41B9B"/>
    <w:rsid w:val="00E4278E"/>
    <w:rsid w:val="00E42BD9"/>
    <w:rsid w:val="00E451DF"/>
    <w:rsid w:val="00E45262"/>
    <w:rsid w:val="00E45E2A"/>
    <w:rsid w:val="00E45F5D"/>
    <w:rsid w:val="00E472F3"/>
    <w:rsid w:val="00E50F1D"/>
    <w:rsid w:val="00E51AA4"/>
    <w:rsid w:val="00E52564"/>
    <w:rsid w:val="00E57EE1"/>
    <w:rsid w:val="00E61AE4"/>
    <w:rsid w:val="00E6292C"/>
    <w:rsid w:val="00E66019"/>
    <w:rsid w:val="00E669E8"/>
    <w:rsid w:val="00E67672"/>
    <w:rsid w:val="00E715B8"/>
    <w:rsid w:val="00E744A5"/>
    <w:rsid w:val="00E74A64"/>
    <w:rsid w:val="00E762DE"/>
    <w:rsid w:val="00E76595"/>
    <w:rsid w:val="00E76CB4"/>
    <w:rsid w:val="00E82E19"/>
    <w:rsid w:val="00E85408"/>
    <w:rsid w:val="00E86058"/>
    <w:rsid w:val="00E920E1"/>
    <w:rsid w:val="00E9262F"/>
    <w:rsid w:val="00E94F7B"/>
    <w:rsid w:val="00E95D35"/>
    <w:rsid w:val="00EA4EEA"/>
    <w:rsid w:val="00EA71A7"/>
    <w:rsid w:val="00EB197C"/>
    <w:rsid w:val="00EB4797"/>
    <w:rsid w:val="00EB484D"/>
    <w:rsid w:val="00EC1424"/>
    <w:rsid w:val="00EC3589"/>
    <w:rsid w:val="00EC439C"/>
    <w:rsid w:val="00EC4A36"/>
    <w:rsid w:val="00EC6816"/>
    <w:rsid w:val="00EC7D9D"/>
    <w:rsid w:val="00ED226B"/>
    <w:rsid w:val="00ED4B7B"/>
    <w:rsid w:val="00ED4D95"/>
    <w:rsid w:val="00ED50C2"/>
    <w:rsid w:val="00EE33C1"/>
    <w:rsid w:val="00EE4B2D"/>
    <w:rsid w:val="00EE51DA"/>
    <w:rsid w:val="00EE79B4"/>
    <w:rsid w:val="00EF4617"/>
    <w:rsid w:val="00EF5F53"/>
    <w:rsid w:val="00EF662A"/>
    <w:rsid w:val="00EF71AE"/>
    <w:rsid w:val="00EF7C33"/>
    <w:rsid w:val="00F033E6"/>
    <w:rsid w:val="00F06C83"/>
    <w:rsid w:val="00F07605"/>
    <w:rsid w:val="00F12ECD"/>
    <w:rsid w:val="00F15A6C"/>
    <w:rsid w:val="00F21918"/>
    <w:rsid w:val="00F24A9E"/>
    <w:rsid w:val="00F24F4C"/>
    <w:rsid w:val="00F33531"/>
    <w:rsid w:val="00F34BAC"/>
    <w:rsid w:val="00F36207"/>
    <w:rsid w:val="00F36344"/>
    <w:rsid w:val="00F36942"/>
    <w:rsid w:val="00F414DD"/>
    <w:rsid w:val="00F42700"/>
    <w:rsid w:val="00F429E5"/>
    <w:rsid w:val="00F43780"/>
    <w:rsid w:val="00F4521B"/>
    <w:rsid w:val="00F47ACC"/>
    <w:rsid w:val="00F50A8D"/>
    <w:rsid w:val="00F529A5"/>
    <w:rsid w:val="00F52E5D"/>
    <w:rsid w:val="00F55451"/>
    <w:rsid w:val="00F55F88"/>
    <w:rsid w:val="00F56869"/>
    <w:rsid w:val="00F618D9"/>
    <w:rsid w:val="00F61CC6"/>
    <w:rsid w:val="00F648A4"/>
    <w:rsid w:val="00F667AC"/>
    <w:rsid w:val="00F669AB"/>
    <w:rsid w:val="00F70160"/>
    <w:rsid w:val="00F703F0"/>
    <w:rsid w:val="00F718BD"/>
    <w:rsid w:val="00F72554"/>
    <w:rsid w:val="00F7259B"/>
    <w:rsid w:val="00F72B74"/>
    <w:rsid w:val="00F73E40"/>
    <w:rsid w:val="00F7420D"/>
    <w:rsid w:val="00F75AE7"/>
    <w:rsid w:val="00F81A6D"/>
    <w:rsid w:val="00F82CE2"/>
    <w:rsid w:val="00F83377"/>
    <w:rsid w:val="00F85C99"/>
    <w:rsid w:val="00F8676D"/>
    <w:rsid w:val="00F868F1"/>
    <w:rsid w:val="00F87052"/>
    <w:rsid w:val="00F873F9"/>
    <w:rsid w:val="00F9331E"/>
    <w:rsid w:val="00F93894"/>
    <w:rsid w:val="00F95439"/>
    <w:rsid w:val="00F95461"/>
    <w:rsid w:val="00F9557D"/>
    <w:rsid w:val="00F95588"/>
    <w:rsid w:val="00F976AB"/>
    <w:rsid w:val="00FA0633"/>
    <w:rsid w:val="00FA1652"/>
    <w:rsid w:val="00FA1E53"/>
    <w:rsid w:val="00FA25EB"/>
    <w:rsid w:val="00FA3743"/>
    <w:rsid w:val="00FA43A4"/>
    <w:rsid w:val="00FA5734"/>
    <w:rsid w:val="00FB06F7"/>
    <w:rsid w:val="00FB10D0"/>
    <w:rsid w:val="00FB1569"/>
    <w:rsid w:val="00FB2B36"/>
    <w:rsid w:val="00FB2DE1"/>
    <w:rsid w:val="00FB3353"/>
    <w:rsid w:val="00FB66E3"/>
    <w:rsid w:val="00FC2875"/>
    <w:rsid w:val="00FC32E3"/>
    <w:rsid w:val="00FC3B5E"/>
    <w:rsid w:val="00FC532E"/>
    <w:rsid w:val="00FC723B"/>
    <w:rsid w:val="00FC7ACE"/>
    <w:rsid w:val="00FD1BA2"/>
    <w:rsid w:val="00FD2599"/>
    <w:rsid w:val="00FD3C77"/>
    <w:rsid w:val="00FD69C3"/>
    <w:rsid w:val="00FE06A5"/>
    <w:rsid w:val="00FE0CF1"/>
    <w:rsid w:val="00FE178A"/>
    <w:rsid w:val="00FE1906"/>
    <w:rsid w:val="00FE2185"/>
    <w:rsid w:val="00FE6A86"/>
    <w:rsid w:val="00FE7060"/>
    <w:rsid w:val="00FF0B3F"/>
    <w:rsid w:val="00FF125C"/>
    <w:rsid w:val="00FF1701"/>
    <w:rsid w:val="00FF3C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0775936A"/>
  <w15:docId w15:val="{3287F230-D153-4C83-8541-A99B107F7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6">
    <w:name w:val="Normal"/>
    <w:qFormat/>
    <w:rsid w:val="00CD40EA"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3">
    <w:name w:val="heading 1"/>
    <w:aliases w:val="[KSDT] 조항 1"/>
    <w:basedOn w:val="a6"/>
    <w:next w:val="a6"/>
    <w:link w:val="1Char"/>
    <w:qFormat/>
    <w:rsid w:val="00CD40EA"/>
    <w:pPr>
      <w:numPr>
        <w:numId w:val="1"/>
      </w:numPr>
      <w:tabs>
        <w:tab w:val="clear" w:pos="0"/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3"/>
    <w:next w:val="a6"/>
    <w:link w:val="2Char"/>
    <w:qFormat/>
    <w:rsid w:val="00CD40EA"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6"/>
    <w:link w:val="3Char"/>
    <w:qFormat/>
    <w:rsid w:val="00CD40EA"/>
    <w:pPr>
      <w:numPr>
        <w:ilvl w:val="2"/>
      </w:numPr>
      <w:tabs>
        <w:tab w:val="clear" w:pos="0"/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6"/>
    <w:qFormat/>
    <w:rsid w:val="00CD40EA"/>
    <w:pPr>
      <w:numPr>
        <w:ilvl w:val="3"/>
      </w:numPr>
      <w:tabs>
        <w:tab w:val="clear" w:pos="0"/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6"/>
    <w:qFormat/>
    <w:rsid w:val="00CD40EA"/>
    <w:pPr>
      <w:numPr>
        <w:ilvl w:val="4"/>
      </w:numPr>
      <w:tabs>
        <w:tab w:val="clear" w:pos="0"/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6"/>
    <w:qFormat/>
    <w:rsid w:val="00CD40EA"/>
    <w:pPr>
      <w:numPr>
        <w:ilvl w:val="5"/>
      </w:numPr>
      <w:tabs>
        <w:tab w:val="clear" w:pos="0"/>
        <w:tab w:val="clear" w:pos="1100"/>
        <w:tab w:val="left" w:pos="1300"/>
      </w:tabs>
      <w:outlineLvl w:val="5"/>
    </w:pPr>
  </w:style>
  <w:style w:type="paragraph" w:styleId="9">
    <w:name w:val="heading 9"/>
    <w:basedOn w:val="a6"/>
    <w:next w:val="a6"/>
    <w:link w:val="9Char"/>
    <w:qFormat/>
    <w:rsid w:val="00E762DE"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KSDTKS">
    <w:name w:val="[KSDT] 표지 KS"/>
    <w:basedOn w:val="13"/>
    <w:next w:val="a6"/>
    <w:rsid w:val="00CD40EA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6"/>
    <w:next w:val="a6"/>
    <w:rsid w:val="00CD40EA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6"/>
    <w:next w:val="a6"/>
    <w:rsid w:val="00CD40EA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6"/>
    <w:next w:val="a6"/>
    <w:rsid w:val="00CD40EA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6"/>
    <w:next w:val="a6"/>
    <w:link w:val="KSDTChar"/>
    <w:rsid w:val="00CD40EA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7"/>
    <w:link w:val="KSDT2"/>
    <w:rsid w:val="00CD40EA"/>
    <w:rPr>
      <w:rFonts w:ascii="Arial" w:hAnsi="Arial" w:cs="바탕"/>
      <w:color w:val="000000"/>
      <w:spacing w:val="-21"/>
      <w:sz w:val="44"/>
      <w:lang w:val="en-GB"/>
    </w:rPr>
  </w:style>
  <w:style w:type="paragraph" w:customStyle="1" w:styleId="aa">
    <w:name w:val="바탕글"/>
    <w:aliases w:val="줄 간격: 1줄,첫 줄:  15 글자,오른쪽 2 글자"/>
    <w:link w:val="Char"/>
    <w:rsid w:val="00CD40EA"/>
    <w:pPr>
      <w:widowControl w:val="0"/>
      <w:wordWrap w:val="0"/>
      <w:autoSpaceDE w:val="0"/>
      <w:autoSpaceDN w:val="0"/>
      <w:adjustRightInd w:val="0"/>
      <w:jc w:val="both"/>
    </w:pPr>
    <w:rPr>
      <w:color w:val="000000"/>
      <w:sz w:val="19"/>
    </w:rPr>
  </w:style>
  <w:style w:type="character" w:customStyle="1" w:styleId="KSDT3">
    <w:name w:val="[KSDT] 표지 발효년"/>
    <w:basedOn w:val="a7"/>
    <w:rsid w:val="00CD40EA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6"/>
    <w:next w:val="a6"/>
    <w:rsid w:val="00CD40EA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6"/>
    <w:next w:val="a6"/>
    <w:rsid w:val="00CD40EA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6"/>
    <w:next w:val="a6"/>
    <w:rsid w:val="00CD40EA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6"/>
    <w:next w:val="a6"/>
    <w:rsid w:val="00CD40EA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6"/>
    <w:next w:val="a6"/>
    <w:link w:val="KSDTChar0"/>
    <w:rsid w:val="00CD40EA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7"/>
    <w:link w:val="KSDT8"/>
    <w:rsid w:val="00CD40EA"/>
    <w:rPr>
      <w:rFonts w:ascii="Arial" w:hAnsi="Arial" w:cs="바탕"/>
      <w:b/>
      <w:bCs/>
      <w:color w:val="000000"/>
      <w:kern w:val="2"/>
      <w:lang w:val="en-GB"/>
    </w:rPr>
  </w:style>
  <w:style w:type="character" w:customStyle="1" w:styleId="KSDT9">
    <w:name w:val="[KSDT] 머리글 규격번호"/>
    <w:basedOn w:val="a7"/>
    <w:rsid w:val="00CD40EA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6"/>
    <w:next w:val="a6"/>
    <w:link w:val="KSDTChar1"/>
    <w:rsid w:val="00CD40EA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7"/>
    <w:link w:val="KSDTb"/>
    <w:rsid w:val="00CD40EA"/>
    <w:rPr>
      <w:rFonts w:ascii="Arial" w:hAnsi="Arial" w:cs="바탕"/>
      <w:b/>
      <w:bCs/>
      <w:kern w:val="2"/>
      <w:lang w:val="en-GB"/>
    </w:rPr>
  </w:style>
  <w:style w:type="paragraph" w:customStyle="1" w:styleId="KSDTc">
    <w:name w:val="[KSDT] 표지 심의부회 내용"/>
    <w:basedOn w:val="a6"/>
    <w:next w:val="a6"/>
    <w:rsid w:val="00CD40EA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6"/>
    <w:link w:val="KSDTChar2"/>
    <w:rsid w:val="00CD40EA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sid w:val="00CD40EA"/>
    <w:rPr>
      <w:rFonts w:ascii="Arial" w:hAnsi="Arial" w:cs="바탕"/>
      <w:b w:val="0"/>
      <w:bCs w:val="0"/>
      <w:color w:val="000000"/>
      <w:kern w:val="2"/>
      <w:lang w:val="en-GB"/>
    </w:rPr>
  </w:style>
  <w:style w:type="paragraph" w:customStyle="1" w:styleId="KSDTe">
    <w:name w:val="[KSDT] 표지 표준열람"/>
    <w:basedOn w:val="a6"/>
    <w:next w:val="a6"/>
    <w:rsid w:val="00CD40EA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6"/>
    <w:next w:val="a6"/>
    <w:rsid w:val="00CD40EA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6"/>
    <w:next w:val="a6"/>
    <w:rsid w:val="00CD40EA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6"/>
    <w:next w:val="a6"/>
    <w:rsid w:val="00CD40EA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6"/>
    <w:next w:val="a6"/>
    <w:rsid w:val="00CD40EA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6"/>
    <w:next w:val="a6"/>
    <w:rsid w:val="00CD40EA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6"/>
    <w:next w:val="a6"/>
    <w:rsid w:val="00CD40EA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6"/>
    <w:next w:val="a6"/>
    <w:rsid w:val="00CD40EA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6"/>
    <w:next w:val="a6"/>
    <w:rsid w:val="00CD40EA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6"/>
    <w:next w:val="a6"/>
    <w:rsid w:val="00CD40EA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6"/>
    <w:link w:val="KSDTChar3"/>
    <w:rsid w:val="00CD40EA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7"/>
    <w:link w:val="KSDTf7"/>
    <w:rsid w:val="00CD40EA"/>
    <w:rPr>
      <w:rFonts w:ascii="Arial" w:eastAsia="돋움" w:hAnsi="Arial" w:cs="바탕"/>
      <w:b/>
      <w:bCs/>
      <w:color w:val="000000"/>
      <w:w w:val="90"/>
      <w:sz w:val="40"/>
      <w:lang w:val="en-GB"/>
    </w:rPr>
  </w:style>
  <w:style w:type="paragraph" w:customStyle="1" w:styleId="KSDTf8">
    <w:name w:val="[KSDT] 본문 규격서 제목 영어"/>
    <w:basedOn w:val="a6"/>
    <w:next w:val="a6"/>
    <w:rsid w:val="00CD40EA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6"/>
    <w:rsid w:val="00CD40EA"/>
    <w:pPr>
      <w:numPr>
        <w:numId w:val="4"/>
      </w:numPr>
      <w:tabs>
        <w:tab w:val="clear" w:pos="0"/>
        <w:tab w:val="clear" w:pos="500"/>
        <w:tab w:val="num" w:pos="600"/>
      </w:tabs>
    </w:pPr>
    <w:rPr>
      <w:sz w:val="24"/>
    </w:rPr>
  </w:style>
  <w:style w:type="paragraph" w:customStyle="1" w:styleId="KSDTA11">
    <w:name w:val="[KSDT] A.1.1"/>
    <w:basedOn w:val="34"/>
    <w:next w:val="a6"/>
    <w:rsid w:val="00CD40EA"/>
    <w:pPr>
      <w:numPr>
        <w:numId w:val="4"/>
      </w:numPr>
      <w:tabs>
        <w:tab w:val="clear" w:pos="0"/>
        <w:tab w:val="num" w:pos="700"/>
      </w:tabs>
    </w:pPr>
  </w:style>
  <w:style w:type="paragraph" w:customStyle="1" w:styleId="KSDTA111">
    <w:name w:val="[KSDT] A.1.1.1"/>
    <w:basedOn w:val="44"/>
    <w:next w:val="a6"/>
    <w:rsid w:val="00CD40EA"/>
    <w:pPr>
      <w:numPr>
        <w:numId w:val="4"/>
      </w:numPr>
      <w:tabs>
        <w:tab w:val="clear" w:pos="0"/>
        <w:tab w:val="num" w:pos="900"/>
      </w:tabs>
    </w:pPr>
  </w:style>
  <w:style w:type="paragraph" w:customStyle="1" w:styleId="KSDTA1111">
    <w:name w:val="[KSDT] A.1.1.1.1"/>
    <w:basedOn w:val="50"/>
    <w:next w:val="a6"/>
    <w:rsid w:val="00CD40EA"/>
    <w:pPr>
      <w:numPr>
        <w:numId w:val="4"/>
      </w:numPr>
      <w:tabs>
        <w:tab w:val="clear" w:pos="0"/>
        <w:tab w:val="num" w:pos="1100"/>
      </w:tabs>
    </w:pPr>
  </w:style>
  <w:style w:type="paragraph" w:customStyle="1" w:styleId="KSDTA11111">
    <w:name w:val="[KSDT] A.1.1.1.1.1"/>
    <w:basedOn w:val="6"/>
    <w:next w:val="a6"/>
    <w:rsid w:val="00CD40EA"/>
    <w:pPr>
      <w:numPr>
        <w:numId w:val="4"/>
      </w:numPr>
      <w:tabs>
        <w:tab w:val="clear" w:pos="0"/>
      </w:tabs>
    </w:pPr>
  </w:style>
  <w:style w:type="paragraph" w:customStyle="1" w:styleId="KSDT10">
    <w:name w:val="[KSDT] 부속서 1"/>
    <w:basedOn w:val="a6"/>
    <w:next w:val="a6"/>
    <w:rsid w:val="00CD40EA"/>
    <w:pPr>
      <w:keepNext/>
      <w:pageBreakBefore/>
      <w:widowControl/>
      <w:numPr>
        <w:numId w:val="3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6"/>
    <w:next w:val="a6"/>
    <w:rsid w:val="00CD40EA"/>
    <w:pPr>
      <w:widowControl/>
      <w:numPr>
        <w:numId w:val="2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6"/>
    <w:next w:val="a6"/>
    <w:autoRedefine/>
    <w:rsid w:val="00CD40EA"/>
    <w:pPr>
      <w:widowControl/>
      <w:numPr>
        <w:numId w:val="8"/>
      </w:numPr>
    </w:pPr>
    <w:rPr>
      <w:lang w:val="de-DE" w:eastAsia="ja-JP"/>
    </w:rPr>
  </w:style>
  <w:style w:type="paragraph" w:styleId="21">
    <w:name w:val="List Bullet 2"/>
    <w:basedOn w:val="a6"/>
    <w:next w:val="a6"/>
    <w:autoRedefine/>
    <w:rsid w:val="00CD40EA"/>
    <w:pPr>
      <w:widowControl/>
      <w:numPr>
        <w:ilvl w:val="1"/>
        <w:numId w:val="7"/>
      </w:numPr>
    </w:pPr>
    <w:rPr>
      <w:lang w:val="de-DE"/>
    </w:rPr>
  </w:style>
  <w:style w:type="paragraph" w:styleId="32">
    <w:name w:val="List Bullet 3"/>
    <w:basedOn w:val="a6"/>
    <w:next w:val="a6"/>
    <w:autoRedefine/>
    <w:rsid w:val="00CD40EA"/>
    <w:pPr>
      <w:widowControl/>
      <w:numPr>
        <w:ilvl w:val="2"/>
        <w:numId w:val="6"/>
      </w:numPr>
    </w:pPr>
    <w:rPr>
      <w:lang w:val="de-DE" w:eastAsia="ja-JP"/>
    </w:rPr>
  </w:style>
  <w:style w:type="paragraph" w:styleId="42">
    <w:name w:val="List Bullet 4"/>
    <w:basedOn w:val="a6"/>
    <w:next w:val="a6"/>
    <w:autoRedefine/>
    <w:rsid w:val="00CD40EA"/>
    <w:pPr>
      <w:widowControl/>
      <w:numPr>
        <w:ilvl w:val="3"/>
        <w:numId w:val="5"/>
      </w:numPr>
    </w:pPr>
    <w:rPr>
      <w:lang w:val="de-DE" w:eastAsia="ja-JP"/>
    </w:rPr>
  </w:style>
  <w:style w:type="paragraph" w:styleId="a5">
    <w:name w:val="List"/>
    <w:basedOn w:val="a6"/>
    <w:next w:val="a6"/>
    <w:rsid w:val="00CD40EA"/>
    <w:pPr>
      <w:widowControl/>
      <w:numPr>
        <w:numId w:val="13"/>
      </w:numPr>
    </w:pPr>
    <w:rPr>
      <w:lang w:val="de-DE" w:eastAsia="ja-JP"/>
    </w:rPr>
  </w:style>
  <w:style w:type="paragraph" w:styleId="28">
    <w:name w:val="List 2"/>
    <w:basedOn w:val="a6"/>
    <w:next w:val="a6"/>
    <w:rsid w:val="00CD40EA"/>
    <w:pPr>
      <w:widowControl/>
      <w:numPr>
        <w:ilvl w:val="1"/>
        <w:numId w:val="13"/>
      </w:numPr>
    </w:pPr>
    <w:rPr>
      <w:lang w:val="de-DE" w:eastAsia="ja-JP"/>
    </w:rPr>
  </w:style>
  <w:style w:type="paragraph" w:styleId="38">
    <w:name w:val="List 3"/>
    <w:basedOn w:val="a6"/>
    <w:next w:val="a6"/>
    <w:rsid w:val="00CD40EA"/>
    <w:pPr>
      <w:widowControl/>
      <w:numPr>
        <w:ilvl w:val="2"/>
        <w:numId w:val="13"/>
      </w:numPr>
    </w:pPr>
    <w:rPr>
      <w:lang w:val="de-DE" w:eastAsia="ja-JP"/>
    </w:rPr>
  </w:style>
  <w:style w:type="paragraph" w:styleId="48">
    <w:name w:val="List 4"/>
    <w:basedOn w:val="a6"/>
    <w:next w:val="a6"/>
    <w:rsid w:val="00CD40EA"/>
    <w:pPr>
      <w:widowControl/>
      <w:numPr>
        <w:ilvl w:val="3"/>
        <w:numId w:val="13"/>
      </w:numPr>
    </w:pPr>
    <w:rPr>
      <w:lang w:val="de-DE" w:eastAsia="ja-JP"/>
    </w:rPr>
  </w:style>
  <w:style w:type="paragraph" w:styleId="a4">
    <w:name w:val="List Number"/>
    <w:basedOn w:val="a6"/>
    <w:next w:val="a6"/>
    <w:rsid w:val="00CD40EA"/>
    <w:pPr>
      <w:widowControl/>
      <w:numPr>
        <w:numId w:val="11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5">
    <w:name w:val="List Number 2"/>
    <w:basedOn w:val="a6"/>
    <w:next w:val="a6"/>
    <w:rsid w:val="00CD40EA"/>
    <w:pPr>
      <w:widowControl/>
      <w:numPr>
        <w:ilvl w:val="1"/>
        <w:numId w:val="11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5">
    <w:name w:val="List Number 3"/>
    <w:basedOn w:val="a6"/>
    <w:next w:val="a6"/>
    <w:rsid w:val="00CD40EA"/>
    <w:pPr>
      <w:widowControl/>
      <w:numPr>
        <w:ilvl w:val="2"/>
        <w:numId w:val="11"/>
      </w:numPr>
    </w:pPr>
    <w:rPr>
      <w:lang w:val="de-DE" w:eastAsia="ja-JP"/>
    </w:rPr>
  </w:style>
  <w:style w:type="paragraph" w:styleId="45">
    <w:name w:val="List Number 4"/>
    <w:basedOn w:val="a6"/>
    <w:next w:val="a6"/>
    <w:rsid w:val="00CD40EA"/>
    <w:pPr>
      <w:widowControl/>
      <w:numPr>
        <w:ilvl w:val="3"/>
        <w:numId w:val="11"/>
      </w:numPr>
    </w:pPr>
    <w:rPr>
      <w:lang w:val="de-DE" w:eastAsia="ja-JP"/>
    </w:rPr>
  </w:style>
  <w:style w:type="paragraph" w:customStyle="1" w:styleId="a1">
    <w:name w:val="번호매기기 a) 1"/>
    <w:basedOn w:val="a6"/>
    <w:next w:val="a6"/>
    <w:rsid w:val="00CD40EA"/>
    <w:pPr>
      <w:numPr>
        <w:ilvl w:val="1"/>
        <w:numId w:val="12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6"/>
    <w:next w:val="a6"/>
    <w:rsid w:val="00CD40EA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6"/>
    <w:next w:val="a6"/>
    <w:link w:val="KSDTChar4"/>
    <w:rsid w:val="00CD40EA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7"/>
    <w:link w:val="KSDTfa"/>
    <w:rsid w:val="00CD40EA"/>
    <w:rPr>
      <w:rFonts w:ascii="Arial" w:hAnsi="Arial" w:cs="바탕"/>
      <w:spacing w:val="-15"/>
      <w:sz w:val="26"/>
      <w:lang w:val="en-GB"/>
    </w:rPr>
  </w:style>
  <w:style w:type="paragraph" w:customStyle="1" w:styleId="KSDTfb">
    <w:name w:val="[KSDT] 뒷표지 년도"/>
    <w:basedOn w:val="a6"/>
    <w:next w:val="a6"/>
    <w:rsid w:val="00CD40EA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6"/>
    <w:next w:val="a6"/>
    <w:rsid w:val="00CD40EA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7"/>
    <w:rsid w:val="00CD40EA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6"/>
    <w:rsid w:val="00CD40EA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6"/>
    <w:next w:val="a6"/>
    <w:rsid w:val="00CD40EA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6"/>
    <w:next w:val="a6"/>
    <w:rsid w:val="00CD40EA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6"/>
    <w:rsid w:val="00CD40EA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6"/>
    <w:next w:val="a6"/>
    <w:rsid w:val="00CD40EA"/>
    <w:pPr>
      <w:keepNext/>
      <w:pageBreakBefore/>
      <w:widowControl/>
      <w:numPr>
        <w:numId w:val="4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6"/>
    <w:next w:val="a6"/>
    <w:rsid w:val="00CD40EA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6"/>
    <w:next w:val="a6"/>
    <w:rsid w:val="00CD40EA"/>
    <w:pPr>
      <w:numPr>
        <w:numId w:val="9"/>
      </w:numPr>
      <w:tabs>
        <w:tab w:val="clear" w:pos="560"/>
        <w:tab w:val="num" w:pos="600"/>
      </w:tabs>
      <w:adjustRightInd w:val="0"/>
      <w:ind w:left="300" w:hangingChars="300" w:hanging="300"/>
    </w:pPr>
  </w:style>
  <w:style w:type="paragraph" w:customStyle="1" w:styleId="2">
    <w:name w:val="보기2"/>
    <w:basedOn w:val="a6"/>
    <w:next w:val="a6"/>
    <w:rsid w:val="00CD40EA"/>
    <w:pPr>
      <w:numPr>
        <w:ilvl w:val="1"/>
        <w:numId w:val="9"/>
      </w:numPr>
    </w:pPr>
  </w:style>
  <w:style w:type="paragraph" w:customStyle="1" w:styleId="3">
    <w:name w:val="보기3"/>
    <w:basedOn w:val="a6"/>
    <w:next w:val="a6"/>
    <w:rsid w:val="00CD40EA"/>
    <w:pPr>
      <w:numPr>
        <w:ilvl w:val="2"/>
        <w:numId w:val="9"/>
      </w:numPr>
    </w:pPr>
  </w:style>
  <w:style w:type="paragraph" w:customStyle="1" w:styleId="4">
    <w:name w:val="보기4"/>
    <w:basedOn w:val="a6"/>
    <w:next w:val="a6"/>
    <w:rsid w:val="00CD40EA"/>
    <w:pPr>
      <w:numPr>
        <w:ilvl w:val="3"/>
        <w:numId w:val="9"/>
      </w:numPr>
    </w:pPr>
  </w:style>
  <w:style w:type="paragraph" w:customStyle="1" w:styleId="10">
    <w:name w:val="참고1"/>
    <w:basedOn w:val="a6"/>
    <w:rsid w:val="00CD40EA"/>
    <w:pPr>
      <w:numPr>
        <w:numId w:val="16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6"/>
    <w:next w:val="a6"/>
    <w:rsid w:val="00CD40EA"/>
    <w:pPr>
      <w:numPr>
        <w:numId w:val="10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6"/>
    <w:next w:val="a6"/>
    <w:rsid w:val="00CD40EA"/>
    <w:pPr>
      <w:numPr>
        <w:ilvl w:val="1"/>
        <w:numId w:val="10"/>
      </w:numPr>
    </w:pPr>
  </w:style>
  <w:style w:type="paragraph" w:customStyle="1" w:styleId="31">
    <w:name w:val="보기3(번호)"/>
    <w:basedOn w:val="a6"/>
    <w:next w:val="a6"/>
    <w:rsid w:val="00CD40EA"/>
    <w:pPr>
      <w:numPr>
        <w:ilvl w:val="2"/>
        <w:numId w:val="10"/>
      </w:numPr>
    </w:pPr>
  </w:style>
  <w:style w:type="paragraph" w:customStyle="1" w:styleId="41">
    <w:name w:val="보기4(번호)"/>
    <w:basedOn w:val="a6"/>
    <w:next w:val="a6"/>
    <w:rsid w:val="00CD40EA"/>
    <w:pPr>
      <w:numPr>
        <w:ilvl w:val="3"/>
        <w:numId w:val="10"/>
      </w:numPr>
    </w:pPr>
  </w:style>
  <w:style w:type="paragraph" w:customStyle="1" w:styleId="14">
    <w:name w:val="참고1(번호)"/>
    <w:basedOn w:val="a6"/>
    <w:rsid w:val="00CD40EA"/>
    <w:pPr>
      <w:numPr>
        <w:numId w:val="17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6"/>
    <w:rsid w:val="00CD40EA"/>
    <w:rPr>
      <w:b w:val="0"/>
      <w:bCs w:val="0"/>
    </w:rPr>
  </w:style>
  <w:style w:type="paragraph" w:customStyle="1" w:styleId="KSDTff0">
    <w:name w:val="[KSDT] 머리말 제목"/>
    <w:basedOn w:val="a6"/>
    <w:next w:val="a6"/>
    <w:rsid w:val="00CD40EA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6"/>
    <w:link w:val="KSDTChar5"/>
    <w:rsid w:val="00CD40EA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sid w:val="00CD40EA"/>
    <w:rPr>
      <w:rFonts w:ascii="Arial" w:eastAsia="돋움" w:hAnsi="Arial" w:cs="바탕"/>
      <w:b/>
      <w:bCs/>
      <w:kern w:val="2"/>
      <w:lang w:val="en-GB"/>
    </w:rPr>
  </w:style>
  <w:style w:type="paragraph" w:customStyle="1" w:styleId="KSDTA10">
    <w:name w:val="[KSDT] A.1(본문용)"/>
    <w:basedOn w:val="KSDTA1"/>
    <w:next w:val="a6"/>
    <w:rsid w:val="00CD40EA"/>
    <w:rPr>
      <w:rFonts w:eastAsia="바탕"/>
      <w:b w:val="0"/>
    </w:rPr>
  </w:style>
  <w:style w:type="paragraph" w:customStyle="1" w:styleId="KSDTA110">
    <w:name w:val="[KSDT] A.1.1(본문용)"/>
    <w:basedOn w:val="KSDTA11"/>
    <w:next w:val="a6"/>
    <w:rsid w:val="00CD40EA"/>
    <w:rPr>
      <w:rFonts w:eastAsia="바탕"/>
      <w:b w:val="0"/>
    </w:rPr>
  </w:style>
  <w:style w:type="paragraph" w:customStyle="1" w:styleId="KSDT12">
    <w:name w:val="[KSDT] 조항 1(본문용)"/>
    <w:basedOn w:val="13"/>
    <w:next w:val="a6"/>
    <w:rsid w:val="00CD40EA"/>
    <w:rPr>
      <w:rFonts w:eastAsia="바탕"/>
      <w:b w:val="0"/>
    </w:rPr>
  </w:style>
  <w:style w:type="paragraph" w:customStyle="1" w:styleId="KSDT110">
    <w:name w:val="[KSDT] 조항 1.1(본문용)"/>
    <w:basedOn w:val="24"/>
    <w:next w:val="a6"/>
    <w:rsid w:val="00CD40EA"/>
    <w:rPr>
      <w:rFonts w:eastAsia="바탕"/>
      <w:b w:val="0"/>
    </w:rPr>
  </w:style>
  <w:style w:type="paragraph" w:customStyle="1" w:styleId="KSDT111">
    <w:name w:val="[KSDT] 조항 1.1.1(본문용)"/>
    <w:basedOn w:val="34"/>
    <w:next w:val="a6"/>
    <w:rsid w:val="00CD40EA"/>
    <w:rPr>
      <w:rFonts w:eastAsia="바탕"/>
      <w:b w:val="0"/>
    </w:rPr>
  </w:style>
  <w:style w:type="paragraph" w:customStyle="1" w:styleId="KSDT1111">
    <w:name w:val="[KSDT] 조항 1.1.1.1(본문용)"/>
    <w:basedOn w:val="44"/>
    <w:next w:val="a6"/>
    <w:rsid w:val="00CD40EA"/>
    <w:rPr>
      <w:rFonts w:eastAsia="바탕"/>
      <w:b w:val="0"/>
    </w:rPr>
  </w:style>
  <w:style w:type="paragraph" w:customStyle="1" w:styleId="KSDT11111">
    <w:name w:val="[KSDT] 조항 1.1.1.1.1(본문용)"/>
    <w:basedOn w:val="50"/>
    <w:next w:val="a6"/>
    <w:rsid w:val="00CD40EA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6"/>
    <w:rsid w:val="00CD40EA"/>
    <w:rPr>
      <w:rFonts w:eastAsia="바탕"/>
      <w:b w:val="0"/>
    </w:rPr>
  </w:style>
  <w:style w:type="paragraph" w:customStyle="1" w:styleId="KSDTA1110">
    <w:name w:val="[KSDT] A.1.1.1(본문용)"/>
    <w:basedOn w:val="KSDTA111"/>
    <w:next w:val="a6"/>
    <w:rsid w:val="00CD40EA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6"/>
    <w:rsid w:val="00CD40EA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6"/>
    <w:rsid w:val="00CD40EA"/>
    <w:rPr>
      <w:rFonts w:eastAsia="바탕"/>
      <w:b w:val="0"/>
    </w:rPr>
  </w:style>
  <w:style w:type="paragraph" w:styleId="16">
    <w:name w:val="toc 1"/>
    <w:basedOn w:val="a6"/>
    <w:next w:val="a6"/>
    <w:autoRedefine/>
    <w:uiPriority w:val="39"/>
    <w:rsid w:val="00CD40EA"/>
    <w:pPr>
      <w:tabs>
        <w:tab w:val="left" w:pos="300"/>
        <w:tab w:val="right" w:leader="dot" w:pos="9344"/>
      </w:tabs>
    </w:pPr>
    <w:rPr>
      <w:rFonts w:eastAsia="돋움"/>
    </w:rPr>
  </w:style>
  <w:style w:type="paragraph" w:styleId="2a">
    <w:name w:val="toc 2"/>
    <w:basedOn w:val="a6"/>
    <w:next w:val="a6"/>
    <w:autoRedefine/>
    <w:uiPriority w:val="39"/>
    <w:rsid w:val="00CD40EA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6"/>
    <w:next w:val="a6"/>
    <w:autoRedefine/>
    <w:rsid w:val="00CD40EA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6"/>
    <w:next w:val="a6"/>
    <w:autoRedefine/>
    <w:rsid w:val="00CD40EA"/>
    <w:pPr>
      <w:ind w:leftChars="600" w:left="1275"/>
    </w:pPr>
    <w:rPr>
      <w:rFonts w:eastAsia="돋움"/>
    </w:rPr>
  </w:style>
  <w:style w:type="paragraph" w:customStyle="1" w:styleId="15">
    <w:name w:val="비고1"/>
    <w:basedOn w:val="10"/>
    <w:rsid w:val="00CD40EA"/>
    <w:pPr>
      <w:numPr>
        <w:numId w:val="14"/>
      </w:numPr>
      <w:tabs>
        <w:tab w:val="clear" w:pos="560"/>
      </w:tabs>
      <w:ind w:left="300" w:hanging="300"/>
    </w:pPr>
  </w:style>
  <w:style w:type="paragraph" w:customStyle="1" w:styleId="a2">
    <w:name w:val="번호매기기 a) 2"/>
    <w:basedOn w:val="a6"/>
    <w:next w:val="a6"/>
    <w:rsid w:val="00CD40EA"/>
    <w:pPr>
      <w:numPr>
        <w:ilvl w:val="2"/>
        <w:numId w:val="12"/>
      </w:numPr>
    </w:pPr>
  </w:style>
  <w:style w:type="paragraph" w:customStyle="1" w:styleId="a3">
    <w:name w:val="번호매기기 a) 3"/>
    <w:basedOn w:val="a6"/>
    <w:next w:val="a6"/>
    <w:rsid w:val="00CD40EA"/>
    <w:pPr>
      <w:numPr>
        <w:ilvl w:val="3"/>
        <w:numId w:val="12"/>
      </w:numPr>
    </w:pPr>
  </w:style>
  <w:style w:type="paragraph" w:styleId="5">
    <w:name w:val="List Number 5"/>
    <w:basedOn w:val="a6"/>
    <w:rsid w:val="00CD40EA"/>
    <w:pPr>
      <w:numPr>
        <w:ilvl w:val="4"/>
        <w:numId w:val="12"/>
      </w:numPr>
    </w:pPr>
  </w:style>
  <w:style w:type="paragraph" w:customStyle="1" w:styleId="a0">
    <w:name w:val="번호매기기 a)"/>
    <w:basedOn w:val="a6"/>
    <w:next w:val="a6"/>
    <w:rsid w:val="00CD40EA"/>
    <w:pPr>
      <w:numPr>
        <w:numId w:val="12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7">
    <w:name w:val="비고2"/>
    <w:basedOn w:val="a6"/>
    <w:rsid w:val="00CD40EA"/>
    <w:pPr>
      <w:numPr>
        <w:ilvl w:val="1"/>
        <w:numId w:val="14"/>
      </w:numPr>
    </w:pPr>
  </w:style>
  <w:style w:type="paragraph" w:customStyle="1" w:styleId="37">
    <w:name w:val="비고3"/>
    <w:basedOn w:val="a6"/>
    <w:rsid w:val="00CD40EA"/>
    <w:pPr>
      <w:numPr>
        <w:ilvl w:val="2"/>
        <w:numId w:val="14"/>
      </w:numPr>
    </w:pPr>
  </w:style>
  <w:style w:type="paragraph" w:customStyle="1" w:styleId="47">
    <w:name w:val="비고4"/>
    <w:basedOn w:val="a6"/>
    <w:rsid w:val="00CD40EA"/>
    <w:pPr>
      <w:numPr>
        <w:ilvl w:val="3"/>
        <w:numId w:val="14"/>
      </w:numPr>
    </w:pPr>
  </w:style>
  <w:style w:type="paragraph" w:customStyle="1" w:styleId="12">
    <w:name w:val="비고1(번호)"/>
    <w:basedOn w:val="a6"/>
    <w:rsid w:val="00CD40EA"/>
    <w:pPr>
      <w:numPr>
        <w:numId w:val="15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6"/>
    <w:rsid w:val="00CD40EA"/>
    <w:pPr>
      <w:numPr>
        <w:ilvl w:val="1"/>
        <w:numId w:val="15"/>
      </w:numPr>
    </w:pPr>
  </w:style>
  <w:style w:type="paragraph" w:customStyle="1" w:styleId="33">
    <w:name w:val="비고3(번호)"/>
    <w:basedOn w:val="a6"/>
    <w:rsid w:val="00CD40EA"/>
    <w:pPr>
      <w:numPr>
        <w:ilvl w:val="2"/>
        <w:numId w:val="15"/>
      </w:numPr>
    </w:pPr>
  </w:style>
  <w:style w:type="paragraph" w:customStyle="1" w:styleId="43">
    <w:name w:val="비고4(번호)"/>
    <w:basedOn w:val="a6"/>
    <w:rsid w:val="00CD40EA"/>
    <w:pPr>
      <w:numPr>
        <w:ilvl w:val="3"/>
        <w:numId w:val="15"/>
      </w:numPr>
    </w:pPr>
  </w:style>
  <w:style w:type="paragraph" w:customStyle="1" w:styleId="20">
    <w:name w:val="참고2"/>
    <w:basedOn w:val="a6"/>
    <w:rsid w:val="00CD40EA"/>
    <w:pPr>
      <w:numPr>
        <w:ilvl w:val="1"/>
        <w:numId w:val="16"/>
      </w:numPr>
    </w:pPr>
  </w:style>
  <w:style w:type="paragraph" w:customStyle="1" w:styleId="30">
    <w:name w:val="참고3"/>
    <w:basedOn w:val="a6"/>
    <w:rsid w:val="00CD40EA"/>
    <w:pPr>
      <w:numPr>
        <w:ilvl w:val="2"/>
        <w:numId w:val="16"/>
      </w:numPr>
    </w:pPr>
  </w:style>
  <w:style w:type="paragraph" w:customStyle="1" w:styleId="40">
    <w:name w:val="참고4"/>
    <w:basedOn w:val="a6"/>
    <w:rsid w:val="00CD40EA"/>
    <w:pPr>
      <w:numPr>
        <w:ilvl w:val="3"/>
        <w:numId w:val="16"/>
      </w:numPr>
    </w:pPr>
  </w:style>
  <w:style w:type="paragraph" w:customStyle="1" w:styleId="26">
    <w:name w:val="참고2(번호)"/>
    <w:basedOn w:val="a6"/>
    <w:rsid w:val="00CD40EA"/>
    <w:pPr>
      <w:numPr>
        <w:ilvl w:val="1"/>
        <w:numId w:val="17"/>
      </w:numPr>
    </w:pPr>
  </w:style>
  <w:style w:type="paragraph" w:customStyle="1" w:styleId="36">
    <w:name w:val="참고3(번호)"/>
    <w:basedOn w:val="a6"/>
    <w:rsid w:val="00CD40EA"/>
    <w:pPr>
      <w:numPr>
        <w:ilvl w:val="2"/>
        <w:numId w:val="17"/>
      </w:numPr>
    </w:pPr>
  </w:style>
  <w:style w:type="paragraph" w:customStyle="1" w:styleId="46">
    <w:name w:val="참고4(번호)"/>
    <w:basedOn w:val="a6"/>
    <w:rsid w:val="00CD40EA"/>
    <w:pPr>
      <w:numPr>
        <w:ilvl w:val="3"/>
        <w:numId w:val="17"/>
      </w:numPr>
    </w:pPr>
  </w:style>
  <w:style w:type="paragraph" w:customStyle="1" w:styleId="KSDTff2">
    <w:name w:val="[KSDT] 부도제목"/>
    <w:basedOn w:val="a6"/>
    <w:next w:val="a6"/>
    <w:rsid w:val="00CD40EA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6"/>
    <w:next w:val="a6"/>
    <w:rsid w:val="00CD40EA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6"/>
    <w:next w:val="a6"/>
    <w:rsid w:val="00CD40EA"/>
    <w:pPr>
      <w:jc w:val="center"/>
    </w:pPr>
    <w:rPr>
      <w:rFonts w:eastAsia="돋움" w:cs="바탕"/>
      <w:b/>
      <w:bCs/>
      <w:kern w:val="2"/>
    </w:rPr>
  </w:style>
  <w:style w:type="character" w:styleId="ab">
    <w:name w:val="Hyperlink"/>
    <w:basedOn w:val="a7"/>
    <w:uiPriority w:val="99"/>
    <w:rsid w:val="00CD40EA"/>
    <w:rPr>
      <w:color w:val="0000FF"/>
      <w:u w:val="single"/>
    </w:rPr>
  </w:style>
  <w:style w:type="paragraph" w:styleId="ac">
    <w:name w:val="header"/>
    <w:basedOn w:val="a6"/>
    <w:link w:val="Char0"/>
    <w:rsid w:val="00E762DE"/>
    <w:pPr>
      <w:tabs>
        <w:tab w:val="center" w:pos="4252"/>
        <w:tab w:val="right" w:pos="8504"/>
      </w:tabs>
      <w:snapToGrid w:val="0"/>
      <w:spacing w:line="240" w:lineRule="auto"/>
    </w:pPr>
  </w:style>
  <w:style w:type="paragraph" w:styleId="ad">
    <w:name w:val="footer"/>
    <w:basedOn w:val="a6"/>
    <w:link w:val="Char1"/>
    <w:uiPriority w:val="99"/>
    <w:rsid w:val="00E762DE"/>
    <w:pPr>
      <w:tabs>
        <w:tab w:val="center" w:pos="4252"/>
        <w:tab w:val="right" w:pos="8504"/>
      </w:tabs>
      <w:snapToGrid w:val="0"/>
      <w:spacing w:line="240" w:lineRule="auto"/>
    </w:pPr>
  </w:style>
  <w:style w:type="character" w:styleId="ae">
    <w:name w:val="page number"/>
    <w:basedOn w:val="a7"/>
    <w:rsid w:val="00E762DE"/>
  </w:style>
  <w:style w:type="character" w:customStyle="1" w:styleId="12pt">
    <w:name w:val="스타일 12 pt 굵게"/>
    <w:rsid w:val="00E762DE"/>
    <w:rPr>
      <w:rFonts w:ascii="Times New Roman" w:hAnsi="Times New Roman"/>
      <w:b/>
      <w:bCs/>
      <w:spacing w:val="9"/>
      <w:sz w:val="24"/>
    </w:rPr>
  </w:style>
  <w:style w:type="paragraph" w:customStyle="1" w:styleId="hstyle0">
    <w:name w:val="hstyle0"/>
    <w:basedOn w:val="a6"/>
    <w:rsid w:val="00E762DE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character" w:customStyle="1" w:styleId="Char">
    <w:name w:val="바탕글 Char"/>
    <w:link w:val="aa"/>
    <w:rsid w:val="00A75CA2"/>
    <w:rPr>
      <w:color w:val="000000"/>
      <w:sz w:val="19"/>
    </w:rPr>
  </w:style>
  <w:style w:type="character" w:customStyle="1" w:styleId="9Char">
    <w:name w:val="제목 9 Char"/>
    <w:link w:val="9"/>
    <w:locked/>
    <w:rsid w:val="00FB3353"/>
    <w:rPr>
      <w:rFonts w:ascii="Arial" w:eastAsia="바탕" w:hAnsi="Arial"/>
      <w:lang w:val="en-GB" w:eastAsia="ko-KR" w:bidi="ar-SA"/>
    </w:rPr>
  </w:style>
  <w:style w:type="paragraph" w:styleId="51">
    <w:name w:val="toc 5"/>
    <w:basedOn w:val="a6"/>
    <w:next w:val="a6"/>
    <w:autoRedefine/>
    <w:uiPriority w:val="39"/>
    <w:rsid w:val="00BB7151"/>
    <w:pPr>
      <w:ind w:leftChars="800" w:left="1700"/>
    </w:pPr>
  </w:style>
  <w:style w:type="paragraph" w:styleId="60">
    <w:name w:val="toc 6"/>
    <w:basedOn w:val="a6"/>
    <w:next w:val="a6"/>
    <w:autoRedefine/>
    <w:uiPriority w:val="39"/>
    <w:rsid w:val="00BB7151"/>
    <w:pPr>
      <w:ind w:leftChars="1000" w:left="2125"/>
    </w:pPr>
  </w:style>
  <w:style w:type="paragraph" w:styleId="7">
    <w:name w:val="toc 7"/>
    <w:basedOn w:val="a6"/>
    <w:next w:val="a6"/>
    <w:autoRedefine/>
    <w:uiPriority w:val="39"/>
    <w:rsid w:val="00BB7151"/>
    <w:pPr>
      <w:ind w:leftChars="1200" w:left="2550"/>
    </w:pPr>
  </w:style>
  <w:style w:type="paragraph" w:styleId="8">
    <w:name w:val="toc 8"/>
    <w:basedOn w:val="a6"/>
    <w:next w:val="a6"/>
    <w:autoRedefine/>
    <w:uiPriority w:val="39"/>
    <w:rsid w:val="00BB7151"/>
    <w:pPr>
      <w:ind w:leftChars="1400" w:left="2975"/>
    </w:pPr>
  </w:style>
  <w:style w:type="paragraph" w:styleId="90">
    <w:name w:val="toc 9"/>
    <w:basedOn w:val="a6"/>
    <w:next w:val="a6"/>
    <w:autoRedefine/>
    <w:uiPriority w:val="39"/>
    <w:rsid w:val="00BB7151"/>
    <w:pPr>
      <w:ind w:leftChars="1600" w:left="3400"/>
    </w:pPr>
  </w:style>
  <w:style w:type="paragraph" w:customStyle="1" w:styleId="4a">
    <w:name w:val="스타일4"/>
    <w:basedOn w:val="a6"/>
    <w:rsid w:val="0019158F"/>
    <w:pPr>
      <w:ind w:left="300" w:hangingChars="150" w:hanging="300"/>
    </w:pPr>
    <w:rPr>
      <w:rFonts w:cs="굴림"/>
      <w:shd w:val="clear" w:color="auto" w:fill="FFFFFF"/>
    </w:rPr>
  </w:style>
  <w:style w:type="paragraph" w:customStyle="1" w:styleId="52">
    <w:name w:val="스타일5"/>
    <w:basedOn w:val="a6"/>
    <w:rsid w:val="0019158F"/>
    <w:pPr>
      <w:ind w:leftChars="150" w:left="600" w:hangingChars="150" w:hanging="300"/>
    </w:pPr>
    <w:rPr>
      <w:rFonts w:cs="굴림"/>
      <w:shd w:val="clear" w:color="auto" w:fill="FFFFFF"/>
    </w:rPr>
  </w:style>
  <w:style w:type="paragraph" w:customStyle="1" w:styleId="17">
    <w:name w:val="스타일1"/>
    <w:basedOn w:val="a6"/>
    <w:rsid w:val="0019158F"/>
    <w:pPr>
      <w:tabs>
        <w:tab w:val="right" w:pos="9340"/>
      </w:tabs>
      <w:ind w:leftChars="400" w:left="400"/>
    </w:pPr>
    <w:rPr>
      <w:color w:val="000000"/>
    </w:rPr>
  </w:style>
  <w:style w:type="paragraph" w:customStyle="1" w:styleId="61">
    <w:name w:val="스타일6"/>
    <w:basedOn w:val="a6"/>
    <w:rsid w:val="0019158F"/>
    <w:pPr>
      <w:ind w:leftChars="420" w:left="420"/>
    </w:pPr>
  </w:style>
  <w:style w:type="paragraph" w:customStyle="1" w:styleId="2b">
    <w:name w:val="스타일2"/>
    <w:basedOn w:val="a6"/>
    <w:next w:val="17"/>
    <w:rsid w:val="0019158F"/>
    <w:pPr>
      <w:ind w:left="300" w:hangingChars="150" w:hanging="300"/>
    </w:pPr>
  </w:style>
  <w:style w:type="paragraph" w:customStyle="1" w:styleId="af">
    <w:name w:val="수식"/>
    <w:basedOn w:val="a6"/>
    <w:rsid w:val="0019158F"/>
    <w:pPr>
      <w:spacing w:afterLines="50"/>
      <w:ind w:leftChars="400" w:left="800"/>
    </w:pPr>
  </w:style>
  <w:style w:type="paragraph" w:customStyle="1" w:styleId="af0">
    <w:name w:val="표안"/>
    <w:basedOn w:val="a6"/>
    <w:rsid w:val="0019158F"/>
    <w:pPr>
      <w:spacing w:line="320" w:lineRule="exact"/>
      <w:jc w:val="center"/>
    </w:pPr>
  </w:style>
  <w:style w:type="paragraph" w:customStyle="1" w:styleId="3a">
    <w:name w:val="스타일3"/>
    <w:basedOn w:val="a6"/>
    <w:rsid w:val="0019158F"/>
    <w:pPr>
      <w:widowControl/>
      <w:spacing w:line="280" w:lineRule="exact"/>
      <w:ind w:left="654" w:hangingChars="370" w:hanging="654"/>
    </w:pPr>
    <w:rPr>
      <w:rFonts w:cs="굴림"/>
      <w:sz w:val="18"/>
      <w:szCs w:val="18"/>
      <w:lang w:val="en-US"/>
    </w:rPr>
  </w:style>
  <w:style w:type="paragraph" w:customStyle="1" w:styleId="3-1">
    <w:name w:val="스타일3-1"/>
    <w:basedOn w:val="a6"/>
    <w:rsid w:val="0019158F"/>
    <w:pPr>
      <w:widowControl/>
      <w:spacing w:line="280" w:lineRule="exact"/>
      <w:ind w:left="495" w:hangingChars="280" w:hanging="495"/>
    </w:pPr>
    <w:rPr>
      <w:rFonts w:cs="굴림"/>
      <w:sz w:val="18"/>
      <w:szCs w:val="18"/>
      <w:lang w:val="en-US"/>
    </w:rPr>
  </w:style>
  <w:style w:type="paragraph" w:customStyle="1" w:styleId="70">
    <w:name w:val="스타일7"/>
    <w:basedOn w:val="a6"/>
    <w:autoRedefine/>
    <w:rsid w:val="0019158F"/>
    <w:pPr>
      <w:spacing w:before="120" w:afterLines="50"/>
      <w:ind w:leftChars="550" w:left="1100"/>
    </w:pPr>
    <w:rPr>
      <w:lang w:val="de-DE"/>
    </w:rPr>
  </w:style>
  <w:style w:type="paragraph" w:customStyle="1" w:styleId="80">
    <w:name w:val="스타일8"/>
    <w:basedOn w:val="a6"/>
    <w:rsid w:val="0019158F"/>
    <w:pPr>
      <w:tabs>
        <w:tab w:val="left" w:pos="300"/>
      </w:tabs>
      <w:ind w:left="300" w:hangingChars="150" w:hanging="300"/>
    </w:pPr>
  </w:style>
  <w:style w:type="paragraph" w:customStyle="1" w:styleId="8-1">
    <w:name w:val="스타일8-1"/>
    <w:basedOn w:val="a6"/>
    <w:rsid w:val="0019158F"/>
    <w:pPr>
      <w:ind w:leftChars="150" w:left="300" w:hangingChars="150" w:hanging="150"/>
    </w:pPr>
  </w:style>
  <w:style w:type="paragraph" w:customStyle="1" w:styleId="1-2">
    <w:name w:val="스타일1-2"/>
    <w:basedOn w:val="a6"/>
    <w:rsid w:val="0019158F"/>
    <w:pPr>
      <w:tabs>
        <w:tab w:val="right" w:pos="9340"/>
      </w:tabs>
      <w:spacing w:after="120"/>
      <w:ind w:leftChars="400" w:left="800"/>
    </w:pPr>
  </w:style>
  <w:style w:type="paragraph" w:customStyle="1" w:styleId="140">
    <w:name w:val="스타일 스타일1 + 왼쪽:  4 글자"/>
    <w:basedOn w:val="17"/>
    <w:rsid w:val="0019158F"/>
    <w:rPr>
      <w:rFonts w:cs="바탕"/>
    </w:rPr>
  </w:style>
  <w:style w:type="character" w:customStyle="1" w:styleId="2Char">
    <w:name w:val="제목 2 Char"/>
    <w:aliases w:val="[KSDT] 조항 1.1 Char"/>
    <w:link w:val="24"/>
    <w:rsid w:val="00A211FC"/>
    <w:rPr>
      <w:rFonts w:ascii="Arial" w:eastAsia="돋움" w:hAnsi="Arial"/>
      <w:b/>
      <w:lang w:val="de-DE" w:eastAsia="ja-JP"/>
    </w:rPr>
  </w:style>
  <w:style w:type="character" w:customStyle="1" w:styleId="3Char">
    <w:name w:val="제목 3 Char"/>
    <w:aliases w:val="[KSDT] 조항 1.1.1 Char"/>
    <w:link w:val="34"/>
    <w:rsid w:val="00A211FC"/>
    <w:rPr>
      <w:rFonts w:ascii="Arial" w:eastAsia="돋움" w:hAnsi="Arial"/>
      <w:b/>
      <w:lang w:val="de-DE" w:eastAsia="ja-JP"/>
    </w:rPr>
  </w:style>
  <w:style w:type="paragraph" w:customStyle="1" w:styleId="Default">
    <w:name w:val="Default"/>
    <w:rsid w:val="00A211F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1">
    <w:name w:val="annotation reference"/>
    <w:rsid w:val="002F0DE9"/>
    <w:rPr>
      <w:sz w:val="18"/>
      <w:szCs w:val="18"/>
    </w:rPr>
  </w:style>
  <w:style w:type="paragraph" w:styleId="af2">
    <w:name w:val="annotation text"/>
    <w:basedOn w:val="a6"/>
    <w:link w:val="Char2"/>
    <w:rsid w:val="002F0DE9"/>
    <w:pPr>
      <w:jc w:val="left"/>
    </w:pPr>
  </w:style>
  <w:style w:type="character" w:customStyle="1" w:styleId="Char2">
    <w:name w:val="메모 텍스트 Char"/>
    <w:link w:val="af2"/>
    <w:rsid w:val="002F0DE9"/>
    <w:rPr>
      <w:rFonts w:ascii="Arial" w:hAnsi="Arial"/>
      <w:lang w:val="en-GB"/>
    </w:rPr>
  </w:style>
  <w:style w:type="paragraph" w:styleId="af3">
    <w:name w:val="annotation subject"/>
    <w:basedOn w:val="af2"/>
    <w:next w:val="af2"/>
    <w:link w:val="Char3"/>
    <w:rsid w:val="002F0DE9"/>
    <w:rPr>
      <w:b/>
      <w:bCs/>
    </w:rPr>
  </w:style>
  <w:style w:type="character" w:customStyle="1" w:styleId="Char3">
    <w:name w:val="메모 주제 Char"/>
    <w:link w:val="af3"/>
    <w:rsid w:val="002F0DE9"/>
    <w:rPr>
      <w:rFonts w:ascii="Arial" w:hAnsi="Arial"/>
      <w:b/>
      <w:bCs/>
      <w:lang w:val="en-GB"/>
    </w:rPr>
  </w:style>
  <w:style w:type="paragraph" w:styleId="af4">
    <w:name w:val="Balloon Text"/>
    <w:basedOn w:val="a6"/>
    <w:link w:val="Char4"/>
    <w:rsid w:val="002F0DE9"/>
    <w:pPr>
      <w:spacing w:line="240" w:lineRule="auto"/>
    </w:pPr>
    <w:rPr>
      <w:rFonts w:ascii="맑은 고딕" w:eastAsia="맑은 고딕" w:hAnsi="맑은 고딕"/>
      <w:sz w:val="18"/>
      <w:szCs w:val="18"/>
    </w:rPr>
  </w:style>
  <w:style w:type="character" w:customStyle="1" w:styleId="Char4">
    <w:name w:val="풍선 도움말 텍스트 Char"/>
    <w:link w:val="af4"/>
    <w:rsid w:val="002F0DE9"/>
    <w:rPr>
      <w:rFonts w:ascii="맑은 고딕" w:eastAsia="맑은 고딕" w:hAnsi="맑은 고딕" w:cs="Times New Roman"/>
      <w:sz w:val="18"/>
      <w:szCs w:val="18"/>
      <w:lang w:val="en-GB"/>
    </w:rPr>
  </w:style>
  <w:style w:type="paragraph" w:styleId="af5">
    <w:name w:val="List Paragraph"/>
    <w:basedOn w:val="a6"/>
    <w:uiPriority w:val="34"/>
    <w:qFormat/>
    <w:rsid w:val="003917B2"/>
    <w:pPr>
      <w:ind w:leftChars="400" w:left="800"/>
    </w:pPr>
  </w:style>
  <w:style w:type="paragraph" w:styleId="af6">
    <w:name w:val="caption"/>
    <w:basedOn w:val="a6"/>
    <w:next w:val="a6"/>
    <w:uiPriority w:val="35"/>
    <w:unhideWhenUsed/>
    <w:qFormat/>
    <w:rsid w:val="003917B2"/>
    <w:rPr>
      <w:b/>
      <w:bCs/>
    </w:rPr>
  </w:style>
  <w:style w:type="paragraph" w:styleId="af7">
    <w:name w:val="Normal (Web)"/>
    <w:basedOn w:val="a6"/>
    <w:uiPriority w:val="99"/>
    <w:unhideWhenUsed/>
    <w:rsid w:val="0072383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TAL">
    <w:name w:val="TAL"/>
    <w:basedOn w:val="a6"/>
    <w:link w:val="TALCar"/>
    <w:qFormat/>
    <w:rsid w:val="00D27E53"/>
    <w:pPr>
      <w:keepNext/>
      <w:keepLines/>
      <w:widowControl/>
      <w:wordWrap/>
      <w:autoSpaceDE/>
      <w:autoSpaceDN/>
      <w:spacing w:line="240" w:lineRule="auto"/>
      <w:jc w:val="left"/>
    </w:pPr>
    <w:rPr>
      <w:rFonts w:eastAsia="SimSun"/>
      <w:sz w:val="18"/>
      <w:lang w:eastAsia="en-US"/>
    </w:rPr>
  </w:style>
  <w:style w:type="paragraph" w:customStyle="1" w:styleId="TAH">
    <w:name w:val="TAH"/>
    <w:basedOn w:val="TAC"/>
    <w:link w:val="TAHCar"/>
    <w:qFormat/>
    <w:rsid w:val="00D27E53"/>
    <w:rPr>
      <w:b/>
    </w:rPr>
  </w:style>
  <w:style w:type="paragraph" w:customStyle="1" w:styleId="TAC">
    <w:name w:val="TAC"/>
    <w:basedOn w:val="TAL"/>
    <w:link w:val="TACChar"/>
    <w:qFormat/>
    <w:rsid w:val="00D27E53"/>
    <w:pPr>
      <w:jc w:val="center"/>
    </w:pPr>
  </w:style>
  <w:style w:type="paragraph" w:customStyle="1" w:styleId="TAN">
    <w:name w:val="TAN"/>
    <w:basedOn w:val="TAL"/>
    <w:link w:val="TANChar"/>
    <w:qFormat/>
    <w:rsid w:val="00D27E53"/>
    <w:pPr>
      <w:ind w:left="851" w:hanging="851"/>
    </w:pPr>
  </w:style>
  <w:style w:type="character" w:customStyle="1" w:styleId="TACChar">
    <w:name w:val="TAC Char"/>
    <w:link w:val="TAC"/>
    <w:rsid w:val="00D27E53"/>
    <w:rPr>
      <w:rFonts w:ascii="Arial" w:eastAsia="SimSun" w:hAnsi="Arial"/>
      <w:sz w:val="18"/>
      <w:lang w:val="en-GB" w:eastAsia="en-US"/>
    </w:rPr>
  </w:style>
  <w:style w:type="character" w:customStyle="1" w:styleId="TALCar">
    <w:name w:val="TAL Car"/>
    <w:link w:val="TAL"/>
    <w:rsid w:val="00D27E53"/>
    <w:rPr>
      <w:rFonts w:ascii="Arial" w:eastAsia="SimSun" w:hAnsi="Arial"/>
      <w:sz w:val="18"/>
      <w:lang w:val="en-GB" w:eastAsia="en-US"/>
    </w:rPr>
  </w:style>
  <w:style w:type="character" w:customStyle="1" w:styleId="TAHCar">
    <w:name w:val="TAH Car"/>
    <w:link w:val="TAH"/>
    <w:qFormat/>
    <w:rsid w:val="00D27E53"/>
    <w:rPr>
      <w:rFonts w:ascii="Arial" w:eastAsia="SimSun" w:hAnsi="Arial"/>
      <w:b/>
      <w:sz w:val="18"/>
      <w:lang w:val="en-GB" w:eastAsia="en-US"/>
    </w:rPr>
  </w:style>
  <w:style w:type="character" w:customStyle="1" w:styleId="TANChar">
    <w:name w:val="TAN Char"/>
    <w:link w:val="TAN"/>
    <w:rsid w:val="00D27E53"/>
    <w:rPr>
      <w:rFonts w:ascii="Arial" w:eastAsia="SimSun" w:hAnsi="Arial"/>
      <w:sz w:val="18"/>
      <w:lang w:val="en-GB" w:eastAsia="en-US"/>
    </w:rPr>
  </w:style>
  <w:style w:type="paragraph" w:customStyle="1" w:styleId="NO">
    <w:name w:val="NO"/>
    <w:basedOn w:val="a6"/>
    <w:link w:val="NOChar"/>
    <w:qFormat/>
    <w:rsid w:val="000E616E"/>
    <w:pPr>
      <w:keepLines/>
      <w:widowControl/>
      <w:wordWrap/>
      <w:autoSpaceDE/>
      <w:autoSpaceDN/>
      <w:spacing w:after="180" w:line="240" w:lineRule="auto"/>
      <w:ind w:left="1135" w:hanging="851"/>
      <w:jc w:val="left"/>
    </w:pPr>
    <w:rPr>
      <w:rFonts w:ascii="Times New Roman" w:eastAsiaTheme="minorEastAsia" w:hAnsi="Times New Roman"/>
      <w:lang w:eastAsia="en-US"/>
    </w:rPr>
  </w:style>
  <w:style w:type="character" w:customStyle="1" w:styleId="NOChar">
    <w:name w:val="NO Char"/>
    <w:link w:val="NO"/>
    <w:qFormat/>
    <w:rsid w:val="000E616E"/>
    <w:rPr>
      <w:rFonts w:eastAsiaTheme="minorEastAsia"/>
      <w:lang w:val="en-GB" w:eastAsia="en-US"/>
    </w:rPr>
  </w:style>
  <w:style w:type="paragraph" w:customStyle="1" w:styleId="EW">
    <w:name w:val="EW"/>
    <w:basedOn w:val="a6"/>
    <w:qFormat/>
    <w:rsid w:val="00382863"/>
    <w:pPr>
      <w:keepLines/>
      <w:widowControl/>
      <w:wordWrap/>
      <w:autoSpaceDE/>
      <w:autoSpaceDN/>
      <w:spacing w:line="240" w:lineRule="auto"/>
      <w:ind w:left="1702" w:hanging="1418"/>
      <w:jc w:val="left"/>
    </w:pPr>
    <w:rPr>
      <w:rFonts w:ascii="Times New Roman" w:eastAsiaTheme="minorEastAsia" w:hAnsi="Times New Roman"/>
      <w:lang w:eastAsia="en-US"/>
    </w:rPr>
  </w:style>
  <w:style w:type="character" w:customStyle="1" w:styleId="Char1">
    <w:name w:val="바닥글 Char"/>
    <w:basedOn w:val="a7"/>
    <w:link w:val="ad"/>
    <w:uiPriority w:val="99"/>
    <w:rsid w:val="00635AE1"/>
    <w:rPr>
      <w:rFonts w:ascii="Arial" w:hAnsi="Arial"/>
      <w:lang w:val="en-GB"/>
    </w:rPr>
  </w:style>
  <w:style w:type="paragraph" w:styleId="af8">
    <w:name w:val="Revision"/>
    <w:hidden/>
    <w:uiPriority w:val="99"/>
    <w:semiHidden/>
    <w:rsid w:val="00264CE5"/>
    <w:rPr>
      <w:rFonts w:ascii="Arial" w:hAnsi="Arial"/>
      <w:lang w:val="en-GB"/>
    </w:rPr>
  </w:style>
  <w:style w:type="character" w:customStyle="1" w:styleId="Char0">
    <w:name w:val="머리글 Char"/>
    <w:basedOn w:val="a7"/>
    <w:link w:val="ac"/>
    <w:rsid w:val="00BF1B1A"/>
    <w:rPr>
      <w:rFonts w:ascii="Arial" w:hAnsi="Arial"/>
      <w:lang w:val="en-GB"/>
    </w:rPr>
  </w:style>
  <w:style w:type="character" w:customStyle="1" w:styleId="ZGSM">
    <w:name w:val="ZGSM"/>
    <w:qFormat/>
    <w:rsid w:val="00EC6816"/>
  </w:style>
  <w:style w:type="paragraph" w:customStyle="1" w:styleId="ZT">
    <w:name w:val="ZT"/>
    <w:qFormat/>
    <w:rsid w:val="00EC6816"/>
    <w:pPr>
      <w:framePr w:wrap="notBeside" w:hAnchor="margin" w:yAlign="center"/>
      <w:widowControl w:val="0"/>
      <w:spacing w:line="240" w:lineRule="atLeast"/>
      <w:jc w:val="right"/>
    </w:pPr>
    <w:rPr>
      <w:rFonts w:ascii="Arial" w:eastAsiaTheme="minorEastAsia" w:hAnsi="Arial"/>
      <w:b/>
      <w:sz w:val="34"/>
      <w:lang w:val="en-GB" w:eastAsia="en-US"/>
    </w:rPr>
  </w:style>
  <w:style w:type="paragraph" w:customStyle="1" w:styleId="B1">
    <w:name w:val="B1+"/>
    <w:basedOn w:val="a6"/>
    <w:qFormat/>
    <w:rsid w:val="00EC6816"/>
    <w:pPr>
      <w:widowControl/>
      <w:numPr>
        <w:numId w:val="35"/>
      </w:numPr>
      <w:wordWrap/>
      <w:overflowPunct w:val="0"/>
      <w:adjustRightInd w:val="0"/>
      <w:spacing w:after="180" w:line="240" w:lineRule="auto"/>
      <w:jc w:val="left"/>
      <w:textAlignment w:val="baseline"/>
    </w:pPr>
    <w:rPr>
      <w:rFonts w:ascii="Times New Roman" w:eastAsia="MS Mincho" w:hAnsi="Times New Roman"/>
      <w:lang w:eastAsia="en-GB"/>
    </w:rPr>
  </w:style>
  <w:style w:type="paragraph" w:customStyle="1" w:styleId="ZA">
    <w:name w:val="ZA"/>
    <w:qFormat/>
    <w:rsid w:val="003D6FE9"/>
    <w:pPr>
      <w:framePr w:w="10206" w:h="794" w:hRule="exact" w:wrap="notBeside" w:vAnchor="page" w:hAnchor="margin" w:y="1135"/>
      <w:widowControl w:val="0"/>
      <w:pBdr>
        <w:bottom w:val="single" w:sz="12" w:space="1" w:color="auto"/>
      </w:pBdr>
      <w:jc w:val="right"/>
    </w:pPr>
    <w:rPr>
      <w:rFonts w:ascii="Arial" w:eastAsia="SimSun" w:hAnsi="Arial"/>
      <w:noProof/>
      <w:sz w:val="40"/>
      <w:lang w:val="en-GB" w:eastAsia="en-US"/>
    </w:rPr>
  </w:style>
  <w:style w:type="paragraph" w:customStyle="1" w:styleId="B3">
    <w:name w:val="B3+"/>
    <w:basedOn w:val="a6"/>
    <w:qFormat/>
    <w:rsid w:val="003D6FE9"/>
    <w:pPr>
      <w:widowControl/>
      <w:numPr>
        <w:numId w:val="37"/>
      </w:numPr>
      <w:tabs>
        <w:tab w:val="clear" w:pos="1644"/>
        <w:tab w:val="left" w:pos="737"/>
        <w:tab w:val="left" w:pos="1134"/>
      </w:tabs>
      <w:wordWrap/>
      <w:overflowPunct w:val="0"/>
      <w:adjustRightInd w:val="0"/>
      <w:spacing w:after="180" w:line="240" w:lineRule="auto"/>
      <w:ind w:left="737"/>
      <w:jc w:val="left"/>
      <w:textAlignment w:val="baseline"/>
    </w:pPr>
    <w:rPr>
      <w:rFonts w:ascii="Times New Roman" w:eastAsia="SimSun" w:hAnsi="Times New Roman"/>
      <w:lang w:eastAsia="en-US"/>
    </w:rPr>
  </w:style>
  <w:style w:type="paragraph" w:customStyle="1" w:styleId="BL">
    <w:name w:val="BL"/>
    <w:basedOn w:val="a6"/>
    <w:qFormat/>
    <w:rsid w:val="003D6FE9"/>
    <w:pPr>
      <w:widowControl/>
      <w:numPr>
        <w:numId w:val="38"/>
      </w:numPr>
      <w:tabs>
        <w:tab w:val="left" w:pos="851"/>
      </w:tabs>
      <w:wordWrap/>
      <w:overflowPunct w:val="0"/>
      <w:adjustRightInd w:val="0"/>
      <w:spacing w:after="180" w:line="240" w:lineRule="auto"/>
      <w:jc w:val="left"/>
      <w:textAlignment w:val="baseline"/>
    </w:pPr>
    <w:rPr>
      <w:rFonts w:ascii="Times New Roman" w:eastAsia="Times New Roman" w:hAnsi="Times New Roman"/>
      <w:lang w:eastAsia="en-GB"/>
    </w:rPr>
  </w:style>
  <w:style w:type="character" w:customStyle="1" w:styleId="1Char">
    <w:name w:val="제목 1 Char"/>
    <w:aliases w:val="[KSDT] 조항 1 Char"/>
    <w:link w:val="13"/>
    <w:rsid w:val="00C50EA8"/>
    <w:rPr>
      <w:rFonts w:ascii="Arial" w:eastAsia="돋움" w:hAnsi="Arial"/>
      <w:b/>
      <w:sz w:val="24"/>
      <w:lang w:val="de-DE" w:eastAsia="ja-JP"/>
    </w:rPr>
  </w:style>
  <w:style w:type="paragraph" w:customStyle="1" w:styleId="af9">
    <w:name w:val="법령기본스타일"/>
    <w:basedOn w:val="a6"/>
    <w:rsid w:val="006340DA"/>
    <w:pPr>
      <w:spacing w:line="552" w:lineRule="auto"/>
      <w:textAlignment w:val="baseline"/>
    </w:pPr>
    <w:rPr>
      <w:rFonts w:ascii="한양신명조" w:eastAsia="굴림" w:hAnsi="굴림" w:cs="굴림"/>
      <w:color w:val="000000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7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26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10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header" Target="header9.xml"/><Relationship Id="rId28" Type="http://schemas.openxmlformats.org/officeDocument/2006/relationships/footer" Target="footer8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5.xml"/><Relationship Id="rId22" Type="http://schemas.openxmlformats.org/officeDocument/2006/relationships/footer" Target="footer5.xml"/><Relationship Id="rId27" Type="http://schemas.openxmlformats.org/officeDocument/2006/relationships/header" Target="header11.xml"/><Relationship Id="rId30" Type="http://schemas.openxmlformats.org/officeDocument/2006/relationships/footer" Target="footer10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KSDT\KSDT%202007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FE9C8-4B4F-44EE-8BAD-77919CFB1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 2007.dot</Template>
  <TotalTime>17</TotalTime>
  <Pages>30</Pages>
  <Words>4949</Words>
  <Characters>28212</Characters>
  <Application>Microsoft Office Word</Application>
  <DocSecurity>0</DocSecurity>
  <Lines>235</Lines>
  <Paragraphs>66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KSKSKSKS</vt:lpstr>
    </vt:vector>
  </TitlesOfParts>
  <Company/>
  <LinksUpToDate>false</LinksUpToDate>
  <CharactersWithSpaces>33095</CharactersWithSpaces>
  <SharedDoc>false</SharedDoc>
  <HLinks>
    <vt:vector size="342" baseType="variant">
      <vt:variant>
        <vt:i4>1179705</vt:i4>
      </vt:variant>
      <vt:variant>
        <vt:i4>635</vt:i4>
      </vt:variant>
      <vt:variant>
        <vt:i4>0</vt:i4>
      </vt:variant>
      <vt:variant>
        <vt:i4>5</vt:i4>
      </vt:variant>
      <vt:variant>
        <vt:lpwstr/>
      </vt:variant>
      <vt:variant>
        <vt:lpwstr>_Toc438546157</vt:lpwstr>
      </vt:variant>
      <vt:variant>
        <vt:i4>1179705</vt:i4>
      </vt:variant>
      <vt:variant>
        <vt:i4>629</vt:i4>
      </vt:variant>
      <vt:variant>
        <vt:i4>0</vt:i4>
      </vt:variant>
      <vt:variant>
        <vt:i4>5</vt:i4>
      </vt:variant>
      <vt:variant>
        <vt:lpwstr/>
      </vt:variant>
      <vt:variant>
        <vt:lpwstr>_Toc438546156</vt:lpwstr>
      </vt:variant>
      <vt:variant>
        <vt:i4>1179705</vt:i4>
      </vt:variant>
      <vt:variant>
        <vt:i4>623</vt:i4>
      </vt:variant>
      <vt:variant>
        <vt:i4>0</vt:i4>
      </vt:variant>
      <vt:variant>
        <vt:i4>5</vt:i4>
      </vt:variant>
      <vt:variant>
        <vt:lpwstr/>
      </vt:variant>
      <vt:variant>
        <vt:lpwstr>_Toc438546155</vt:lpwstr>
      </vt:variant>
      <vt:variant>
        <vt:i4>1179705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_Toc438546153</vt:lpwstr>
      </vt:variant>
      <vt:variant>
        <vt:i4>1179705</vt:i4>
      </vt:variant>
      <vt:variant>
        <vt:i4>617</vt:i4>
      </vt:variant>
      <vt:variant>
        <vt:i4>0</vt:i4>
      </vt:variant>
      <vt:variant>
        <vt:i4>5</vt:i4>
      </vt:variant>
      <vt:variant>
        <vt:lpwstr/>
      </vt:variant>
      <vt:variant>
        <vt:lpwstr>_Toc438546154</vt:lpwstr>
      </vt:variant>
      <vt:variant>
        <vt:i4>1179705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_Toc438546153</vt:lpwstr>
      </vt:variant>
      <vt:variant>
        <vt:i4>1179705</vt:i4>
      </vt:variant>
      <vt:variant>
        <vt:i4>611</vt:i4>
      </vt:variant>
      <vt:variant>
        <vt:i4>0</vt:i4>
      </vt:variant>
      <vt:variant>
        <vt:i4>5</vt:i4>
      </vt:variant>
      <vt:variant>
        <vt:lpwstr/>
      </vt:variant>
      <vt:variant>
        <vt:lpwstr>_Toc438546152</vt:lpwstr>
      </vt:variant>
      <vt:variant>
        <vt:i4>1179705</vt:i4>
      </vt:variant>
      <vt:variant>
        <vt:i4>605</vt:i4>
      </vt:variant>
      <vt:variant>
        <vt:i4>0</vt:i4>
      </vt:variant>
      <vt:variant>
        <vt:i4>5</vt:i4>
      </vt:variant>
      <vt:variant>
        <vt:lpwstr/>
      </vt:variant>
      <vt:variant>
        <vt:lpwstr>_Toc438546156</vt:lpwstr>
      </vt:variant>
      <vt:variant>
        <vt:i4>1179705</vt:i4>
      </vt:variant>
      <vt:variant>
        <vt:i4>599</vt:i4>
      </vt:variant>
      <vt:variant>
        <vt:i4>0</vt:i4>
      </vt:variant>
      <vt:variant>
        <vt:i4>5</vt:i4>
      </vt:variant>
      <vt:variant>
        <vt:lpwstr/>
      </vt:variant>
      <vt:variant>
        <vt:lpwstr>_Toc438546155</vt:lpwstr>
      </vt:variant>
      <vt:variant>
        <vt:i4>1179705</vt:i4>
      </vt:variant>
      <vt:variant>
        <vt:i4>593</vt:i4>
      </vt:variant>
      <vt:variant>
        <vt:i4>0</vt:i4>
      </vt:variant>
      <vt:variant>
        <vt:i4>5</vt:i4>
      </vt:variant>
      <vt:variant>
        <vt:lpwstr/>
      </vt:variant>
      <vt:variant>
        <vt:lpwstr>_Toc438546154</vt:lpwstr>
      </vt:variant>
      <vt:variant>
        <vt:i4>1179705</vt:i4>
      </vt:variant>
      <vt:variant>
        <vt:i4>587</vt:i4>
      </vt:variant>
      <vt:variant>
        <vt:i4>0</vt:i4>
      </vt:variant>
      <vt:variant>
        <vt:i4>5</vt:i4>
      </vt:variant>
      <vt:variant>
        <vt:lpwstr/>
      </vt:variant>
      <vt:variant>
        <vt:lpwstr>_Toc438546153</vt:lpwstr>
      </vt:variant>
      <vt:variant>
        <vt:i4>1179705</vt:i4>
      </vt:variant>
      <vt:variant>
        <vt:i4>581</vt:i4>
      </vt:variant>
      <vt:variant>
        <vt:i4>0</vt:i4>
      </vt:variant>
      <vt:variant>
        <vt:i4>5</vt:i4>
      </vt:variant>
      <vt:variant>
        <vt:lpwstr/>
      </vt:variant>
      <vt:variant>
        <vt:lpwstr>_Toc438546152</vt:lpwstr>
      </vt:variant>
      <vt:variant>
        <vt:i4>1179705</vt:i4>
      </vt:variant>
      <vt:variant>
        <vt:i4>575</vt:i4>
      </vt:variant>
      <vt:variant>
        <vt:i4>0</vt:i4>
      </vt:variant>
      <vt:variant>
        <vt:i4>5</vt:i4>
      </vt:variant>
      <vt:variant>
        <vt:lpwstr/>
      </vt:variant>
      <vt:variant>
        <vt:lpwstr>_Toc438546151</vt:lpwstr>
      </vt:variant>
      <vt:variant>
        <vt:i4>1179705</vt:i4>
      </vt:variant>
      <vt:variant>
        <vt:i4>569</vt:i4>
      </vt:variant>
      <vt:variant>
        <vt:i4>0</vt:i4>
      </vt:variant>
      <vt:variant>
        <vt:i4>5</vt:i4>
      </vt:variant>
      <vt:variant>
        <vt:lpwstr/>
      </vt:variant>
      <vt:variant>
        <vt:lpwstr>_Toc438546150</vt:lpwstr>
      </vt:variant>
      <vt:variant>
        <vt:i4>1245241</vt:i4>
      </vt:variant>
      <vt:variant>
        <vt:i4>563</vt:i4>
      </vt:variant>
      <vt:variant>
        <vt:i4>0</vt:i4>
      </vt:variant>
      <vt:variant>
        <vt:i4>5</vt:i4>
      </vt:variant>
      <vt:variant>
        <vt:lpwstr/>
      </vt:variant>
      <vt:variant>
        <vt:lpwstr>_Toc438546149</vt:lpwstr>
      </vt:variant>
      <vt:variant>
        <vt:i4>1245241</vt:i4>
      </vt:variant>
      <vt:variant>
        <vt:i4>557</vt:i4>
      </vt:variant>
      <vt:variant>
        <vt:i4>0</vt:i4>
      </vt:variant>
      <vt:variant>
        <vt:i4>5</vt:i4>
      </vt:variant>
      <vt:variant>
        <vt:lpwstr/>
      </vt:variant>
      <vt:variant>
        <vt:lpwstr>_Toc438546148</vt:lpwstr>
      </vt:variant>
      <vt:variant>
        <vt:i4>1245241</vt:i4>
      </vt:variant>
      <vt:variant>
        <vt:i4>551</vt:i4>
      </vt:variant>
      <vt:variant>
        <vt:i4>0</vt:i4>
      </vt:variant>
      <vt:variant>
        <vt:i4>5</vt:i4>
      </vt:variant>
      <vt:variant>
        <vt:lpwstr/>
      </vt:variant>
      <vt:variant>
        <vt:lpwstr>_Toc438546147</vt:lpwstr>
      </vt:variant>
      <vt:variant>
        <vt:i4>1245241</vt:i4>
      </vt:variant>
      <vt:variant>
        <vt:i4>545</vt:i4>
      </vt:variant>
      <vt:variant>
        <vt:i4>0</vt:i4>
      </vt:variant>
      <vt:variant>
        <vt:i4>5</vt:i4>
      </vt:variant>
      <vt:variant>
        <vt:lpwstr/>
      </vt:variant>
      <vt:variant>
        <vt:lpwstr>_Toc438546146</vt:lpwstr>
      </vt:variant>
      <vt:variant>
        <vt:i4>1245241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_Toc438546145</vt:lpwstr>
      </vt:variant>
      <vt:variant>
        <vt:i4>1245241</vt:i4>
      </vt:variant>
      <vt:variant>
        <vt:i4>533</vt:i4>
      </vt:variant>
      <vt:variant>
        <vt:i4>0</vt:i4>
      </vt:variant>
      <vt:variant>
        <vt:i4>5</vt:i4>
      </vt:variant>
      <vt:variant>
        <vt:lpwstr/>
      </vt:variant>
      <vt:variant>
        <vt:lpwstr>_Toc438546144</vt:lpwstr>
      </vt:variant>
      <vt:variant>
        <vt:i4>1245241</vt:i4>
      </vt:variant>
      <vt:variant>
        <vt:i4>527</vt:i4>
      </vt:variant>
      <vt:variant>
        <vt:i4>0</vt:i4>
      </vt:variant>
      <vt:variant>
        <vt:i4>5</vt:i4>
      </vt:variant>
      <vt:variant>
        <vt:lpwstr/>
      </vt:variant>
      <vt:variant>
        <vt:lpwstr>_Toc438546143</vt:lpwstr>
      </vt:variant>
      <vt:variant>
        <vt:i4>1245241</vt:i4>
      </vt:variant>
      <vt:variant>
        <vt:i4>521</vt:i4>
      </vt:variant>
      <vt:variant>
        <vt:i4>0</vt:i4>
      </vt:variant>
      <vt:variant>
        <vt:i4>5</vt:i4>
      </vt:variant>
      <vt:variant>
        <vt:lpwstr/>
      </vt:variant>
      <vt:variant>
        <vt:lpwstr>_Toc438546142</vt:lpwstr>
      </vt:variant>
      <vt:variant>
        <vt:i4>1245241</vt:i4>
      </vt:variant>
      <vt:variant>
        <vt:i4>515</vt:i4>
      </vt:variant>
      <vt:variant>
        <vt:i4>0</vt:i4>
      </vt:variant>
      <vt:variant>
        <vt:i4>5</vt:i4>
      </vt:variant>
      <vt:variant>
        <vt:lpwstr/>
      </vt:variant>
      <vt:variant>
        <vt:lpwstr>_Toc438546141</vt:lpwstr>
      </vt:variant>
      <vt:variant>
        <vt:i4>1245241</vt:i4>
      </vt:variant>
      <vt:variant>
        <vt:i4>509</vt:i4>
      </vt:variant>
      <vt:variant>
        <vt:i4>0</vt:i4>
      </vt:variant>
      <vt:variant>
        <vt:i4>5</vt:i4>
      </vt:variant>
      <vt:variant>
        <vt:lpwstr/>
      </vt:variant>
      <vt:variant>
        <vt:lpwstr>_Toc438546140</vt:lpwstr>
      </vt:variant>
      <vt:variant>
        <vt:i4>1310777</vt:i4>
      </vt:variant>
      <vt:variant>
        <vt:i4>503</vt:i4>
      </vt:variant>
      <vt:variant>
        <vt:i4>0</vt:i4>
      </vt:variant>
      <vt:variant>
        <vt:i4>5</vt:i4>
      </vt:variant>
      <vt:variant>
        <vt:lpwstr/>
      </vt:variant>
      <vt:variant>
        <vt:lpwstr>_Toc438546139</vt:lpwstr>
      </vt:variant>
      <vt:variant>
        <vt:i4>1310777</vt:i4>
      </vt:variant>
      <vt:variant>
        <vt:i4>497</vt:i4>
      </vt:variant>
      <vt:variant>
        <vt:i4>0</vt:i4>
      </vt:variant>
      <vt:variant>
        <vt:i4>5</vt:i4>
      </vt:variant>
      <vt:variant>
        <vt:lpwstr/>
      </vt:variant>
      <vt:variant>
        <vt:lpwstr>_Toc438546138</vt:lpwstr>
      </vt:variant>
      <vt:variant>
        <vt:i4>1310777</vt:i4>
      </vt:variant>
      <vt:variant>
        <vt:i4>491</vt:i4>
      </vt:variant>
      <vt:variant>
        <vt:i4>0</vt:i4>
      </vt:variant>
      <vt:variant>
        <vt:i4>5</vt:i4>
      </vt:variant>
      <vt:variant>
        <vt:lpwstr/>
      </vt:variant>
      <vt:variant>
        <vt:lpwstr>_Toc438546137</vt:lpwstr>
      </vt:variant>
      <vt:variant>
        <vt:i4>1310777</vt:i4>
      </vt:variant>
      <vt:variant>
        <vt:i4>485</vt:i4>
      </vt:variant>
      <vt:variant>
        <vt:i4>0</vt:i4>
      </vt:variant>
      <vt:variant>
        <vt:i4>5</vt:i4>
      </vt:variant>
      <vt:variant>
        <vt:lpwstr/>
      </vt:variant>
      <vt:variant>
        <vt:lpwstr>_Toc438546136</vt:lpwstr>
      </vt:variant>
      <vt:variant>
        <vt:i4>1310777</vt:i4>
      </vt:variant>
      <vt:variant>
        <vt:i4>479</vt:i4>
      </vt:variant>
      <vt:variant>
        <vt:i4>0</vt:i4>
      </vt:variant>
      <vt:variant>
        <vt:i4>5</vt:i4>
      </vt:variant>
      <vt:variant>
        <vt:lpwstr/>
      </vt:variant>
      <vt:variant>
        <vt:lpwstr>_Toc438546135</vt:lpwstr>
      </vt:variant>
      <vt:variant>
        <vt:i4>1310777</vt:i4>
      </vt:variant>
      <vt:variant>
        <vt:i4>473</vt:i4>
      </vt:variant>
      <vt:variant>
        <vt:i4>0</vt:i4>
      </vt:variant>
      <vt:variant>
        <vt:i4>5</vt:i4>
      </vt:variant>
      <vt:variant>
        <vt:lpwstr/>
      </vt:variant>
      <vt:variant>
        <vt:lpwstr>_Toc438546134</vt:lpwstr>
      </vt:variant>
      <vt:variant>
        <vt:i4>1310777</vt:i4>
      </vt:variant>
      <vt:variant>
        <vt:i4>467</vt:i4>
      </vt:variant>
      <vt:variant>
        <vt:i4>0</vt:i4>
      </vt:variant>
      <vt:variant>
        <vt:i4>5</vt:i4>
      </vt:variant>
      <vt:variant>
        <vt:lpwstr/>
      </vt:variant>
      <vt:variant>
        <vt:lpwstr>_Toc438546133</vt:lpwstr>
      </vt:variant>
      <vt:variant>
        <vt:i4>1310777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_Toc438546132</vt:lpwstr>
      </vt:variant>
      <vt:variant>
        <vt:i4>1310777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_Toc438546131</vt:lpwstr>
      </vt:variant>
      <vt:variant>
        <vt:i4>1310777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_Toc438546130</vt:lpwstr>
      </vt:variant>
      <vt:variant>
        <vt:i4>1376313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_Toc438546129</vt:lpwstr>
      </vt:variant>
      <vt:variant>
        <vt:i4>1376313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_Toc438546128</vt:lpwstr>
      </vt:variant>
      <vt:variant>
        <vt:i4>1376313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_Toc438546127</vt:lpwstr>
      </vt:variant>
      <vt:variant>
        <vt:i4>1376313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_Toc438546126</vt:lpwstr>
      </vt:variant>
      <vt:variant>
        <vt:i4>1376313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_Toc438546125</vt:lpwstr>
      </vt:variant>
      <vt:variant>
        <vt:i4>1376313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_Toc438546124</vt:lpwstr>
      </vt:variant>
      <vt:variant>
        <vt:i4>1376313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_Toc438546123</vt:lpwstr>
      </vt:variant>
      <vt:variant>
        <vt:i4>1376313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_Toc438546122</vt:lpwstr>
      </vt:variant>
      <vt:variant>
        <vt:i4>1376313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_Toc438546121</vt:lpwstr>
      </vt:variant>
      <vt:variant>
        <vt:i4>1376313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_Toc438546120</vt:lpwstr>
      </vt:variant>
      <vt:variant>
        <vt:i4>1441849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_Toc438546119</vt:lpwstr>
      </vt:variant>
      <vt:variant>
        <vt:i4>1441849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_Toc438546118</vt:lpwstr>
      </vt:variant>
      <vt:variant>
        <vt:i4>1441849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_Toc438546117</vt:lpwstr>
      </vt:variant>
      <vt:variant>
        <vt:i4>1441849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_Toc438546116</vt:lpwstr>
      </vt:variant>
      <vt:variant>
        <vt:i4>1441849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_Toc438546115</vt:lpwstr>
      </vt:variant>
      <vt:variant>
        <vt:i4>1441849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_Toc438546114</vt:lpwstr>
      </vt:variant>
      <vt:variant>
        <vt:i4>1441849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_Toc438546113</vt:lpwstr>
      </vt:variant>
      <vt:variant>
        <vt:i4>1441849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_Toc438546112</vt:lpwstr>
      </vt:variant>
      <vt:variant>
        <vt:i4>1441849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_Toc438546111</vt:lpwstr>
      </vt:variant>
      <vt:variant>
        <vt:i4>1441849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_Toc438546110</vt:lpwstr>
      </vt:variant>
      <vt:variant>
        <vt:i4>1507385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_Toc438546109</vt:lpwstr>
      </vt:variant>
      <vt:variant>
        <vt:i4>1507385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_Toc438546108</vt:lpwstr>
      </vt:variant>
      <vt:variant>
        <vt:i4>1507385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_Toc438546107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KSKSKSKS</dc:title>
  <dc:subject/>
  <dc:creator>mmm</dc:creator>
  <cp:keywords/>
  <dc:description/>
  <cp:lastModifiedBy>업무망</cp:lastModifiedBy>
  <cp:revision>3</cp:revision>
  <cp:lastPrinted>2017-12-27T06:05:00Z</cp:lastPrinted>
  <dcterms:created xsi:type="dcterms:W3CDTF">2022-12-15T01:10:00Z</dcterms:created>
  <dcterms:modified xsi:type="dcterms:W3CDTF">2022-12-15T01:28:00Z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SE_SELECTION">
    <vt:lpwstr>4</vt:lpwstr>
  </property>
  <property fmtid="{D5CDD505-2E9C-101B-9397-08002B2CF9AE}" pid="4" name="SE_PAGE">
    <vt:lpwstr>0</vt:lpwstr>
  </property>
  <property fmtid="{D5CDD505-2E9C-101B-9397-08002B2CF9AE}" pid="5" name="Comm_1">
    <vt:lpwstr>(회  장)</vt:lpwstr>
  </property>
  <property fmtid="{D5CDD505-2E9C-101B-9397-08002B2CF9AE}" pid="6" name="Name_1">
    <vt:lpwstr>유춘번</vt:lpwstr>
  </property>
  <property fmtid="{D5CDD505-2E9C-101B-9397-08002B2CF9AE}" pid="7" name="Pos_1">
    <vt:lpwstr>경기대학교</vt:lpwstr>
  </property>
  <property fmtid="{D5CDD505-2E9C-101B-9397-08002B2CF9AE}" pid="8" name="Duty_1">
    <vt:lpwstr>교수</vt:lpwstr>
  </property>
  <property fmtid="{D5CDD505-2E9C-101B-9397-08002B2CF9AE}" pid="9" name="UseSubCoop">
    <vt:lpwstr>0</vt:lpwstr>
  </property>
  <property fmtid="{D5CDD505-2E9C-101B-9397-08002B2CF9AE}" pid="10" name="Cooperation">
    <vt:lpwstr>소형공구(TC 29) 전문위원회</vt:lpwstr>
  </property>
  <property fmtid="{D5CDD505-2E9C-101B-9397-08002B2CF9AE}" pid="11" name="Expert">
    <vt:lpwstr/>
  </property>
  <property fmtid="{D5CDD505-2E9C-101B-9397-08002B2CF9AE}" pid="12" name="CooperTopTitle">
    <vt:lpwstr>원안작성협력 : 소형공구(TC 29) 전문위원회</vt:lpwstr>
  </property>
  <property fmtid="{D5CDD505-2E9C-101B-9397-08002B2CF9AE}" pid="13" name="CooperBotTitle">
    <vt:lpwstr>소형공구(TC 29) 전문위원회</vt:lpwstr>
  </property>
  <property fmtid="{D5CDD505-2E9C-101B-9397-08002B2CF9AE}" pid="14" name="Cor_ComTotal">
    <vt:lpwstr>1</vt:lpwstr>
  </property>
  <property fmtid="{D5CDD505-2E9C-101B-9397-08002B2CF9AE}" pid="15" name="Cor_Comm_1">
    <vt:lpwstr>(대표전문위원)</vt:lpwstr>
  </property>
  <property fmtid="{D5CDD505-2E9C-101B-9397-08002B2CF9AE}" pid="16" name="Cor_Name_1">
    <vt:lpwstr>이하성</vt:lpwstr>
  </property>
  <property fmtid="{D5CDD505-2E9C-101B-9397-08002B2CF9AE}" pid="17" name="Cor_Pos_1">
    <vt:lpwstr>유한대학교</vt:lpwstr>
  </property>
  <property fmtid="{D5CDD505-2E9C-101B-9397-08002B2CF9AE}" pid="18" name="Cor_Duty_1">
    <vt:lpwstr>교수</vt:lpwstr>
  </property>
  <property fmtid="{D5CDD505-2E9C-101B-9397-08002B2CF9AE}" pid="19" name="Exp_ComTotal">
    <vt:lpwstr>0</vt:lpwstr>
  </property>
  <property fmtid="{D5CDD505-2E9C-101B-9397-08002B2CF9AE}" pid="20" name="FirstCoverSheetDocSection">
    <vt:lpwstr>1</vt:lpwstr>
  </property>
  <property fmtid="{D5CDD505-2E9C-101B-9397-08002B2CF9AE}" pid="21" name="MainDocSection">
    <vt:lpwstr>3</vt:lpwstr>
  </property>
  <property fmtid="{D5CDD505-2E9C-101B-9397-08002B2CF9AE}" pid="22" name="CommentaryDocSection">
    <vt:lpwstr>5</vt:lpwstr>
  </property>
  <property fmtid="{D5CDD505-2E9C-101B-9397-08002B2CF9AE}" pid="23" name="LatterCoverSheetDocSection">
    <vt:lpwstr>4</vt:lpwstr>
  </property>
  <property fmtid="{D5CDD505-2E9C-101B-9397-08002B2CF9AE}" pid="24" name="INFO_TITLE">
    <vt:lpwstr/>
  </property>
  <property fmtid="{D5CDD505-2E9C-101B-9397-08002B2CF9AE}" pid="25" name="CoverInit">
    <vt:lpwstr>1</vt:lpwstr>
  </property>
  <property fmtid="{D5CDD505-2E9C-101B-9397-08002B2CF9AE}" pid="26" name="TempVerion">
    <vt:lpwstr/>
  </property>
  <property fmtid="{D5CDD505-2E9C-101B-9397-08002B2CF9AE}" pid="27" name="WordVerion">
    <vt:lpwstr/>
  </property>
  <property fmtid="{D5CDD505-2E9C-101B-9397-08002B2CF9AE}" pid="28" name="DocKnd">
    <vt:lpwstr>KS</vt:lpwstr>
  </property>
  <property fmtid="{D5CDD505-2E9C-101B-9397-08002B2CF9AE}" pid="29" name="NCKnd">
    <vt:lpwstr>1</vt:lpwstr>
  </property>
  <property fmtid="{D5CDD505-2E9C-101B-9397-08002B2CF9AE}" pid="30" name="Amendment">
    <vt:lpwstr/>
  </property>
  <property fmtid="{D5CDD505-2E9C-101B-9397-08002B2CF9AE}" pid="31" name="AmendmentNo">
    <vt:lpwstr/>
  </property>
  <property fmtid="{D5CDD505-2E9C-101B-9397-08002B2CF9AE}" pid="32" name="TxtConfirm">
    <vt:lpwstr/>
  </property>
  <property fmtid="{D5CDD505-2E9C-101B-9397-08002B2CF9AE}" pid="33" name="ChkConfirm">
    <vt:lpwstr/>
  </property>
  <property fmtid="{D5CDD505-2E9C-101B-9397-08002B2CF9AE}" pid="34" name="ChkAmendment">
    <vt:lpwstr/>
  </property>
  <property fmtid="{D5CDD505-2E9C-101B-9397-08002B2CF9AE}" pid="35" name="Coress">
    <vt:lpwstr>0</vt:lpwstr>
  </property>
  <property fmtid="{D5CDD505-2E9C-101B-9397-08002B2CF9AE}" pid="36" name="ModStdCnt">
    <vt:lpwstr>0</vt:lpwstr>
  </property>
  <property fmtid="{D5CDD505-2E9C-101B-9397-08002B2CF9AE}" pid="37" name="Mod1Exist">
    <vt:lpwstr>0</vt:lpwstr>
  </property>
  <property fmtid="{D5CDD505-2E9C-101B-9397-08002B2CF9AE}" pid="38" name="Mod1No">
    <vt:lpwstr/>
  </property>
  <property fmtid="{D5CDD505-2E9C-101B-9397-08002B2CF9AE}" pid="39" name="Mod2Exist">
    <vt:lpwstr>0</vt:lpwstr>
  </property>
  <property fmtid="{D5CDD505-2E9C-101B-9397-08002B2CF9AE}" pid="40" name="Mod2No">
    <vt:lpwstr/>
  </property>
  <property fmtid="{D5CDD505-2E9C-101B-9397-08002B2CF9AE}" pid="41" name="Mod3Exist">
    <vt:lpwstr>0</vt:lpwstr>
  </property>
  <property fmtid="{D5CDD505-2E9C-101B-9397-08002B2CF9AE}" pid="42" name="Mod3No">
    <vt:lpwstr/>
  </property>
  <property fmtid="{D5CDD505-2E9C-101B-9397-08002B2CF9AE}" pid="43" name="TxtModList">
    <vt:lpwstr/>
  </property>
  <property fmtid="{D5CDD505-2E9C-101B-9397-08002B2CF9AE}" pid="44" name="DrafterPost1">
    <vt:lpwstr/>
  </property>
  <property fmtid="{D5CDD505-2E9C-101B-9397-08002B2CF9AE}" pid="45" name="DrafterName1">
    <vt:lpwstr/>
  </property>
  <property fmtid="{D5CDD505-2E9C-101B-9397-08002B2CF9AE}" pid="46" name="DrafterZipcode11">
    <vt:lpwstr/>
  </property>
  <property fmtid="{D5CDD505-2E9C-101B-9397-08002B2CF9AE}" pid="47" name="DrafterZipcode12">
    <vt:lpwstr/>
  </property>
  <property fmtid="{D5CDD505-2E9C-101B-9397-08002B2CF9AE}" pid="48" name="DrafterAddress1">
    <vt:lpwstr/>
  </property>
  <property fmtid="{D5CDD505-2E9C-101B-9397-08002B2CF9AE}" pid="49" name="Drafterposition1">
    <vt:lpwstr/>
  </property>
  <property fmtid="{D5CDD505-2E9C-101B-9397-08002B2CF9AE}" pid="50" name="DrafterPhone11">
    <vt:lpwstr/>
  </property>
  <property fmtid="{D5CDD505-2E9C-101B-9397-08002B2CF9AE}" pid="51" name="DrafterPhone12">
    <vt:lpwstr/>
  </property>
  <property fmtid="{D5CDD505-2E9C-101B-9397-08002B2CF9AE}" pid="52" name="DrafterPhone13">
    <vt:lpwstr/>
  </property>
  <property fmtid="{D5CDD505-2E9C-101B-9397-08002B2CF9AE}" pid="53" name="DrafterHPhone11">
    <vt:lpwstr/>
  </property>
  <property fmtid="{D5CDD505-2E9C-101B-9397-08002B2CF9AE}" pid="54" name="DrafterHPhone12">
    <vt:lpwstr/>
  </property>
  <property fmtid="{D5CDD505-2E9C-101B-9397-08002B2CF9AE}" pid="55" name="DrafterHPhone13">
    <vt:lpwstr/>
  </property>
  <property fmtid="{D5CDD505-2E9C-101B-9397-08002B2CF9AE}" pid="56" name="DrafterPost2">
    <vt:lpwstr/>
  </property>
  <property fmtid="{D5CDD505-2E9C-101B-9397-08002B2CF9AE}" pid="57" name="DrafterName2">
    <vt:lpwstr/>
  </property>
  <property fmtid="{D5CDD505-2E9C-101B-9397-08002B2CF9AE}" pid="58" name="DrafterZipcode21">
    <vt:lpwstr/>
  </property>
  <property fmtid="{D5CDD505-2E9C-101B-9397-08002B2CF9AE}" pid="59" name="DrafterZipcode22">
    <vt:lpwstr/>
  </property>
  <property fmtid="{D5CDD505-2E9C-101B-9397-08002B2CF9AE}" pid="60" name="DrafterAddress2">
    <vt:lpwstr/>
  </property>
  <property fmtid="{D5CDD505-2E9C-101B-9397-08002B2CF9AE}" pid="61" name="Drafterposition2">
    <vt:lpwstr/>
  </property>
  <property fmtid="{D5CDD505-2E9C-101B-9397-08002B2CF9AE}" pid="62" name="DrafterPhone21">
    <vt:lpwstr/>
  </property>
  <property fmtid="{D5CDD505-2E9C-101B-9397-08002B2CF9AE}" pid="63" name="DrafterPhone22">
    <vt:lpwstr/>
  </property>
  <property fmtid="{D5CDD505-2E9C-101B-9397-08002B2CF9AE}" pid="64" name="DrafterPhone23">
    <vt:lpwstr/>
  </property>
  <property fmtid="{D5CDD505-2E9C-101B-9397-08002B2CF9AE}" pid="65" name="DrafterHPhone21">
    <vt:lpwstr/>
  </property>
  <property fmtid="{D5CDD505-2E9C-101B-9397-08002B2CF9AE}" pid="66" name="DrafterHPhone22">
    <vt:lpwstr/>
  </property>
  <property fmtid="{D5CDD505-2E9C-101B-9397-08002B2CF9AE}" pid="67" name="DrafterHPhone23">
    <vt:lpwstr/>
  </property>
  <property fmtid="{D5CDD505-2E9C-101B-9397-08002B2CF9AE}" pid="68" name="DrafterPost3">
    <vt:lpwstr/>
  </property>
  <property fmtid="{D5CDD505-2E9C-101B-9397-08002B2CF9AE}" pid="69" name="DrafterName3">
    <vt:lpwstr/>
  </property>
  <property fmtid="{D5CDD505-2E9C-101B-9397-08002B2CF9AE}" pid="70" name="DrafterZipcode31">
    <vt:lpwstr/>
  </property>
  <property fmtid="{D5CDD505-2E9C-101B-9397-08002B2CF9AE}" pid="71" name="DrafterZipcode32">
    <vt:lpwstr/>
  </property>
  <property fmtid="{D5CDD505-2E9C-101B-9397-08002B2CF9AE}" pid="72" name="DrafterAddress3">
    <vt:lpwstr/>
  </property>
  <property fmtid="{D5CDD505-2E9C-101B-9397-08002B2CF9AE}" pid="73" name="Drafterposition3">
    <vt:lpwstr/>
  </property>
  <property fmtid="{D5CDD505-2E9C-101B-9397-08002B2CF9AE}" pid="74" name="DrafterPhone31">
    <vt:lpwstr/>
  </property>
  <property fmtid="{D5CDD505-2E9C-101B-9397-08002B2CF9AE}" pid="75" name="DrafterPhone32">
    <vt:lpwstr/>
  </property>
  <property fmtid="{D5CDD505-2E9C-101B-9397-08002B2CF9AE}" pid="76" name="DrafterPhone33">
    <vt:lpwstr/>
  </property>
  <property fmtid="{D5CDD505-2E9C-101B-9397-08002B2CF9AE}" pid="77" name="DrafterHPhone31">
    <vt:lpwstr/>
  </property>
  <property fmtid="{D5CDD505-2E9C-101B-9397-08002B2CF9AE}" pid="78" name="DrafterHPhone32">
    <vt:lpwstr/>
  </property>
  <property fmtid="{D5CDD505-2E9C-101B-9397-08002B2CF9AE}" pid="79" name="DrafterHPhone33">
    <vt:lpwstr/>
  </property>
  <property fmtid="{D5CDD505-2E9C-101B-9397-08002B2CF9AE}" pid="80" name="TitleComments">
    <vt:lpwstr/>
  </property>
  <property fmtid="{D5CDD505-2E9C-101B-9397-08002B2CF9AE}" pid="81" name="ComTotal">
    <vt:lpwstr>0</vt:lpwstr>
  </property>
  <property fmtid="{D5CDD505-2E9C-101B-9397-08002B2CF9AE}" pid="82" name="DocSymPart">
    <vt:lpwstr>X</vt:lpwstr>
  </property>
  <property fmtid="{D5CDD505-2E9C-101B-9397-08002B2CF9AE}" pid="83" name="DocNoPart">
    <vt:lpwstr>31xx</vt:lpwstr>
  </property>
  <property fmtid="{D5CDD505-2E9C-101B-9397-08002B2CF9AE}" pid="84" name="DocNoPart1">
    <vt:lpwstr>31xx</vt:lpwstr>
  </property>
  <property fmtid="{D5CDD505-2E9C-101B-9397-08002B2CF9AE}" pid="85" name="TitleKr">
    <vt:lpwstr>5G NR(New Radio) 이동 통신 무선 설비 특성 시험 방법</vt:lpwstr>
  </property>
  <property fmtid="{D5CDD505-2E9C-101B-9397-08002B2CF9AE}" pid="86" name="TitleEn">
    <vt:lpwstr>Conducted test methods for characteristic of 5G NR radio equipment</vt:lpwstr>
  </property>
  <property fmtid="{D5CDD505-2E9C-101B-9397-08002B2CF9AE}" pid="87" name="IsoIdtNo">
    <vt:lpwstr/>
  </property>
  <property fmtid="{D5CDD505-2E9C-101B-9397-08002B2CF9AE}" pid="88" name="ICSCnt">
    <vt:lpwstr>0</vt:lpwstr>
  </property>
  <property fmtid="{D5CDD505-2E9C-101B-9397-08002B2CF9AE}" pid="89" name="ICS">
    <vt:lpwstr/>
  </property>
  <property fmtid="{D5CDD505-2E9C-101B-9397-08002B2CF9AE}" pid="90" name="NewYear">
    <vt:lpwstr>2018</vt:lpwstr>
  </property>
  <property fmtid="{D5CDD505-2E9C-101B-9397-08002B2CF9AE}" pid="91" name="NewMonth">
    <vt:lpwstr>12</vt:lpwstr>
  </property>
  <property fmtid="{D5CDD505-2E9C-101B-9397-08002B2CF9AE}" pid="92" name="NewDay">
    <vt:lpwstr>31</vt:lpwstr>
  </property>
  <property fmtid="{D5CDD505-2E9C-101B-9397-08002B2CF9AE}" pid="93" name="ChgYear">
    <vt:lpwstr/>
  </property>
  <property fmtid="{D5CDD505-2E9C-101B-9397-08002B2CF9AE}" pid="94" name="ChgMonth">
    <vt:lpwstr/>
  </property>
  <property fmtid="{D5CDD505-2E9C-101B-9397-08002B2CF9AE}" pid="95" name="ChgDAy">
    <vt:lpwstr/>
  </property>
  <property fmtid="{D5CDD505-2E9C-101B-9397-08002B2CF9AE}" pid="96" name="ComYear">
    <vt:lpwstr/>
  </property>
  <property fmtid="{D5CDD505-2E9C-101B-9397-08002B2CF9AE}" pid="97" name="ComMonth">
    <vt:lpwstr/>
  </property>
  <property fmtid="{D5CDD505-2E9C-101B-9397-08002B2CF9AE}" pid="98" name="ComDAy">
    <vt:lpwstr/>
  </property>
  <property fmtid="{D5CDD505-2E9C-101B-9397-08002B2CF9AE}" pid="99" name="PubYear">
    <vt:lpwstr/>
  </property>
  <property fmtid="{D5CDD505-2E9C-101B-9397-08002B2CF9AE}" pid="100" name="PubMonth">
    <vt:lpwstr/>
  </property>
  <property fmtid="{D5CDD505-2E9C-101B-9397-08002B2CF9AE}" pid="101" name="PubDay">
    <vt:lpwstr/>
  </property>
  <property fmtid="{D5CDD505-2E9C-101B-9397-08002B2CF9AE}" pid="102" name="KSMark">
    <vt:lpwstr/>
  </property>
  <property fmtid="{D5CDD505-2E9C-101B-9397-08002B2CF9AE}" pid="103" name="OfficeChief">
    <vt:lpwstr>기술표준원장</vt:lpwstr>
  </property>
  <property fmtid="{D5CDD505-2E9C-101B-9397-08002B2CF9AE}" pid="104" name="Office">
    <vt:lpwstr>기술표준원</vt:lpwstr>
  </property>
  <property fmtid="{D5CDD505-2E9C-101B-9397-08002B2CF9AE}" pid="105" name="TechnicalCouncil">
    <vt:lpwstr>기계기본 기술심의회</vt:lpwstr>
  </property>
  <property fmtid="{D5CDD505-2E9C-101B-9397-08002B2CF9AE}" pid="106" name="CouncilChief">
    <vt:lpwstr>박주승</vt:lpwstr>
  </property>
  <property fmtid="{D5CDD505-2E9C-101B-9397-08002B2CF9AE}" pid="107" name="Post">
    <vt:lpwstr>표준정책국</vt:lpwstr>
  </property>
  <property fmtid="{D5CDD505-2E9C-101B-9397-08002B2CF9AE}" pid="108" name="Dept">
    <vt:lpwstr>기계소재건설표준과</vt:lpwstr>
  </property>
  <property fmtid="{D5CDD505-2E9C-101B-9397-08002B2CF9AE}" pid="109" name="NoticeNo">
    <vt:lpwstr>2013-0124</vt:lpwstr>
  </property>
  <property fmtid="{D5CDD505-2E9C-101B-9397-08002B2CF9AE}" pid="110" name="DeptTel">
    <vt:lpwstr>509-7274</vt:lpwstr>
  </property>
  <property fmtid="{D5CDD505-2E9C-101B-9397-08002B2CF9AE}" pid="111" name="Council">
    <vt:lpwstr>지식경제부</vt:lpwstr>
  </property>
  <property fmtid="{D5CDD505-2E9C-101B-9397-08002B2CF9AE}" pid="112" name="Publication">
    <vt:lpwstr>http://www.kats.go.kr</vt:lpwstr>
  </property>
  <property fmtid="{D5CDD505-2E9C-101B-9397-08002B2CF9AE}" pid="113" name="QuoteStdCnt">
    <vt:lpwstr>0</vt:lpwstr>
  </property>
</Properties>
</file>